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04D8A5" w14:textId="77777777" w:rsidR="006D1364" w:rsidRPr="000672E3" w:rsidRDefault="006D1364" w:rsidP="00137BD5">
      <w:pPr>
        <w:widowControl w:val="0"/>
        <w:shd w:val="clear" w:color="auto" w:fill="FFFFFF"/>
        <w:tabs>
          <w:tab w:val="left" w:pos="0"/>
          <w:tab w:val="left" w:pos="10206"/>
        </w:tabs>
        <w:ind w:right="-1"/>
        <w:jc w:val="center"/>
        <w:rPr>
          <w:b/>
          <w:color w:val="000000"/>
          <w:spacing w:val="3"/>
          <w:sz w:val="22"/>
          <w:szCs w:val="22"/>
        </w:rPr>
      </w:pPr>
      <w:r w:rsidRPr="000672E3">
        <w:rPr>
          <w:b/>
          <w:color w:val="000000"/>
          <w:spacing w:val="3"/>
          <w:sz w:val="22"/>
          <w:szCs w:val="22"/>
        </w:rPr>
        <w:t>ДОГОВОР №</w:t>
      </w:r>
    </w:p>
    <w:p w14:paraId="3EF822B5" w14:textId="4BEB0039" w:rsidR="00A57463" w:rsidRPr="0039033B" w:rsidRDefault="006D1364" w:rsidP="00137BD5">
      <w:pPr>
        <w:widowControl w:val="0"/>
        <w:shd w:val="clear" w:color="auto" w:fill="FFFFFF"/>
        <w:tabs>
          <w:tab w:val="left" w:pos="0"/>
          <w:tab w:val="left" w:pos="10206"/>
        </w:tabs>
        <w:ind w:right="-1"/>
        <w:jc w:val="center"/>
        <w:rPr>
          <w:color w:val="000000"/>
          <w:spacing w:val="3"/>
          <w:sz w:val="22"/>
          <w:szCs w:val="22"/>
        </w:rPr>
      </w:pPr>
      <w:r w:rsidRPr="0084447B">
        <w:rPr>
          <w:color w:val="000000"/>
          <w:spacing w:val="3"/>
          <w:sz w:val="22"/>
          <w:szCs w:val="22"/>
        </w:rPr>
        <w:t>на оказание платных образовательных услуг</w:t>
      </w:r>
      <w:r w:rsidR="009B4614" w:rsidRPr="0084447B">
        <w:rPr>
          <w:color w:val="000000"/>
          <w:spacing w:val="3"/>
          <w:sz w:val="22"/>
          <w:szCs w:val="22"/>
        </w:rPr>
        <w:t xml:space="preserve"> (</w:t>
      </w:r>
      <w:r w:rsidR="0084447B" w:rsidRPr="0084447B">
        <w:rPr>
          <w:b/>
          <w:bCs/>
          <w:color w:val="000000"/>
          <w:spacing w:val="3"/>
          <w:sz w:val="22"/>
          <w:szCs w:val="22"/>
        </w:rPr>
        <w:t xml:space="preserve">очное </w:t>
      </w:r>
      <w:r w:rsidR="009B4614" w:rsidRPr="0084447B">
        <w:rPr>
          <w:b/>
          <w:bCs/>
          <w:color w:val="000000"/>
          <w:spacing w:val="3"/>
          <w:sz w:val="22"/>
          <w:szCs w:val="22"/>
        </w:rPr>
        <w:t>обучение</w:t>
      </w:r>
      <w:r w:rsidR="009B4614" w:rsidRPr="0084447B">
        <w:rPr>
          <w:color w:val="000000"/>
          <w:spacing w:val="3"/>
          <w:sz w:val="22"/>
          <w:szCs w:val="22"/>
        </w:rPr>
        <w:t>)</w:t>
      </w:r>
    </w:p>
    <w:p w14:paraId="505861D4" w14:textId="77777777" w:rsidR="006D1364" w:rsidRPr="0039033B" w:rsidRDefault="006D1364" w:rsidP="00137BD5">
      <w:pPr>
        <w:widowControl w:val="0"/>
        <w:shd w:val="clear" w:color="auto" w:fill="FFFFFF"/>
        <w:tabs>
          <w:tab w:val="left" w:pos="0"/>
          <w:tab w:val="left" w:pos="10206"/>
        </w:tabs>
        <w:ind w:right="-1"/>
        <w:jc w:val="center"/>
        <w:rPr>
          <w:color w:val="000000"/>
          <w:spacing w:val="-2"/>
          <w:sz w:val="22"/>
          <w:szCs w:val="2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215"/>
        <w:gridCol w:w="3133"/>
        <w:gridCol w:w="3223"/>
      </w:tblGrid>
      <w:tr w:rsidR="00667E73" w:rsidRPr="0039033B" w14:paraId="2C728DE7" w14:textId="77777777" w:rsidTr="00A57463">
        <w:tc>
          <w:tcPr>
            <w:tcW w:w="3215" w:type="dxa"/>
            <w:vAlign w:val="center"/>
          </w:tcPr>
          <w:p w14:paraId="69ADE751" w14:textId="77777777" w:rsidR="00667E73" w:rsidRPr="0039033B" w:rsidRDefault="00A164F4" w:rsidP="00137BD5">
            <w:pPr>
              <w:widowControl w:val="0"/>
              <w:tabs>
                <w:tab w:val="left" w:pos="0"/>
                <w:tab w:val="left" w:pos="10206"/>
              </w:tabs>
              <w:ind w:right="-1"/>
              <w:rPr>
                <w:color w:val="000000"/>
                <w:spacing w:val="-4"/>
                <w:sz w:val="22"/>
                <w:szCs w:val="22"/>
              </w:rPr>
            </w:pPr>
            <w:r w:rsidRPr="0039033B">
              <w:rPr>
                <w:color w:val="000000"/>
                <w:spacing w:val="5"/>
                <w:sz w:val="22"/>
                <w:szCs w:val="22"/>
              </w:rPr>
              <w:t>г. Кингисепп</w:t>
            </w:r>
          </w:p>
        </w:tc>
        <w:tc>
          <w:tcPr>
            <w:tcW w:w="3133" w:type="dxa"/>
            <w:vAlign w:val="center"/>
          </w:tcPr>
          <w:p w14:paraId="4F8FFE71" w14:textId="77777777" w:rsidR="00667E73" w:rsidRPr="0039033B" w:rsidRDefault="00667E73" w:rsidP="00137BD5">
            <w:pPr>
              <w:widowControl w:val="0"/>
              <w:tabs>
                <w:tab w:val="left" w:pos="0"/>
                <w:tab w:val="left" w:pos="10206"/>
              </w:tabs>
              <w:ind w:right="-1"/>
              <w:jc w:val="center"/>
              <w:rPr>
                <w:color w:val="000000"/>
                <w:spacing w:val="-4"/>
                <w:sz w:val="22"/>
                <w:szCs w:val="22"/>
              </w:rPr>
            </w:pPr>
          </w:p>
        </w:tc>
        <w:tc>
          <w:tcPr>
            <w:tcW w:w="3223" w:type="dxa"/>
            <w:vAlign w:val="center"/>
          </w:tcPr>
          <w:p w14:paraId="62212418" w14:textId="7DC38CB1" w:rsidR="00667E73" w:rsidRPr="0039033B" w:rsidRDefault="005574D1" w:rsidP="00394C65">
            <w:pPr>
              <w:widowControl w:val="0"/>
              <w:tabs>
                <w:tab w:val="left" w:pos="0"/>
                <w:tab w:val="left" w:pos="10206"/>
              </w:tabs>
              <w:ind w:right="-1"/>
              <w:jc w:val="right"/>
              <w:rPr>
                <w:color w:val="000000"/>
                <w:spacing w:val="-4"/>
                <w:sz w:val="22"/>
                <w:szCs w:val="22"/>
              </w:rPr>
            </w:pPr>
            <w:r>
              <w:rPr>
                <w:color w:val="000000"/>
                <w:spacing w:val="-4"/>
                <w:sz w:val="22"/>
                <w:szCs w:val="22"/>
              </w:rPr>
              <w:t xml:space="preserve">                      __________</w:t>
            </w:r>
            <w:r w:rsidR="00F243ED" w:rsidRPr="0039033B">
              <w:rPr>
                <w:color w:val="000000"/>
                <w:spacing w:val="-4"/>
                <w:sz w:val="22"/>
                <w:szCs w:val="22"/>
              </w:rPr>
              <w:t>202</w:t>
            </w:r>
            <w:r w:rsidR="0006451B">
              <w:rPr>
                <w:color w:val="000000"/>
                <w:spacing w:val="-4"/>
                <w:sz w:val="22"/>
                <w:szCs w:val="22"/>
              </w:rPr>
              <w:t>5</w:t>
            </w:r>
            <w:r w:rsidR="00F243ED" w:rsidRPr="0039033B">
              <w:rPr>
                <w:color w:val="000000"/>
                <w:spacing w:val="-4"/>
                <w:sz w:val="22"/>
                <w:szCs w:val="22"/>
              </w:rPr>
              <w:t xml:space="preserve"> </w:t>
            </w:r>
            <w:r w:rsidR="00667E73" w:rsidRPr="0039033B">
              <w:rPr>
                <w:color w:val="000000"/>
                <w:spacing w:val="-4"/>
                <w:sz w:val="22"/>
                <w:szCs w:val="22"/>
              </w:rPr>
              <w:t>г.</w:t>
            </w:r>
          </w:p>
        </w:tc>
      </w:tr>
      <w:tr w:rsidR="00D467F3" w:rsidRPr="0039033B" w14:paraId="08EA249C" w14:textId="77777777" w:rsidTr="00A57463">
        <w:tc>
          <w:tcPr>
            <w:tcW w:w="3215" w:type="dxa"/>
            <w:vAlign w:val="center"/>
          </w:tcPr>
          <w:p w14:paraId="41BAA0F3" w14:textId="77777777" w:rsidR="00D467F3" w:rsidRPr="0039033B" w:rsidRDefault="00D467F3" w:rsidP="00137BD5">
            <w:pPr>
              <w:widowControl w:val="0"/>
              <w:tabs>
                <w:tab w:val="left" w:pos="0"/>
                <w:tab w:val="left" w:pos="10206"/>
              </w:tabs>
              <w:ind w:right="-1"/>
              <w:rPr>
                <w:color w:val="000000"/>
                <w:spacing w:val="5"/>
                <w:sz w:val="22"/>
                <w:szCs w:val="22"/>
              </w:rPr>
            </w:pPr>
          </w:p>
        </w:tc>
        <w:tc>
          <w:tcPr>
            <w:tcW w:w="3133" w:type="dxa"/>
            <w:vAlign w:val="center"/>
          </w:tcPr>
          <w:p w14:paraId="2FBD4F70" w14:textId="77777777" w:rsidR="00D467F3" w:rsidRPr="0039033B" w:rsidRDefault="00D467F3" w:rsidP="00137BD5">
            <w:pPr>
              <w:widowControl w:val="0"/>
              <w:tabs>
                <w:tab w:val="left" w:pos="0"/>
                <w:tab w:val="left" w:pos="10206"/>
              </w:tabs>
              <w:ind w:right="-1"/>
              <w:jc w:val="center"/>
              <w:rPr>
                <w:color w:val="000000"/>
                <w:spacing w:val="-4"/>
                <w:sz w:val="22"/>
                <w:szCs w:val="22"/>
              </w:rPr>
            </w:pPr>
          </w:p>
        </w:tc>
        <w:tc>
          <w:tcPr>
            <w:tcW w:w="3223" w:type="dxa"/>
            <w:vAlign w:val="center"/>
          </w:tcPr>
          <w:p w14:paraId="0C9D4845" w14:textId="77777777" w:rsidR="00D467F3" w:rsidRPr="0039033B" w:rsidRDefault="00D467F3" w:rsidP="00137BD5">
            <w:pPr>
              <w:widowControl w:val="0"/>
              <w:tabs>
                <w:tab w:val="left" w:pos="0"/>
                <w:tab w:val="left" w:pos="10206"/>
              </w:tabs>
              <w:ind w:right="-1"/>
              <w:jc w:val="right"/>
              <w:rPr>
                <w:color w:val="000000"/>
                <w:spacing w:val="-4"/>
                <w:sz w:val="22"/>
                <w:szCs w:val="22"/>
              </w:rPr>
            </w:pPr>
          </w:p>
        </w:tc>
      </w:tr>
    </w:tbl>
    <w:p w14:paraId="198B283A" w14:textId="06B3F6C9" w:rsidR="00667E73" w:rsidRPr="001E2AFB" w:rsidRDefault="00A164F4" w:rsidP="00137BD5">
      <w:pPr>
        <w:widowControl w:val="0"/>
        <w:ind w:firstLine="720"/>
        <w:jc w:val="both"/>
        <w:rPr>
          <w:sz w:val="22"/>
          <w:szCs w:val="22"/>
        </w:rPr>
      </w:pPr>
      <w:r w:rsidRPr="001E2AFB">
        <w:rPr>
          <w:b/>
          <w:sz w:val="22"/>
          <w:szCs w:val="22"/>
        </w:rPr>
        <w:t>Государственное бюджетное учреждение здравоохранения Ленинградской области «Кингисеппская межрайонная больница им. П.Н.</w:t>
      </w:r>
      <w:r w:rsidR="001C5869" w:rsidRPr="001E2AFB">
        <w:rPr>
          <w:b/>
          <w:sz w:val="22"/>
          <w:szCs w:val="22"/>
        </w:rPr>
        <w:t xml:space="preserve"> </w:t>
      </w:r>
      <w:r w:rsidRPr="001E2AFB">
        <w:rPr>
          <w:b/>
          <w:sz w:val="22"/>
          <w:szCs w:val="22"/>
        </w:rPr>
        <w:t>Прохорова»</w:t>
      </w:r>
      <w:r w:rsidRPr="001E2AFB">
        <w:rPr>
          <w:sz w:val="22"/>
          <w:szCs w:val="22"/>
        </w:rPr>
        <w:t xml:space="preserve">, именуемое в дальнейшем </w:t>
      </w:r>
      <w:r w:rsidRPr="001E2AFB">
        <w:rPr>
          <w:b/>
          <w:sz w:val="22"/>
          <w:szCs w:val="22"/>
        </w:rPr>
        <w:t>«Заказчик»</w:t>
      </w:r>
      <w:r w:rsidRPr="001E2AFB">
        <w:rPr>
          <w:sz w:val="22"/>
          <w:szCs w:val="22"/>
        </w:rPr>
        <w:t xml:space="preserve">, </w:t>
      </w:r>
      <w:r w:rsidR="00B74D2F" w:rsidRPr="001E2AFB">
        <w:rPr>
          <w:sz w:val="22"/>
          <w:szCs w:val="22"/>
        </w:rPr>
        <w:t xml:space="preserve">в лице </w:t>
      </w:r>
      <w:r w:rsidR="0072506D">
        <w:rPr>
          <w:sz w:val="22"/>
          <w:szCs w:val="22"/>
        </w:rPr>
        <w:t>Г</w:t>
      </w:r>
      <w:r w:rsidR="00B74D2F" w:rsidRPr="001E2AFB">
        <w:rPr>
          <w:sz w:val="22"/>
          <w:szCs w:val="22"/>
        </w:rPr>
        <w:t xml:space="preserve">лавного врача </w:t>
      </w:r>
      <w:proofErr w:type="spellStart"/>
      <w:r w:rsidR="0072506D">
        <w:rPr>
          <w:sz w:val="22"/>
          <w:szCs w:val="22"/>
        </w:rPr>
        <w:t>Кяльвияйнена</w:t>
      </w:r>
      <w:proofErr w:type="spellEnd"/>
      <w:r w:rsidR="0072506D">
        <w:rPr>
          <w:sz w:val="22"/>
          <w:szCs w:val="22"/>
        </w:rPr>
        <w:t xml:space="preserve"> Ильи Михайловича</w:t>
      </w:r>
      <w:r w:rsidR="00B74D2F" w:rsidRPr="001E2AFB">
        <w:rPr>
          <w:sz w:val="22"/>
          <w:szCs w:val="22"/>
        </w:rPr>
        <w:t xml:space="preserve">, действующего на основании Распоряжения Комитета по здравоохранению Ленинградской области от </w:t>
      </w:r>
      <w:r w:rsidR="0072506D">
        <w:rPr>
          <w:sz w:val="22"/>
          <w:szCs w:val="22"/>
        </w:rPr>
        <w:t>11</w:t>
      </w:r>
      <w:r w:rsidR="00B74D2F" w:rsidRPr="001E2AFB">
        <w:rPr>
          <w:sz w:val="22"/>
          <w:szCs w:val="22"/>
        </w:rPr>
        <w:t>.0</w:t>
      </w:r>
      <w:r w:rsidR="0072506D">
        <w:rPr>
          <w:sz w:val="22"/>
          <w:szCs w:val="22"/>
        </w:rPr>
        <w:t>9</w:t>
      </w:r>
      <w:r w:rsidR="00B74D2F" w:rsidRPr="001E2AFB">
        <w:rPr>
          <w:sz w:val="22"/>
          <w:szCs w:val="22"/>
        </w:rPr>
        <w:t>.202</w:t>
      </w:r>
      <w:r w:rsidR="0072506D">
        <w:rPr>
          <w:sz w:val="22"/>
          <w:szCs w:val="22"/>
        </w:rPr>
        <w:t>6</w:t>
      </w:r>
      <w:r w:rsidR="00B74D2F" w:rsidRPr="001E2AFB">
        <w:rPr>
          <w:sz w:val="22"/>
          <w:szCs w:val="22"/>
        </w:rPr>
        <w:t xml:space="preserve"> года №</w:t>
      </w:r>
      <w:r w:rsidR="0072506D">
        <w:rPr>
          <w:sz w:val="22"/>
          <w:szCs w:val="22"/>
        </w:rPr>
        <w:t>166</w:t>
      </w:r>
      <w:r w:rsidR="00B74D2F" w:rsidRPr="001E2AFB">
        <w:rPr>
          <w:sz w:val="22"/>
          <w:szCs w:val="22"/>
          <w:lang w:eastAsia="zh-CN"/>
        </w:rPr>
        <w:t xml:space="preserve">, с одной стороны, и </w:t>
      </w:r>
      <w:r w:rsidRPr="001E2AFB">
        <w:rPr>
          <w:bCs/>
          <w:sz w:val="22"/>
          <w:szCs w:val="22"/>
        </w:rPr>
        <w:t>_______</w:t>
      </w:r>
      <w:r w:rsidR="00C06590" w:rsidRPr="001E2AFB">
        <w:rPr>
          <w:bCs/>
          <w:sz w:val="22"/>
          <w:szCs w:val="22"/>
        </w:rPr>
        <w:t>____________________</w:t>
      </w:r>
      <w:r w:rsidR="00667E73" w:rsidRPr="001E2AFB">
        <w:rPr>
          <w:sz w:val="22"/>
          <w:szCs w:val="22"/>
        </w:rPr>
        <w:t xml:space="preserve">, </w:t>
      </w:r>
      <w:r w:rsidR="00B74D2F" w:rsidRPr="001E2AFB">
        <w:rPr>
          <w:sz w:val="22"/>
          <w:szCs w:val="22"/>
        </w:rPr>
        <w:t xml:space="preserve">  </w:t>
      </w:r>
      <w:r w:rsidR="00667E73" w:rsidRPr="001E2AFB">
        <w:rPr>
          <w:sz w:val="22"/>
          <w:szCs w:val="22"/>
        </w:rPr>
        <w:t xml:space="preserve">именуемое в </w:t>
      </w:r>
      <w:r w:rsidR="00015AAE" w:rsidRPr="001E2AFB">
        <w:rPr>
          <w:sz w:val="22"/>
          <w:szCs w:val="22"/>
        </w:rPr>
        <w:t xml:space="preserve">дальнейшем </w:t>
      </w:r>
      <w:r w:rsidR="00015AAE" w:rsidRPr="001E2AFB">
        <w:rPr>
          <w:b/>
          <w:sz w:val="22"/>
          <w:szCs w:val="22"/>
        </w:rPr>
        <w:t>«Исполнитель»</w:t>
      </w:r>
      <w:r w:rsidR="00015AAE" w:rsidRPr="001E2AFB">
        <w:rPr>
          <w:sz w:val="22"/>
          <w:szCs w:val="22"/>
        </w:rPr>
        <w:t>,</w:t>
      </w:r>
      <w:r w:rsidR="00667E73" w:rsidRPr="001E2AFB">
        <w:rPr>
          <w:sz w:val="22"/>
          <w:szCs w:val="22"/>
        </w:rPr>
        <w:t xml:space="preserve"> </w:t>
      </w:r>
      <w:r w:rsidR="00FA0394" w:rsidRPr="001E2AFB">
        <w:rPr>
          <w:sz w:val="22"/>
          <w:szCs w:val="22"/>
        </w:rPr>
        <w:t>в лице</w:t>
      </w:r>
      <w:r w:rsidR="00D750D5" w:rsidRPr="001E2AFB">
        <w:rPr>
          <w:sz w:val="22"/>
          <w:szCs w:val="22"/>
        </w:rPr>
        <w:t xml:space="preserve"> </w:t>
      </w:r>
      <w:r w:rsidRPr="001E2AFB">
        <w:rPr>
          <w:sz w:val="22"/>
          <w:szCs w:val="22"/>
        </w:rPr>
        <w:t>_____________, действующей на основании _________</w:t>
      </w:r>
      <w:r w:rsidR="00667E73" w:rsidRPr="001E2AFB">
        <w:rPr>
          <w:sz w:val="22"/>
          <w:szCs w:val="22"/>
        </w:rPr>
        <w:t xml:space="preserve">, с </w:t>
      </w:r>
      <w:r w:rsidRPr="001E2AFB">
        <w:rPr>
          <w:sz w:val="22"/>
          <w:szCs w:val="22"/>
        </w:rPr>
        <w:t>другой стороны</w:t>
      </w:r>
      <w:r w:rsidR="00667E73" w:rsidRPr="001E2AFB">
        <w:rPr>
          <w:sz w:val="22"/>
          <w:szCs w:val="22"/>
        </w:rPr>
        <w:t>, лица, направляемые на обучение, далее каждый в отдельности именуемые «Обучающийся», а совместно «</w:t>
      </w:r>
      <w:r w:rsidR="00DF1D43" w:rsidRPr="001E2AFB">
        <w:rPr>
          <w:sz w:val="22"/>
          <w:szCs w:val="22"/>
        </w:rPr>
        <w:t>Слушатели</w:t>
      </w:r>
      <w:r w:rsidR="00667E73" w:rsidRPr="001E2AFB">
        <w:rPr>
          <w:sz w:val="22"/>
          <w:szCs w:val="22"/>
        </w:rPr>
        <w:t>» и, совместно именуемые «Стороны», заключили настоящий Договор о нижеследующем:</w:t>
      </w:r>
    </w:p>
    <w:p w14:paraId="0A92EB5A" w14:textId="77777777" w:rsidR="00A57463" w:rsidRPr="00113192" w:rsidRDefault="00A57463" w:rsidP="00137BD5">
      <w:pPr>
        <w:widowControl w:val="0"/>
        <w:ind w:firstLine="720"/>
        <w:jc w:val="both"/>
        <w:rPr>
          <w:sz w:val="22"/>
          <w:szCs w:val="22"/>
          <w:highlight w:val="yellow"/>
        </w:rPr>
      </w:pPr>
    </w:p>
    <w:p w14:paraId="415B8A9A" w14:textId="77777777" w:rsidR="00344804" w:rsidRPr="0039033B" w:rsidRDefault="00EB3652" w:rsidP="00137BD5">
      <w:pPr>
        <w:widowControl w:val="0"/>
        <w:suppressAutoHyphens/>
        <w:overflowPunct w:val="0"/>
        <w:autoSpaceDE w:val="0"/>
        <w:autoSpaceDN w:val="0"/>
        <w:adjustRightInd w:val="0"/>
        <w:jc w:val="center"/>
        <w:rPr>
          <w:color w:val="FF0000"/>
          <w:sz w:val="22"/>
          <w:szCs w:val="22"/>
        </w:rPr>
      </w:pPr>
      <w:r w:rsidRPr="0039033B">
        <w:rPr>
          <w:b/>
          <w:sz w:val="22"/>
          <w:szCs w:val="22"/>
        </w:rPr>
        <w:t xml:space="preserve">1. </w:t>
      </w:r>
      <w:r w:rsidR="00344804" w:rsidRPr="0039033B">
        <w:rPr>
          <w:b/>
          <w:sz w:val="22"/>
          <w:szCs w:val="22"/>
        </w:rPr>
        <w:t>ПРЕДМЕТ ДОГОВОРА</w:t>
      </w:r>
    </w:p>
    <w:p w14:paraId="6FE1048B" w14:textId="50AB31C4" w:rsidR="009C7461" w:rsidRPr="0084447B" w:rsidRDefault="000A640F" w:rsidP="00137BD5">
      <w:pPr>
        <w:pStyle w:val="a7"/>
        <w:widowControl w:val="0"/>
        <w:spacing w:line="240" w:lineRule="auto"/>
        <w:ind w:left="0" w:firstLine="709"/>
        <w:jc w:val="both"/>
        <w:rPr>
          <w:sz w:val="22"/>
          <w:szCs w:val="22"/>
        </w:rPr>
      </w:pPr>
      <w:r w:rsidRPr="0084447B">
        <w:rPr>
          <w:sz w:val="22"/>
          <w:szCs w:val="22"/>
        </w:rPr>
        <w:t xml:space="preserve">1.1. </w:t>
      </w:r>
      <w:r w:rsidR="00344804" w:rsidRPr="0084447B">
        <w:rPr>
          <w:sz w:val="22"/>
          <w:szCs w:val="22"/>
        </w:rPr>
        <w:t>«Исполнитель» обязуется оказать «Заказчику»</w:t>
      </w:r>
      <w:r w:rsidR="002A6628" w:rsidRPr="0084447B">
        <w:rPr>
          <w:sz w:val="22"/>
          <w:szCs w:val="22"/>
        </w:rPr>
        <w:t xml:space="preserve"> образовательные</w:t>
      </w:r>
      <w:r w:rsidR="00344804" w:rsidRPr="0084447B">
        <w:rPr>
          <w:sz w:val="22"/>
          <w:szCs w:val="22"/>
        </w:rPr>
        <w:t xml:space="preserve"> услуги </w:t>
      </w:r>
      <w:r w:rsidR="00C452B2" w:rsidRPr="0084447B">
        <w:rPr>
          <w:sz w:val="22"/>
          <w:szCs w:val="22"/>
        </w:rPr>
        <w:t xml:space="preserve">(далее – Услуги) </w:t>
      </w:r>
      <w:r w:rsidR="003211A6" w:rsidRPr="0084447B">
        <w:rPr>
          <w:sz w:val="22"/>
          <w:szCs w:val="22"/>
        </w:rPr>
        <w:t>в области дополнительного профессионального образования и профессионального обучения</w:t>
      </w:r>
      <w:r w:rsidR="009B4614" w:rsidRPr="0084447B">
        <w:rPr>
          <w:sz w:val="22"/>
          <w:szCs w:val="22"/>
        </w:rPr>
        <w:t xml:space="preserve"> </w:t>
      </w:r>
      <w:r w:rsidR="009B4614" w:rsidRPr="0084447B">
        <w:rPr>
          <w:color w:val="000000"/>
          <w:spacing w:val="3"/>
          <w:sz w:val="22"/>
          <w:szCs w:val="22"/>
        </w:rPr>
        <w:t>(</w:t>
      </w:r>
      <w:r w:rsidR="0084447B" w:rsidRPr="0084447B">
        <w:rPr>
          <w:color w:val="000000"/>
          <w:spacing w:val="3"/>
          <w:sz w:val="22"/>
          <w:szCs w:val="22"/>
        </w:rPr>
        <w:t>очное</w:t>
      </w:r>
      <w:r w:rsidR="009B4614" w:rsidRPr="0084447B">
        <w:rPr>
          <w:color w:val="000000"/>
          <w:spacing w:val="3"/>
          <w:sz w:val="22"/>
          <w:szCs w:val="22"/>
        </w:rPr>
        <w:t xml:space="preserve"> обучение)</w:t>
      </w:r>
      <w:r w:rsidR="00C452B2" w:rsidRPr="0084447B">
        <w:rPr>
          <w:sz w:val="22"/>
          <w:szCs w:val="22"/>
        </w:rPr>
        <w:t>,</w:t>
      </w:r>
      <w:r w:rsidR="00344804" w:rsidRPr="0084447B">
        <w:rPr>
          <w:sz w:val="22"/>
          <w:szCs w:val="22"/>
        </w:rPr>
        <w:t xml:space="preserve"> </w:t>
      </w:r>
      <w:r w:rsidR="00C452B2" w:rsidRPr="0084447B">
        <w:rPr>
          <w:sz w:val="22"/>
          <w:szCs w:val="22"/>
        </w:rPr>
        <w:t>указанны</w:t>
      </w:r>
      <w:r w:rsidR="003211A6" w:rsidRPr="0084447B">
        <w:rPr>
          <w:sz w:val="22"/>
          <w:szCs w:val="22"/>
        </w:rPr>
        <w:t>е</w:t>
      </w:r>
      <w:r w:rsidR="00C452B2" w:rsidRPr="0084447B">
        <w:rPr>
          <w:sz w:val="22"/>
          <w:szCs w:val="22"/>
        </w:rPr>
        <w:t xml:space="preserve"> в </w:t>
      </w:r>
      <w:r w:rsidR="00B16682" w:rsidRPr="0084447B">
        <w:rPr>
          <w:sz w:val="22"/>
          <w:szCs w:val="22"/>
        </w:rPr>
        <w:t>Приложении по форме 1</w:t>
      </w:r>
      <w:r w:rsidR="003211A6" w:rsidRPr="0084447B">
        <w:rPr>
          <w:sz w:val="22"/>
          <w:szCs w:val="22"/>
        </w:rPr>
        <w:t xml:space="preserve"> настоящего Договора</w:t>
      </w:r>
      <w:r w:rsidR="00C452B2" w:rsidRPr="0084447B">
        <w:rPr>
          <w:sz w:val="22"/>
          <w:szCs w:val="22"/>
        </w:rPr>
        <w:t xml:space="preserve">, </w:t>
      </w:r>
      <w:r w:rsidR="003211A6" w:rsidRPr="0084447B">
        <w:rPr>
          <w:sz w:val="22"/>
          <w:szCs w:val="22"/>
        </w:rPr>
        <w:t xml:space="preserve">для </w:t>
      </w:r>
      <w:r w:rsidR="00C452B2" w:rsidRPr="0084447B">
        <w:rPr>
          <w:sz w:val="22"/>
          <w:szCs w:val="22"/>
        </w:rPr>
        <w:t>специалистов</w:t>
      </w:r>
      <w:r w:rsidR="00344804" w:rsidRPr="0084447B">
        <w:rPr>
          <w:sz w:val="22"/>
          <w:szCs w:val="22"/>
        </w:rPr>
        <w:t>, направл</w:t>
      </w:r>
      <w:r w:rsidR="00E87EA0" w:rsidRPr="0084447B">
        <w:rPr>
          <w:sz w:val="22"/>
          <w:szCs w:val="22"/>
        </w:rPr>
        <w:t>я</w:t>
      </w:r>
      <w:r w:rsidR="00344804" w:rsidRPr="0084447B">
        <w:rPr>
          <w:sz w:val="22"/>
          <w:szCs w:val="22"/>
        </w:rPr>
        <w:t>е</w:t>
      </w:r>
      <w:r w:rsidR="00E87EA0" w:rsidRPr="0084447B">
        <w:rPr>
          <w:sz w:val="22"/>
          <w:szCs w:val="22"/>
        </w:rPr>
        <w:t>м</w:t>
      </w:r>
      <w:r w:rsidR="00344804" w:rsidRPr="0084447B">
        <w:rPr>
          <w:sz w:val="22"/>
          <w:szCs w:val="22"/>
        </w:rPr>
        <w:t>ых «Заказчиком»</w:t>
      </w:r>
      <w:r w:rsidR="005C3376" w:rsidRPr="0084447B">
        <w:rPr>
          <w:sz w:val="22"/>
          <w:szCs w:val="22"/>
        </w:rPr>
        <w:t xml:space="preserve"> (далее – </w:t>
      </w:r>
      <w:r w:rsidR="00DF1D43" w:rsidRPr="0084447B">
        <w:rPr>
          <w:sz w:val="22"/>
          <w:szCs w:val="22"/>
        </w:rPr>
        <w:t>«Слушателей»</w:t>
      </w:r>
      <w:r w:rsidR="005C3376" w:rsidRPr="0084447B">
        <w:rPr>
          <w:sz w:val="22"/>
          <w:szCs w:val="22"/>
        </w:rPr>
        <w:t>)</w:t>
      </w:r>
      <w:r w:rsidR="00344804" w:rsidRPr="0084447B">
        <w:rPr>
          <w:sz w:val="22"/>
          <w:szCs w:val="22"/>
        </w:rPr>
        <w:t xml:space="preserve">, а «Заказчик» обязуется принять оказанные образовательные услуги и оплатить их.  </w:t>
      </w:r>
    </w:p>
    <w:p w14:paraId="26783718" w14:textId="391F8FD6" w:rsidR="00344804" w:rsidRPr="0039033B" w:rsidRDefault="004A1E86" w:rsidP="00137BD5">
      <w:pPr>
        <w:pStyle w:val="a7"/>
        <w:widowControl w:val="0"/>
        <w:spacing w:line="240" w:lineRule="auto"/>
        <w:ind w:left="0" w:firstLine="709"/>
        <w:jc w:val="both"/>
        <w:rPr>
          <w:sz w:val="22"/>
          <w:szCs w:val="22"/>
        </w:rPr>
      </w:pPr>
      <w:r w:rsidRPr="0084447B">
        <w:rPr>
          <w:sz w:val="22"/>
          <w:szCs w:val="22"/>
        </w:rPr>
        <w:t>1</w:t>
      </w:r>
      <w:r w:rsidR="00CC69A4" w:rsidRPr="0084447B">
        <w:rPr>
          <w:sz w:val="22"/>
          <w:szCs w:val="22"/>
        </w:rPr>
        <w:t>.2</w:t>
      </w:r>
      <w:r w:rsidRPr="0084447B">
        <w:rPr>
          <w:sz w:val="22"/>
          <w:szCs w:val="22"/>
        </w:rPr>
        <w:t xml:space="preserve">. </w:t>
      </w:r>
      <w:r w:rsidR="009C7461" w:rsidRPr="0084447B">
        <w:rPr>
          <w:sz w:val="22"/>
          <w:szCs w:val="22"/>
        </w:rPr>
        <w:t xml:space="preserve">Вид, наименование, уровень и (или) направленность Образовательной программы (часть образовательной программы определенного уровня, вида и (или) направленности), </w:t>
      </w:r>
      <w:r w:rsidR="009C7461" w:rsidRPr="0084447B">
        <w:rPr>
          <w:sz w:val="22"/>
          <w:szCs w:val="22"/>
        </w:rPr>
        <w:tab/>
        <w:t>количество</w:t>
      </w:r>
      <w:r w:rsidR="009B4614" w:rsidRPr="0084447B">
        <w:rPr>
          <w:sz w:val="22"/>
          <w:szCs w:val="22"/>
        </w:rPr>
        <w:t xml:space="preserve"> а</w:t>
      </w:r>
      <w:r w:rsidR="009C7461" w:rsidRPr="0084447B">
        <w:rPr>
          <w:sz w:val="22"/>
          <w:szCs w:val="22"/>
        </w:rPr>
        <w:t>кадемических часов, срок обучения, срок обучения по индивидуальному учебному плану</w:t>
      </w:r>
      <w:r w:rsidR="009C7461" w:rsidRPr="0039033B">
        <w:rPr>
          <w:sz w:val="22"/>
          <w:szCs w:val="22"/>
        </w:rPr>
        <w:t>, в том числе по ускоренному обучению стоимость обучения и иная дополнительная инф</w:t>
      </w:r>
      <w:r w:rsidR="00C24224" w:rsidRPr="0039033B">
        <w:rPr>
          <w:sz w:val="22"/>
          <w:szCs w:val="22"/>
        </w:rPr>
        <w:t xml:space="preserve">ормация указываются в </w:t>
      </w:r>
      <w:r w:rsidR="00B16682" w:rsidRPr="0039033B">
        <w:rPr>
          <w:sz w:val="22"/>
          <w:szCs w:val="22"/>
        </w:rPr>
        <w:t>Приложении по форме 1</w:t>
      </w:r>
      <w:r w:rsidR="009C7461" w:rsidRPr="0039033B">
        <w:rPr>
          <w:sz w:val="22"/>
          <w:szCs w:val="22"/>
        </w:rPr>
        <w:t xml:space="preserve"> к настоящему Договору, котор</w:t>
      </w:r>
      <w:r w:rsidR="00B16682" w:rsidRPr="0039033B">
        <w:rPr>
          <w:sz w:val="22"/>
          <w:szCs w:val="22"/>
        </w:rPr>
        <w:t>ые</w:t>
      </w:r>
      <w:r w:rsidR="009C7461" w:rsidRPr="0039033B">
        <w:rPr>
          <w:sz w:val="22"/>
          <w:szCs w:val="22"/>
        </w:rPr>
        <w:t xml:space="preserve"> явля</w:t>
      </w:r>
      <w:r w:rsidR="00B16682" w:rsidRPr="0039033B">
        <w:rPr>
          <w:sz w:val="22"/>
          <w:szCs w:val="22"/>
        </w:rPr>
        <w:t>ю</w:t>
      </w:r>
      <w:r w:rsidR="009C7461" w:rsidRPr="0039033B">
        <w:rPr>
          <w:sz w:val="22"/>
          <w:szCs w:val="22"/>
        </w:rPr>
        <w:t>тся неотъемлем</w:t>
      </w:r>
      <w:r w:rsidR="00C24224" w:rsidRPr="0039033B">
        <w:rPr>
          <w:sz w:val="22"/>
          <w:szCs w:val="22"/>
        </w:rPr>
        <w:t>ой</w:t>
      </w:r>
      <w:r w:rsidR="009C7461" w:rsidRPr="0039033B">
        <w:rPr>
          <w:sz w:val="22"/>
          <w:szCs w:val="22"/>
        </w:rPr>
        <w:t xml:space="preserve"> част</w:t>
      </w:r>
      <w:r w:rsidR="00C24224" w:rsidRPr="0039033B">
        <w:rPr>
          <w:sz w:val="22"/>
          <w:szCs w:val="22"/>
        </w:rPr>
        <w:t>ью</w:t>
      </w:r>
      <w:r w:rsidR="009C7461" w:rsidRPr="0039033B">
        <w:rPr>
          <w:sz w:val="22"/>
          <w:szCs w:val="22"/>
        </w:rPr>
        <w:t xml:space="preserve"> настоящего Договора.</w:t>
      </w:r>
    </w:p>
    <w:p w14:paraId="6CE64B17" w14:textId="77777777" w:rsidR="005C3376" w:rsidRPr="0039033B" w:rsidRDefault="005C3376" w:rsidP="00137BD5">
      <w:pPr>
        <w:pStyle w:val="a7"/>
        <w:widowControl w:val="0"/>
        <w:spacing w:line="240" w:lineRule="auto"/>
        <w:ind w:left="0" w:firstLine="709"/>
        <w:jc w:val="both"/>
        <w:rPr>
          <w:sz w:val="22"/>
          <w:szCs w:val="22"/>
        </w:rPr>
      </w:pPr>
      <w:r w:rsidRPr="0039033B">
        <w:rPr>
          <w:sz w:val="22"/>
          <w:szCs w:val="22"/>
        </w:rPr>
        <w:t xml:space="preserve">1.3. Список </w:t>
      </w:r>
      <w:r w:rsidR="00DF1D43" w:rsidRPr="0039033B">
        <w:rPr>
          <w:sz w:val="22"/>
          <w:szCs w:val="22"/>
        </w:rPr>
        <w:t>Слушателей</w:t>
      </w:r>
      <w:r w:rsidRPr="0039033B">
        <w:rPr>
          <w:sz w:val="22"/>
          <w:szCs w:val="22"/>
        </w:rPr>
        <w:t xml:space="preserve"> «Заказчика» указан в Приложении </w:t>
      </w:r>
      <w:r w:rsidR="00B16682" w:rsidRPr="0039033B">
        <w:rPr>
          <w:sz w:val="22"/>
          <w:szCs w:val="22"/>
        </w:rPr>
        <w:t xml:space="preserve">по форме </w:t>
      </w:r>
      <w:r w:rsidRPr="0039033B">
        <w:rPr>
          <w:sz w:val="22"/>
          <w:szCs w:val="22"/>
        </w:rPr>
        <w:t xml:space="preserve">1 к </w:t>
      </w:r>
      <w:r w:rsidR="00B16682" w:rsidRPr="0039033B">
        <w:rPr>
          <w:sz w:val="22"/>
          <w:szCs w:val="22"/>
        </w:rPr>
        <w:t xml:space="preserve">настоящему </w:t>
      </w:r>
      <w:r w:rsidRPr="0039033B">
        <w:rPr>
          <w:sz w:val="22"/>
          <w:szCs w:val="22"/>
        </w:rPr>
        <w:t>Договору, котор</w:t>
      </w:r>
      <w:r w:rsidR="00B16682" w:rsidRPr="0039033B">
        <w:rPr>
          <w:sz w:val="22"/>
          <w:szCs w:val="22"/>
        </w:rPr>
        <w:t>ые</w:t>
      </w:r>
      <w:r w:rsidRPr="0039033B">
        <w:rPr>
          <w:sz w:val="22"/>
          <w:szCs w:val="22"/>
        </w:rPr>
        <w:t xml:space="preserve"> явля</w:t>
      </w:r>
      <w:r w:rsidR="00B16682" w:rsidRPr="0039033B">
        <w:rPr>
          <w:sz w:val="22"/>
          <w:szCs w:val="22"/>
        </w:rPr>
        <w:t>ю</w:t>
      </w:r>
      <w:r w:rsidRPr="0039033B">
        <w:rPr>
          <w:sz w:val="22"/>
          <w:szCs w:val="22"/>
        </w:rPr>
        <w:t>тся неотъемлемой частью настоящего Договора.</w:t>
      </w:r>
    </w:p>
    <w:p w14:paraId="59DB941C" w14:textId="77777777" w:rsidR="00CD6666" w:rsidRPr="0039033B" w:rsidRDefault="004A1E86" w:rsidP="00137BD5">
      <w:pPr>
        <w:widowControl w:val="0"/>
        <w:ind w:firstLine="709"/>
        <w:jc w:val="both"/>
        <w:rPr>
          <w:kern w:val="2"/>
          <w:sz w:val="22"/>
          <w:szCs w:val="22"/>
        </w:rPr>
      </w:pPr>
      <w:r w:rsidRPr="0039033B">
        <w:rPr>
          <w:kern w:val="2"/>
          <w:sz w:val="22"/>
          <w:szCs w:val="22"/>
        </w:rPr>
        <w:t>1</w:t>
      </w:r>
      <w:r w:rsidR="005C3376" w:rsidRPr="0039033B">
        <w:rPr>
          <w:kern w:val="2"/>
          <w:sz w:val="22"/>
          <w:szCs w:val="22"/>
        </w:rPr>
        <w:t>.4</w:t>
      </w:r>
      <w:r w:rsidRPr="0039033B">
        <w:rPr>
          <w:kern w:val="2"/>
          <w:sz w:val="22"/>
          <w:szCs w:val="22"/>
        </w:rPr>
        <w:t xml:space="preserve">. </w:t>
      </w:r>
      <w:r w:rsidR="00344804" w:rsidRPr="0039033B">
        <w:rPr>
          <w:kern w:val="2"/>
          <w:sz w:val="22"/>
          <w:szCs w:val="22"/>
        </w:rPr>
        <w:t>По</w:t>
      </w:r>
      <w:r w:rsidR="007674C5" w:rsidRPr="0039033B">
        <w:rPr>
          <w:kern w:val="2"/>
          <w:sz w:val="22"/>
          <w:szCs w:val="22"/>
        </w:rPr>
        <w:t xml:space="preserve">сле </w:t>
      </w:r>
      <w:r w:rsidR="00DF0CEF" w:rsidRPr="0039033B">
        <w:rPr>
          <w:kern w:val="2"/>
          <w:sz w:val="22"/>
          <w:szCs w:val="22"/>
        </w:rPr>
        <w:t xml:space="preserve">освоения </w:t>
      </w:r>
      <w:r w:rsidR="00DF1D43" w:rsidRPr="0039033B">
        <w:rPr>
          <w:kern w:val="2"/>
          <w:sz w:val="22"/>
          <w:szCs w:val="22"/>
        </w:rPr>
        <w:t>Слушателями</w:t>
      </w:r>
      <w:r w:rsidR="007674C5" w:rsidRPr="0039033B">
        <w:rPr>
          <w:kern w:val="2"/>
          <w:sz w:val="22"/>
          <w:szCs w:val="22"/>
        </w:rPr>
        <w:t xml:space="preserve"> </w:t>
      </w:r>
      <w:r w:rsidR="00DF0CEF" w:rsidRPr="0039033B">
        <w:rPr>
          <w:kern w:val="2"/>
          <w:sz w:val="22"/>
          <w:szCs w:val="22"/>
        </w:rPr>
        <w:t>Образовательных программ</w:t>
      </w:r>
      <w:r w:rsidR="007674C5" w:rsidRPr="0039033B">
        <w:rPr>
          <w:kern w:val="2"/>
          <w:sz w:val="22"/>
          <w:szCs w:val="22"/>
        </w:rPr>
        <w:t xml:space="preserve"> и успешно</w:t>
      </w:r>
      <w:r w:rsidR="00DF0CEF" w:rsidRPr="0039033B">
        <w:rPr>
          <w:kern w:val="2"/>
          <w:sz w:val="22"/>
          <w:szCs w:val="22"/>
        </w:rPr>
        <w:t>го прохождения</w:t>
      </w:r>
      <w:r w:rsidR="007674C5" w:rsidRPr="0039033B">
        <w:rPr>
          <w:kern w:val="2"/>
          <w:sz w:val="22"/>
          <w:szCs w:val="22"/>
        </w:rPr>
        <w:t xml:space="preserve"> итоговой аттестации</w:t>
      </w:r>
      <w:r w:rsidR="00344804" w:rsidRPr="0039033B">
        <w:rPr>
          <w:kern w:val="2"/>
          <w:sz w:val="22"/>
          <w:szCs w:val="22"/>
        </w:rPr>
        <w:t xml:space="preserve"> </w:t>
      </w:r>
      <w:r w:rsidR="00DF0CEF" w:rsidRPr="0039033B">
        <w:rPr>
          <w:kern w:val="2"/>
          <w:sz w:val="22"/>
          <w:szCs w:val="22"/>
        </w:rPr>
        <w:t>им</w:t>
      </w:r>
      <w:r w:rsidR="00344804" w:rsidRPr="0039033B">
        <w:rPr>
          <w:kern w:val="2"/>
          <w:sz w:val="22"/>
          <w:szCs w:val="22"/>
        </w:rPr>
        <w:t xml:space="preserve"> выдает</w:t>
      </w:r>
      <w:r w:rsidR="00DF0CEF" w:rsidRPr="0039033B">
        <w:rPr>
          <w:kern w:val="2"/>
          <w:sz w:val="22"/>
          <w:szCs w:val="22"/>
        </w:rPr>
        <w:t>ся Удостоверение о повышении квалификации</w:t>
      </w:r>
      <w:r w:rsidR="00C24224" w:rsidRPr="0039033B">
        <w:rPr>
          <w:kern w:val="2"/>
          <w:sz w:val="22"/>
          <w:szCs w:val="22"/>
        </w:rPr>
        <w:t xml:space="preserve"> (</w:t>
      </w:r>
      <w:r w:rsidR="00C24224" w:rsidRPr="0039033B">
        <w:rPr>
          <w:color w:val="000000"/>
          <w:sz w:val="22"/>
          <w:szCs w:val="22"/>
        </w:rPr>
        <w:t>и/или диплом о профессиональной переподготовке</w:t>
      </w:r>
      <w:r w:rsidR="00C24224" w:rsidRPr="0039033B">
        <w:rPr>
          <w:kern w:val="2"/>
          <w:sz w:val="22"/>
          <w:szCs w:val="22"/>
        </w:rPr>
        <w:t xml:space="preserve">) </w:t>
      </w:r>
      <w:r w:rsidR="00DF0CEF" w:rsidRPr="0039033B">
        <w:rPr>
          <w:kern w:val="2"/>
          <w:sz w:val="22"/>
          <w:szCs w:val="22"/>
        </w:rPr>
        <w:t>установленного «Исполнителем» образца</w:t>
      </w:r>
      <w:r w:rsidR="008552B4" w:rsidRPr="0039033B">
        <w:rPr>
          <w:kern w:val="2"/>
          <w:sz w:val="22"/>
          <w:szCs w:val="22"/>
        </w:rPr>
        <w:t>.</w:t>
      </w:r>
    </w:p>
    <w:p w14:paraId="57CDDF98" w14:textId="77777777" w:rsidR="00C24224" w:rsidRPr="0039033B" w:rsidRDefault="00C24224" w:rsidP="00137BD5">
      <w:pPr>
        <w:widowControl w:val="0"/>
        <w:ind w:firstLine="709"/>
        <w:jc w:val="both"/>
        <w:rPr>
          <w:kern w:val="2"/>
          <w:sz w:val="22"/>
          <w:szCs w:val="22"/>
        </w:rPr>
      </w:pPr>
      <w:r w:rsidRPr="0039033B">
        <w:rPr>
          <w:kern w:val="2"/>
          <w:sz w:val="22"/>
          <w:szCs w:val="22"/>
        </w:rPr>
        <w:tab/>
        <w:t xml:space="preserve">1.5. </w:t>
      </w:r>
      <w:r w:rsidRPr="0039033B">
        <w:rPr>
          <w:color w:val="000000"/>
          <w:sz w:val="22"/>
          <w:szCs w:val="22"/>
        </w:rPr>
        <w:t xml:space="preserve">После освоения </w:t>
      </w:r>
      <w:r w:rsidR="00B16682" w:rsidRPr="0039033B">
        <w:rPr>
          <w:kern w:val="2"/>
          <w:sz w:val="22"/>
          <w:szCs w:val="22"/>
        </w:rPr>
        <w:t xml:space="preserve">Слушателями </w:t>
      </w:r>
      <w:r w:rsidRPr="0039033B">
        <w:rPr>
          <w:rStyle w:val="blk"/>
          <w:sz w:val="22"/>
          <w:szCs w:val="22"/>
        </w:rPr>
        <w:t>программы профессиональной подготовки, переподготовки, повышения квалификации по профессиям рабочих и должностям служащих</w:t>
      </w:r>
      <w:r w:rsidRPr="0039033B">
        <w:rPr>
          <w:color w:val="000000"/>
          <w:sz w:val="22"/>
          <w:szCs w:val="22"/>
        </w:rPr>
        <w:t xml:space="preserve"> выдать д</w:t>
      </w:r>
      <w:r w:rsidR="00B16682" w:rsidRPr="0039033B">
        <w:rPr>
          <w:color w:val="000000"/>
          <w:sz w:val="22"/>
          <w:szCs w:val="22"/>
        </w:rPr>
        <w:t>окумент установленного образца.</w:t>
      </w:r>
    </w:p>
    <w:p w14:paraId="1007B9DD" w14:textId="77777777" w:rsidR="00460B8C" w:rsidRPr="0039033B" w:rsidRDefault="00DF1D43" w:rsidP="00256177">
      <w:pPr>
        <w:widowControl w:val="0"/>
        <w:ind w:firstLine="709"/>
        <w:jc w:val="both"/>
        <w:rPr>
          <w:kern w:val="2"/>
          <w:sz w:val="22"/>
          <w:szCs w:val="22"/>
        </w:rPr>
      </w:pPr>
      <w:r w:rsidRPr="0039033B">
        <w:rPr>
          <w:kern w:val="2"/>
          <w:sz w:val="22"/>
          <w:szCs w:val="22"/>
        </w:rPr>
        <w:t>Слушателям</w:t>
      </w:r>
      <w:r w:rsidR="00460B8C" w:rsidRPr="0039033B">
        <w:rPr>
          <w:kern w:val="2"/>
          <w:sz w:val="22"/>
          <w:szCs w:val="22"/>
        </w:rPr>
        <w:t>, не прошедшим итоговой аттестации или получившим на итоговой аттестации неудовлетворительные результаты, а также лицам, освоившим часть образовательной программы и (или) отчисленным из организации, осуществляющей образовательную деятельность, выдается справка об обучении или о периоде обучения по образцу, самостоятельно устанавливаемому организацией, осуществляющей образовательную деятельность</w:t>
      </w:r>
      <w:r w:rsidR="00C24224" w:rsidRPr="0039033B">
        <w:rPr>
          <w:kern w:val="2"/>
          <w:sz w:val="22"/>
          <w:szCs w:val="22"/>
        </w:rPr>
        <w:t>.</w:t>
      </w:r>
    </w:p>
    <w:p w14:paraId="13721F7E" w14:textId="77777777" w:rsidR="00344804" w:rsidRPr="0084447B" w:rsidRDefault="004A1E86" w:rsidP="00256177">
      <w:pPr>
        <w:widowControl w:val="0"/>
        <w:ind w:firstLine="709"/>
        <w:jc w:val="both"/>
        <w:rPr>
          <w:kern w:val="2"/>
          <w:sz w:val="22"/>
          <w:szCs w:val="22"/>
        </w:rPr>
      </w:pPr>
      <w:r w:rsidRPr="00256177">
        <w:rPr>
          <w:kern w:val="2"/>
          <w:sz w:val="22"/>
          <w:szCs w:val="22"/>
        </w:rPr>
        <w:t>1.</w:t>
      </w:r>
      <w:r w:rsidR="007A46D0" w:rsidRPr="00256177">
        <w:rPr>
          <w:kern w:val="2"/>
          <w:sz w:val="22"/>
          <w:szCs w:val="22"/>
        </w:rPr>
        <w:t>6</w:t>
      </w:r>
      <w:r w:rsidRPr="00256177">
        <w:rPr>
          <w:kern w:val="2"/>
          <w:sz w:val="22"/>
          <w:szCs w:val="22"/>
        </w:rPr>
        <w:t xml:space="preserve">. </w:t>
      </w:r>
      <w:r w:rsidR="00344804" w:rsidRPr="00256177">
        <w:rPr>
          <w:kern w:val="2"/>
          <w:sz w:val="22"/>
          <w:szCs w:val="22"/>
        </w:rPr>
        <w:t xml:space="preserve">Порядок и качество образовательных услуг, оказываемых «Исполнителем», должны соответствовать </w:t>
      </w:r>
      <w:r w:rsidR="00344804" w:rsidRPr="0084447B">
        <w:rPr>
          <w:kern w:val="2"/>
          <w:sz w:val="22"/>
          <w:szCs w:val="22"/>
        </w:rPr>
        <w:t>законодательству Российской Федерации.</w:t>
      </w:r>
    </w:p>
    <w:p w14:paraId="1C2ECDD6" w14:textId="38EC4180" w:rsidR="00F10F0E" w:rsidRPr="00256177" w:rsidRDefault="00F04DDF" w:rsidP="00256177">
      <w:pPr>
        <w:widowControl w:val="0"/>
        <w:ind w:firstLine="709"/>
        <w:jc w:val="both"/>
        <w:rPr>
          <w:kern w:val="2"/>
          <w:sz w:val="22"/>
          <w:szCs w:val="22"/>
        </w:rPr>
      </w:pPr>
      <w:r w:rsidRPr="0084447B">
        <w:rPr>
          <w:kern w:val="2"/>
          <w:sz w:val="22"/>
          <w:szCs w:val="22"/>
        </w:rPr>
        <w:t>1.7. Срок оказания образовательных услуг: с момента подписания Договора</w:t>
      </w:r>
      <w:r w:rsidR="00256177" w:rsidRPr="0084447B">
        <w:rPr>
          <w:kern w:val="2"/>
          <w:sz w:val="22"/>
          <w:szCs w:val="22"/>
        </w:rPr>
        <w:t xml:space="preserve"> </w:t>
      </w:r>
      <w:r w:rsidR="0072506D">
        <w:rPr>
          <w:kern w:val="2"/>
          <w:sz w:val="22"/>
          <w:szCs w:val="22"/>
        </w:rPr>
        <w:t>п</w:t>
      </w:r>
      <w:r w:rsidR="00256177" w:rsidRPr="0084447B">
        <w:rPr>
          <w:kern w:val="2"/>
          <w:sz w:val="22"/>
          <w:szCs w:val="22"/>
        </w:rPr>
        <w:t xml:space="preserve">о </w:t>
      </w:r>
      <w:r w:rsidR="0072506D">
        <w:rPr>
          <w:kern w:val="2"/>
          <w:sz w:val="22"/>
          <w:szCs w:val="22"/>
        </w:rPr>
        <w:t>08</w:t>
      </w:r>
      <w:r w:rsidR="00256177" w:rsidRPr="0084447B">
        <w:rPr>
          <w:kern w:val="2"/>
          <w:sz w:val="22"/>
          <w:szCs w:val="22"/>
        </w:rPr>
        <w:t>.</w:t>
      </w:r>
      <w:r w:rsidR="0072506D">
        <w:rPr>
          <w:kern w:val="2"/>
          <w:sz w:val="22"/>
          <w:szCs w:val="22"/>
        </w:rPr>
        <w:t>10</w:t>
      </w:r>
      <w:r w:rsidR="00256177" w:rsidRPr="0084447B">
        <w:rPr>
          <w:kern w:val="2"/>
          <w:sz w:val="22"/>
          <w:szCs w:val="22"/>
        </w:rPr>
        <w:t>.202</w:t>
      </w:r>
      <w:r w:rsidR="0072506D">
        <w:rPr>
          <w:kern w:val="2"/>
          <w:sz w:val="22"/>
          <w:szCs w:val="22"/>
        </w:rPr>
        <w:t>6</w:t>
      </w:r>
      <w:r w:rsidR="00256177" w:rsidRPr="0084447B">
        <w:rPr>
          <w:kern w:val="2"/>
          <w:sz w:val="22"/>
          <w:szCs w:val="22"/>
        </w:rPr>
        <w:t>г</w:t>
      </w:r>
      <w:r w:rsidR="00F10F0E" w:rsidRPr="0084447B">
        <w:rPr>
          <w:kern w:val="2"/>
          <w:sz w:val="22"/>
          <w:szCs w:val="22"/>
        </w:rPr>
        <w:t>.</w:t>
      </w:r>
    </w:p>
    <w:p w14:paraId="10C08EFE" w14:textId="57844846" w:rsidR="00256177" w:rsidRPr="00256177" w:rsidRDefault="00067BA5" w:rsidP="00256177">
      <w:pPr>
        <w:widowControl w:val="0"/>
        <w:ind w:firstLine="709"/>
        <w:jc w:val="both"/>
        <w:rPr>
          <w:kern w:val="2"/>
          <w:sz w:val="22"/>
          <w:szCs w:val="22"/>
        </w:rPr>
      </w:pPr>
      <w:r w:rsidRPr="00256177">
        <w:rPr>
          <w:kern w:val="2"/>
          <w:sz w:val="22"/>
          <w:szCs w:val="22"/>
        </w:rPr>
        <w:t xml:space="preserve">1.8. </w:t>
      </w:r>
      <w:bookmarkStart w:id="0" w:name="OLE_LINK66"/>
      <w:bookmarkStart w:id="1" w:name="OLE_LINK65"/>
      <w:r w:rsidR="00256177" w:rsidRPr="00256177">
        <w:rPr>
          <w:kern w:val="2"/>
          <w:sz w:val="22"/>
          <w:szCs w:val="22"/>
        </w:rPr>
        <w:t xml:space="preserve">Сроки (периоды) оказания услуг: </w:t>
      </w:r>
      <w:bookmarkEnd w:id="0"/>
      <w:bookmarkEnd w:id="1"/>
      <w:r w:rsidR="00256177" w:rsidRPr="00256177">
        <w:rPr>
          <w:kern w:val="2"/>
          <w:sz w:val="22"/>
          <w:szCs w:val="22"/>
        </w:rPr>
        <w:t xml:space="preserve">услуги оказываются Исполнителем с момента заключения </w:t>
      </w:r>
      <w:r w:rsidR="0072506D">
        <w:rPr>
          <w:kern w:val="2"/>
          <w:sz w:val="22"/>
          <w:szCs w:val="22"/>
        </w:rPr>
        <w:t>Договора</w:t>
      </w:r>
      <w:r w:rsidR="00256177" w:rsidRPr="00256177">
        <w:rPr>
          <w:kern w:val="2"/>
          <w:sz w:val="22"/>
          <w:szCs w:val="22"/>
        </w:rPr>
        <w:t xml:space="preserve"> по </w:t>
      </w:r>
      <w:r w:rsidR="0072506D">
        <w:rPr>
          <w:kern w:val="2"/>
          <w:sz w:val="22"/>
          <w:szCs w:val="22"/>
        </w:rPr>
        <w:t>08</w:t>
      </w:r>
      <w:r w:rsidR="0072506D" w:rsidRPr="0084447B">
        <w:rPr>
          <w:kern w:val="2"/>
          <w:sz w:val="22"/>
          <w:szCs w:val="22"/>
        </w:rPr>
        <w:t>.</w:t>
      </w:r>
      <w:r w:rsidR="0072506D">
        <w:rPr>
          <w:kern w:val="2"/>
          <w:sz w:val="22"/>
          <w:szCs w:val="22"/>
        </w:rPr>
        <w:t>10</w:t>
      </w:r>
      <w:r w:rsidR="0072506D" w:rsidRPr="0084447B">
        <w:rPr>
          <w:kern w:val="2"/>
          <w:sz w:val="22"/>
          <w:szCs w:val="22"/>
        </w:rPr>
        <w:t>.202</w:t>
      </w:r>
      <w:r w:rsidR="0072506D">
        <w:rPr>
          <w:kern w:val="2"/>
          <w:sz w:val="22"/>
          <w:szCs w:val="22"/>
        </w:rPr>
        <w:t>6</w:t>
      </w:r>
      <w:r w:rsidR="0072506D" w:rsidRPr="0084447B">
        <w:rPr>
          <w:kern w:val="2"/>
          <w:sz w:val="22"/>
          <w:szCs w:val="22"/>
        </w:rPr>
        <w:t>г.</w:t>
      </w:r>
      <w:r w:rsidR="0072506D">
        <w:rPr>
          <w:kern w:val="2"/>
          <w:sz w:val="22"/>
          <w:szCs w:val="22"/>
        </w:rPr>
        <w:t xml:space="preserve"> </w:t>
      </w:r>
      <w:r w:rsidR="00256177" w:rsidRPr="00256177">
        <w:rPr>
          <w:kern w:val="2"/>
          <w:sz w:val="22"/>
          <w:szCs w:val="22"/>
        </w:rPr>
        <w:t xml:space="preserve">включительно, в соответствии с согласованным с Заказчиком графиком (расписанием). Такой график (расписание) согласовывается Заказчиком с Исполнителем в течение 3 (трех) рабочих дней с даты заключения Контракта.  </w:t>
      </w:r>
    </w:p>
    <w:p w14:paraId="463A6E81" w14:textId="2C09B5AB" w:rsidR="00256177" w:rsidRPr="00256177" w:rsidRDefault="00256177" w:rsidP="00256177">
      <w:pPr>
        <w:widowControl w:val="0"/>
        <w:ind w:firstLine="709"/>
        <w:jc w:val="both"/>
        <w:rPr>
          <w:kern w:val="2"/>
          <w:sz w:val="22"/>
          <w:szCs w:val="22"/>
        </w:rPr>
      </w:pPr>
      <w:r>
        <w:rPr>
          <w:kern w:val="2"/>
          <w:sz w:val="22"/>
          <w:szCs w:val="22"/>
        </w:rPr>
        <w:t>1.9.</w:t>
      </w:r>
      <w:r w:rsidRPr="00256177">
        <w:rPr>
          <w:kern w:val="2"/>
          <w:sz w:val="22"/>
          <w:szCs w:val="22"/>
        </w:rPr>
        <w:t xml:space="preserve"> Место оказания услуг: Ленинградская область, г. Кингисепп, ул. Воровского д.20</w:t>
      </w:r>
    </w:p>
    <w:p w14:paraId="4A9B52E6" w14:textId="02AB3E4B" w:rsidR="00F10F0E" w:rsidRPr="00256177" w:rsidRDefault="00BB6A55" w:rsidP="00256177">
      <w:pPr>
        <w:widowControl w:val="0"/>
        <w:ind w:firstLine="709"/>
        <w:jc w:val="both"/>
        <w:rPr>
          <w:kern w:val="2"/>
          <w:sz w:val="22"/>
          <w:szCs w:val="22"/>
        </w:rPr>
      </w:pPr>
      <w:r w:rsidRPr="00256177">
        <w:rPr>
          <w:kern w:val="2"/>
          <w:sz w:val="22"/>
          <w:szCs w:val="22"/>
        </w:rPr>
        <w:t>1.9. Источник финансирования: средства обязательного медицинского страхования на 202</w:t>
      </w:r>
      <w:r w:rsidR="0072506D">
        <w:rPr>
          <w:kern w:val="2"/>
          <w:sz w:val="22"/>
          <w:szCs w:val="22"/>
        </w:rPr>
        <w:t>6</w:t>
      </w:r>
      <w:r w:rsidRPr="00256177">
        <w:rPr>
          <w:kern w:val="2"/>
          <w:sz w:val="22"/>
          <w:szCs w:val="22"/>
        </w:rPr>
        <w:t xml:space="preserve"> год.</w:t>
      </w:r>
    </w:p>
    <w:p w14:paraId="79E1B4EF" w14:textId="77777777" w:rsidR="00BB6A55" w:rsidRPr="0039033B" w:rsidRDefault="00BB6A55" w:rsidP="00137BD5">
      <w:pPr>
        <w:pStyle w:val="a7"/>
        <w:widowControl w:val="0"/>
        <w:spacing w:line="240" w:lineRule="auto"/>
        <w:ind w:left="0" w:firstLine="709"/>
        <w:jc w:val="both"/>
        <w:rPr>
          <w:sz w:val="22"/>
          <w:szCs w:val="22"/>
        </w:rPr>
      </w:pPr>
    </w:p>
    <w:p w14:paraId="43C81852" w14:textId="77777777" w:rsidR="00344804" w:rsidRPr="0039033B" w:rsidRDefault="00F10F0E" w:rsidP="00137BD5">
      <w:pPr>
        <w:pStyle w:val="a7"/>
        <w:widowControl w:val="0"/>
        <w:spacing w:line="240" w:lineRule="auto"/>
        <w:ind w:left="0" w:firstLine="709"/>
        <w:jc w:val="center"/>
        <w:rPr>
          <w:sz w:val="22"/>
          <w:szCs w:val="22"/>
        </w:rPr>
      </w:pPr>
      <w:r w:rsidRPr="0039033B">
        <w:rPr>
          <w:b/>
          <w:sz w:val="22"/>
          <w:szCs w:val="22"/>
        </w:rPr>
        <w:t>2.</w:t>
      </w:r>
      <w:r w:rsidRPr="0039033B">
        <w:rPr>
          <w:sz w:val="22"/>
          <w:szCs w:val="22"/>
        </w:rPr>
        <w:t xml:space="preserve"> </w:t>
      </w:r>
      <w:r w:rsidR="00344804" w:rsidRPr="0039033B">
        <w:rPr>
          <w:b/>
          <w:sz w:val="22"/>
          <w:szCs w:val="22"/>
        </w:rPr>
        <w:t>ПРАВА И ОБЯЗАННОСТИ СТОРОН</w:t>
      </w:r>
    </w:p>
    <w:p w14:paraId="6E59E8AA" w14:textId="77777777" w:rsidR="00344804" w:rsidRPr="0039033B" w:rsidRDefault="00344804" w:rsidP="00137BD5">
      <w:pPr>
        <w:widowControl w:val="0"/>
        <w:ind w:firstLine="720"/>
        <w:jc w:val="both"/>
        <w:rPr>
          <w:b/>
          <w:sz w:val="22"/>
          <w:szCs w:val="22"/>
        </w:rPr>
      </w:pPr>
      <w:r w:rsidRPr="0039033B">
        <w:rPr>
          <w:sz w:val="22"/>
          <w:szCs w:val="22"/>
        </w:rPr>
        <w:t xml:space="preserve">2.1. </w:t>
      </w:r>
      <w:r w:rsidRPr="0039033B">
        <w:rPr>
          <w:b/>
          <w:sz w:val="22"/>
          <w:szCs w:val="22"/>
        </w:rPr>
        <w:t>«Исполнитель» вправе:</w:t>
      </w:r>
    </w:p>
    <w:p w14:paraId="0A3FAAA9" w14:textId="77777777" w:rsidR="00323830" w:rsidRPr="0039033B" w:rsidRDefault="00344804" w:rsidP="00137BD5">
      <w:pPr>
        <w:widowControl w:val="0"/>
        <w:ind w:firstLine="720"/>
        <w:jc w:val="both"/>
        <w:rPr>
          <w:sz w:val="22"/>
          <w:szCs w:val="22"/>
        </w:rPr>
      </w:pPr>
      <w:r w:rsidRPr="0039033B">
        <w:rPr>
          <w:sz w:val="22"/>
          <w:szCs w:val="22"/>
        </w:rPr>
        <w:t xml:space="preserve">2.1.1. Самостоятельно осуществлять образовательный процесс, </w:t>
      </w:r>
      <w:r w:rsidR="00323830" w:rsidRPr="0039033B">
        <w:rPr>
          <w:sz w:val="22"/>
          <w:szCs w:val="22"/>
        </w:rPr>
        <w:t>устанавливать</w:t>
      </w:r>
      <w:r w:rsidRPr="0039033B">
        <w:rPr>
          <w:sz w:val="22"/>
          <w:szCs w:val="22"/>
        </w:rPr>
        <w:t xml:space="preserve"> системы оценок, формы, порядок и периодичность промежуточной и итоговой аттестации слушателей «Заказчика»</w:t>
      </w:r>
      <w:r w:rsidR="00323830" w:rsidRPr="0039033B">
        <w:rPr>
          <w:sz w:val="22"/>
          <w:szCs w:val="22"/>
        </w:rPr>
        <w:t>.</w:t>
      </w:r>
    </w:p>
    <w:p w14:paraId="4782D442" w14:textId="77777777" w:rsidR="00344804" w:rsidRPr="0039033B" w:rsidRDefault="00323830" w:rsidP="00137BD5">
      <w:pPr>
        <w:widowControl w:val="0"/>
        <w:ind w:firstLine="720"/>
        <w:jc w:val="both"/>
        <w:rPr>
          <w:sz w:val="22"/>
          <w:szCs w:val="22"/>
        </w:rPr>
      </w:pPr>
      <w:r w:rsidRPr="0039033B">
        <w:rPr>
          <w:sz w:val="22"/>
          <w:szCs w:val="22"/>
        </w:rPr>
        <w:t>2.1.2.</w:t>
      </w:r>
      <w:r w:rsidR="00344804" w:rsidRPr="0039033B">
        <w:rPr>
          <w:sz w:val="22"/>
          <w:szCs w:val="22"/>
        </w:rPr>
        <w:t xml:space="preserve"> </w:t>
      </w:r>
      <w:r w:rsidRPr="0039033B">
        <w:rPr>
          <w:sz w:val="22"/>
          <w:szCs w:val="22"/>
        </w:rPr>
        <w:t xml:space="preserve">Применять </w:t>
      </w:r>
      <w:r w:rsidR="00344804" w:rsidRPr="0039033B">
        <w:rPr>
          <w:sz w:val="22"/>
          <w:szCs w:val="22"/>
        </w:rPr>
        <w:t>к слушателям меры поощрения и налагать</w:t>
      </w:r>
      <w:r w:rsidR="00C24224" w:rsidRPr="0039033B">
        <w:rPr>
          <w:sz w:val="22"/>
          <w:szCs w:val="22"/>
        </w:rPr>
        <w:t xml:space="preserve"> меры </w:t>
      </w:r>
      <w:r w:rsidR="00C24224" w:rsidRPr="0039033B">
        <w:rPr>
          <w:color w:val="000000"/>
          <w:sz w:val="22"/>
          <w:szCs w:val="22"/>
        </w:rPr>
        <w:t>дисциплинарного</w:t>
      </w:r>
      <w:r w:rsidR="00344804" w:rsidRPr="0039033B">
        <w:rPr>
          <w:sz w:val="22"/>
          <w:szCs w:val="22"/>
        </w:rPr>
        <w:t xml:space="preserve"> взыскания в соответствии с законодательством Российской Федерации, Уставом «Исполнителя», настоящим Договором, а также в соответствии с локальными нормативными актами «Исполнителя».</w:t>
      </w:r>
    </w:p>
    <w:p w14:paraId="0115D108" w14:textId="77777777" w:rsidR="00344804" w:rsidRPr="0039033B" w:rsidRDefault="00323830" w:rsidP="00137BD5">
      <w:pPr>
        <w:widowControl w:val="0"/>
        <w:ind w:firstLine="720"/>
        <w:jc w:val="both"/>
        <w:rPr>
          <w:sz w:val="22"/>
          <w:szCs w:val="22"/>
        </w:rPr>
      </w:pPr>
      <w:r w:rsidRPr="0039033B">
        <w:rPr>
          <w:sz w:val="22"/>
          <w:szCs w:val="22"/>
        </w:rPr>
        <w:t>2.1.3</w:t>
      </w:r>
      <w:r w:rsidR="00344804" w:rsidRPr="0039033B">
        <w:rPr>
          <w:sz w:val="22"/>
          <w:szCs w:val="22"/>
        </w:rPr>
        <w:t xml:space="preserve">. «Исполнитель» оставляет за собой право не допускать </w:t>
      </w:r>
      <w:r w:rsidR="00DF1D43" w:rsidRPr="0039033B">
        <w:rPr>
          <w:sz w:val="22"/>
          <w:szCs w:val="22"/>
        </w:rPr>
        <w:t>Слушателей</w:t>
      </w:r>
      <w:r w:rsidR="00344804" w:rsidRPr="0039033B">
        <w:rPr>
          <w:sz w:val="22"/>
          <w:szCs w:val="22"/>
        </w:rPr>
        <w:t xml:space="preserve"> до занятий, если была предоставлена неполная (недостоверная) информация, а также в случае неоплаты или неполной оплаты «Заказчиком» стоимости услуг.</w:t>
      </w:r>
    </w:p>
    <w:p w14:paraId="3D00C658" w14:textId="77777777" w:rsidR="00DD2C11" w:rsidRPr="0039033B" w:rsidRDefault="007135DB" w:rsidP="00137BD5">
      <w:pPr>
        <w:widowControl w:val="0"/>
        <w:ind w:firstLine="720"/>
        <w:jc w:val="both"/>
        <w:rPr>
          <w:sz w:val="22"/>
          <w:szCs w:val="22"/>
        </w:rPr>
      </w:pPr>
      <w:r w:rsidRPr="0039033B">
        <w:rPr>
          <w:sz w:val="22"/>
          <w:szCs w:val="22"/>
        </w:rPr>
        <w:t>2.1.</w:t>
      </w:r>
      <w:r w:rsidR="00323830" w:rsidRPr="0039033B">
        <w:rPr>
          <w:sz w:val="22"/>
          <w:szCs w:val="22"/>
        </w:rPr>
        <w:t>4</w:t>
      </w:r>
      <w:r w:rsidRPr="0039033B">
        <w:rPr>
          <w:sz w:val="22"/>
          <w:szCs w:val="22"/>
        </w:rPr>
        <w:t xml:space="preserve">. В случае неявки </w:t>
      </w:r>
      <w:r w:rsidR="00DF1D43" w:rsidRPr="0039033B">
        <w:rPr>
          <w:sz w:val="22"/>
          <w:szCs w:val="22"/>
        </w:rPr>
        <w:t>Слушателей</w:t>
      </w:r>
      <w:r w:rsidRPr="0039033B">
        <w:rPr>
          <w:sz w:val="22"/>
          <w:szCs w:val="22"/>
        </w:rPr>
        <w:t xml:space="preserve"> в назначенный срок или пропуска занятий по неуважительной </w:t>
      </w:r>
      <w:r w:rsidRPr="0039033B">
        <w:rPr>
          <w:sz w:val="22"/>
          <w:szCs w:val="22"/>
        </w:rPr>
        <w:lastRenderedPageBreak/>
        <w:t>причине, денежные средства не возвращаются.</w:t>
      </w:r>
    </w:p>
    <w:p w14:paraId="61C5FEC7" w14:textId="77777777" w:rsidR="00344804" w:rsidRPr="0039033B" w:rsidRDefault="00344804" w:rsidP="00137BD5">
      <w:pPr>
        <w:widowControl w:val="0"/>
        <w:ind w:firstLine="720"/>
        <w:jc w:val="both"/>
        <w:rPr>
          <w:sz w:val="22"/>
          <w:szCs w:val="22"/>
        </w:rPr>
      </w:pPr>
      <w:r w:rsidRPr="0039033B">
        <w:rPr>
          <w:sz w:val="22"/>
          <w:szCs w:val="22"/>
        </w:rPr>
        <w:t>2.1.</w:t>
      </w:r>
      <w:r w:rsidR="00323830" w:rsidRPr="0039033B">
        <w:rPr>
          <w:sz w:val="22"/>
          <w:szCs w:val="22"/>
        </w:rPr>
        <w:t>5</w:t>
      </w:r>
      <w:r w:rsidRPr="0039033B">
        <w:rPr>
          <w:sz w:val="22"/>
          <w:szCs w:val="22"/>
        </w:rPr>
        <w:t xml:space="preserve">. «Исполнитель» отчисляет </w:t>
      </w:r>
      <w:r w:rsidR="00DF1D43" w:rsidRPr="0039033B">
        <w:rPr>
          <w:sz w:val="22"/>
          <w:szCs w:val="22"/>
        </w:rPr>
        <w:t>Слушателей</w:t>
      </w:r>
      <w:r w:rsidRPr="0039033B">
        <w:rPr>
          <w:sz w:val="22"/>
          <w:szCs w:val="22"/>
        </w:rPr>
        <w:t xml:space="preserve"> в связи с завершением обучения и оставляет за собой право досрочно отчислить по основаниям, предусмотренным законодательством Российской Федерации.</w:t>
      </w:r>
    </w:p>
    <w:p w14:paraId="03CBF150" w14:textId="77777777" w:rsidR="00C24224" w:rsidRPr="0039033B" w:rsidRDefault="00C24224" w:rsidP="00137BD5">
      <w:pPr>
        <w:widowControl w:val="0"/>
        <w:ind w:firstLine="720"/>
        <w:jc w:val="both"/>
        <w:rPr>
          <w:sz w:val="22"/>
          <w:szCs w:val="22"/>
        </w:rPr>
      </w:pPr>
      <w:r w:rsidRPr="0039033B">
        <w:rPr>
          <w:sz w:val="22"/>
          <w:szCs w:val="22"/>
        </w:rPr>
        <w:t>2.1.6. «</w:t>
      </w:r>
      <w:r w:rsidRPr="0039033B">
        <w:rPr>
          <w:color w:val="000000"/>
          <w:sz w:val="22"/>
          <w:szCs w:val="22"/>
        </w:rPr>
        <w:t>Обучающемуся» предоставляются академические права в соответствии с частью 1 статьи 34 Федерального закона от 29 декабря 2012 г. N 273-ФЗ "Об образовании в Российской Федерации".</w:t>
      </w:r>
    </w:p>
    <w:p w14:paraId="41F53572" w14:textId="77777777" w:rsidR="00344804" w:rsidRPr="0039033B" w:rsidRDefault="00344804" w:rsidP="00137BD5">
      <w:pPr>
        <w:pStyle w:val="a7"/>
        <w:widowControl w:val="0"/>
        <w:numPr>
          <w:ilvl w:val="1"/>
          <w:numId w:val="25"/>
        </w:numPr>
        <w:spacing w:line="240" w:lineRule="auto"/>
        <w:ind w:left="0" w:firstLine="720"/>
        <w:jc w:val="both"/>
        <w:rPr>
          <w:sz w:val="22"/>
          <w:szCs w:val="22"/>
        </w:rPr>
      </w:pPr>
      <w:r w:rsidRPr="0039033B">
        <w:rPr>
          <w:b/>
          <w:sz w:val="22"/>
          <w:szCs w:val="22"/>
        </w:rPr>
        <w:t>«Исполнитель» обязан</w:t>
      </w:r>
      <w:r w:rsidRPr="0039033B">
        <w:rPr>
          <w:sz w:val="22"/>
          <w:szCs w:val="22"/>
        </w:rPr>
        <w:t>:</w:t>
      </w:r>
    </w:p>
    <w:p w14:paraId="771036C5" w14:textId="77777777" w:rsidR="00344804" w:rsidRPr="0039033B" w:rsidRDefault="008921D7" w:rsidP="00137BD5">
      <w:pPr>
        <w:pStyle w:val="10"/>
        <w:widowControl w:val="0"/>
        <w:spacing w:line="240" w:lineRule="auto"/>
        <w:ind w:left="0" w:firstLine="720"/>
        <w:jc w:val="both"/>
        <w:rPr>
          <w:sz w:val="22"/>
          <w:szCs w:val="22"/>
        </w:rPr>
      </w:pPr>
      <w:r w:rsidRPr="0039033B">
        <w:rPr>
          <w:sz w:val="22"/>
          <w:szCs w:val="22"/>
        </w:rPr>
        <w:t>2</w:t>
      </w:r>
      <w:r w:rsidR="006C5042" w:rsidRPr="0039033B">
        <w:rPr>
          <w:sz w:val="22"/>
          <w:szCs w:val="22"/>
        </w:rPr>
        <w:t>.</w:t>
      </w:r>
      <w:r w:rsidRPr="0039033B">
        <w:rPr>
          <w:sz w:val="22"/>
          <w:szCs w:val="22"/>
        </w:rPr>
        <w:t>2</w:t>
      </w:r>
      <w:r w:rsidR="006C5042" w:rsidRPr="0039033B">
        <w:rPr>
          <w:sz w:val="22"/>
          <w:szCs w:val="22"/>
        </w:rPr>
        <w:t xml:space="preserve">.1. </w:t>
      </w:r>
      <w:r w:rsidR="00344804" w:rsidRPr="0039033B">
        <w:rPr>
          <w:sz w:val="22"/>
          <w:szCs w:val="22"/>
        </w:rPr>
        <w:t xml:space="preserve">Зачислить </w:t>
      </w:r>
      <w:r w:rsidR="007139CB" w:rsidRPr="0039033B">
        <w:rPr>
          <w:sz w:val="22"/>
          <w:szCs w:val="22"/>
        </w:rPr>
        <w:t>Обучающегося</w:t>
      </w:r>
      <w:r w:rsidR="00344804" w:rsidRPr="0039033B">
        <w:rPr>
          <w:sz w:val="22"/>
          <w:szCs w:val="22"/>
        </w:rPr>
        <w:t xml:space="preserve"> на обучение </w:t>
      </w:r>
      <w:r w:rsidR="00323830" w:rsidRPr="0039033B">
        <w:rPr>
          <w:sz w:val="22"/>
          <w:szCs w:val="22"/>
        </w:rPr>
        <w:t xml:space="preserve">путем издания распорядительного </w:t>
      </w:r>
      <w:r w:rsidR="00C24224" w:rsidRPr="0039033B">
        <w:rPr>
          <w:sz w:val="22"/>
          <w:szCs w:val="22"/>
        </w:rPr>
        <w:t>приказа</w:t>
      </w:r>
      <w:r w:rsidR="00323830" w:rsidRPr="0039033B">
        <w:rPr>
          <w:sz w:val="22"/>
          <w:szCs w:val="22"/>
        </w:rPr>
        <w:t xml:space="preserve"> «Исполнителя» о приеме на обучение</w:t>
      </w:r>
      <w:r w:rsidR="00894CB5" w:rsidRPr="0039033B">
        <w:rPr>
          <w:sz w:val="22"/>
          <w:szCs w:val="22"/>
        </w:rPr>
        <w:t>.</w:t>
      </w:r>
    </w:p>
    <w:p w14:paraId="44121409" w14:textId="77777777" w:rsidR="00344804" w:rsidRPr="0039033B" w:rsidRDefault="008921D7" w:rsidP="00137BD5">
      <w:pPr>
        <w:pStyle w:val="10"/>
        <w:widowControl w:val="0"/>
        <w:spacing w:line="240" w:lineRule="auto"/>
        <w:ind w:left="0" w:firstLine="720"/>
        <w:jc w:val="both"/>
        <w:rPr>
          <w:color w:val="800000"/>
          <w:sz w:val="22"/>
          <w:szCs w:val="22"/>
        </w:rPr>
      </w:pPr>
      <w:r w:rsidRPr="0039033B">
        <w:rPr>
          <w:sz w:val="22"/>
          <w:szCs w:val="22"/>
        </w:rPr>
        <w:t>2</w:t>
      </w:r>
      <w:r w:rsidR="006C5042" w:rsidRPr="0039033B">
        <w:rPr>
          <w:sz w:val="22"/>
          <w:szCs w:val="22"/>
        </w:rPr>
        <w:t>.</w:t>
      </w:r>
      <w:r w:rsidRPr="0039033B">
        <w:rPr>
          <w:sz w:val="22"/>
          <w:szCs w:val="22"/>
        </w:rPr>
        <w:t>2</w:t>
      </w:r>
      <w:r w:rsidR="006C5042" w:rsidRPr="0039033B">
        <w:rPr>
          <w:sz w:val="22"/>
          <w:szCs w:val="22"/>
        </w:rPr>
        <w:t xml:space="preserve">.2. </w:t>
      </w:r>
      <w:r w:rsidR="0096190F" w:rsidRPr="0039033B">
        <w:rPr>
          <w:sz w:val="22"/>
          <w:szCs w:val="22"/>
        </w:rPr>
        <w:t xml:space="preserve">Организовать и обеспечить надлежащее предоставление образовательных услуг </w:t>
      </w:r>
      <w:r w:rsidR="00DF1D43" w:rsidRPr="0039033B">
        <w:rPr>
          <w:sz w:val="22"/>
          <w:szCs w:val="22"/>
        </w:rPr>
        <w:t>Слушателям</w:t>
      </w:r>
      <w:r w:rsidR="00344804" w:rsidRPr="0039033B">
        <w:rPr>
          <w:sz w:val="22"/>
          <w:szCs w:val="22"/>
        </w:rPr>
        <w:t>, сформированны</w:t>
      </w:r>
      <w:r w:rsidR="0096190F" w:rsidRPr="0039033B">
        <w:rPr>
          <w:sz w:val="22"/>
          <w:szCs w:val="22"/>
        </w:rPr>
        <w:t>м</w:t>
      </w:r>
      <w:r w:rsidR="00532CB9" w:rsidRPr="0039033B">
        <w:rPr>
          <w:sz w:val="22"/>
          <w:szCs w:val="22"/>
        </w:rPr>
        <w:t xml:space="preserve"> в группы или индивидуально</w:t>
      </w:r>
      <w:r w:rsidR="00344804" w:rsidRPr="0039033B">
        <w:rPr>
          <w:sz w:val="22"/>
          <w:szCs w:val="22"/>
        </w:rPr>
        <w:t xml:space="preserve"> в соответствии с </w:t>
      </w:r>
      <w:r w:rsidR="005B7000" w:rsidRPr="0039033B">
        <w:rPr>
          <w:sz w:val="22"/>
          <w:szCs w:val="22"/>
        </w:rPr>
        <w:t xml:space="preserve">федеральными государственными </w:t>
      </w:r>
      <w:r w:rsidR="00532CB9" w:rsidRPr="0039033B">
        <w:rPr>
          <w:sz w:val="22"/>
          <w:szCs w:val="22"/>
        </w:rPr>
        <w:t>стандартами (при их наличии)</w:t>
      </w:r>
      <w:r w:rsidR="005B7000" w:rsidRPr="0039033B">
        <w:rPr>
          <w:sz w:val="22"/>
          <w:szCs w:val="22"/>
        </w:rPr>
        <w:t>, учебным планом</w:t>
      </w:r>
      <w:r w:rsidR="00532CB9" w:rsidRPr="0039033B">
        <w:rPr>
          <w:sz w:val="22"/>
          <w:szCs w:val="22"/>
        </w:rPr>
        <w:t>,</w:t>
      </w:r>
      <w:r w:rsidR="005B7000" w:rsidRPr="0039033B">
        <w:rPr>
          <w:sz w:val="22"/>
          <w:szCs w:val="22"/>
        </w:rPr>
        <w:t xml:space="preserve"> расписанием занятий </w:t>
      </w:r>
      <w:r w:rsidR="00532CB9" w:rsidRPr="0039033B">
        <w:rPr>
          <w:sz w:val="22"/>
          <w:szCs w:val="22"/>
        </w:rPr>
        <w:t>и другими локальными нормативными актами, разрабатываемыми «Исполнителем»</w:t>
      </w:r>
      <w:r w:rsidR="00344804" w:rsidRPr="0039033B">
        <w:rPr>
          <w:sz w:val="22"/>
          <w:szCs w:val="22"/>
        </w:rPr>
        <w:t>.</w:t>
      </w:r>
    </w:p>
    <w:p w14:paraId="0497697A" w14:textId="77777777" w:rsidR="00344804" w:rsidRPr="0039033B" w:rsidRDefault="008921D7" w:rsidP="00137BD5">
      <w:pPr>
        <w:pStyle w:val="10"/>
        <w:widowControl w:val="0"/>
        <w:spacing w:line="240" w:lineRule="auto"/>
        <w:ind w:left="0" w:firstLine="720"/>
        <w:jc w:val="both"/>
        <w:rPr>
          <w:sz w:val="22"/>
          <w:szCs w:val="22"/>
        </w:rPr>
      </w:pPr>
      <w:r w:rsidRPr="0039033B">
        <w:rPr>
          <w:sz w:val="22"/>
          <w:szCs w:val="22"/>
        </w:rPr>
        <w:t>2</w:t>
      </w:r>
      <w:r w:rsidR="006C5042" w:rsidRPr="0039033B">
        <w:rPr>
          <w:sz w:val="22"/>
          <w:szCs w:val="22"/>
        </w:rPr>
        <w:t>.</w:t>
      </w:r>
      <w:r w:rsidRPr="0039033B">
        <w:rPr>
          <w:sz w:val="22"/>
          <w:szCs w:val="22"/>
        </w:rPr>
        <w:t>2</w:t>
      </w:r>
      <w:r w:rsidR="006C5042" w:rsidRPr="0039033B">
        <w:rPr>
          <w:sz w:val="22"/>
          <w:szCs w:val="22"/>
        </w:rPr>
        <w:t xml:space="preserve">.3. </w:t>
      </w:r>
      <w:r w:rsidR="00344804" w:rsidRPr="0039033B">
        <w:rPr>
          <w:sz w:val="22"/>
          <w:szCs w:val="22"/>
        </w:rPr>
        <w:t>Информировать представителя «Заказчика» о дате начала обучения не позднее 5 (пяти) рабочих дней до его начала, а также об успеваемости в ходе обучения.</w:t>
      </w:r>
    </w:p>
    <w:p w14:paraId="3FB61662" w14:textId="77777777" w:rsidR="00CD7711" w:rsidRPr="0039033B" w:rsidRDefault="008921D7" w:rsidP="00137BD5">
      <w:pPr>
        <w:pStyle w:val="10"/>
        <w:widowControl w:val="0"/>
        <w:spacing w:line="240" w:lineRule="auto"/>
        <w:ind w:left="0" w:firstLine="720"/>
        <w:jc w:val="both"/>
        <w:rPr>
          <w:sz w:val="22"/>
          <w:szCs w:val="22"/>
        </w:rPr>
      </w:pPr>
      <w:r w:rsidRPr="0039033B">
        <w:rPr>
          <w:sz w:val="22"/>
          <w:szCs w:val="22"/>
        </w:rPr>
        <w:t>2</w:t>
      </w:r>
      <w:r w:rsidR="006C5042" w:rsidRPr="0039033B">
        <w:rPr>
          <w:sz w:val="22"/>
          <w:szCs w:val="22"/>
        </w:rPr>
        <w:t>.</w:t>
      </w:r>
      <w:r w:rsidRPr="0039033B">
        <w:rPr>
          <w:sz w:val="22"/>
          <w:szCs w:val="22"/>
        </w:rPr>
        <w:t>2</w:t>
      </w:r>
      <w:r w:rsidR="006C5042" w:rsidRPr="0039033B">
        <w:rPr>
          <w:sz w:val="22"/>
          <w:szCs w:val="22"/>
        </w:rPr>
        <w:t xml:space="preserve">.4. </w:t>
      </w:r>
      <w:r w:rsidR="00CD7711" w:rsidRPr="0039033B">
        <w:rPr>
          <w:sz w:val="22"/>
          <w:szCs w:val="22"/>
        </w:rPr>
        <w:t xml:space="preserve">Обеспечить </w:t>
      </w:r>
      <w:r w:rsidR="000B33DA" w:rsidRPr="0039033B">
        <w:rPr>
          <w:sz w:val="22"/>
          <w:szCs w:val="22"/>
        </w:rPr>
        <w:t>Обучающемуся</w:t>
      </w:r>
      <w:r w:rsidR="00CD7711" w:rsidRPr="0039033B">
        <w:rPr>
          <w:sz w:val="22"/>
          <w:szCs w:val="22"/>
        </w:rPr>
        <w:t xml:space="preserve"> предусмотренные выбранной Образовательной программой условия ее освоения.</w:t>
      </w:r>
    </w:p>
    <w:p w14:paraId="478575C2" w14:textId="77777777" w:rsidR="00CD7711" w:rsidRPr="0039033B" w:rsidRDefault="008921D7" w:rsidP="00137BD5">
      <w:pPr>
        <w:pStyle w:val="10"/>
        <w:widowControl w:val="0"/>
        <w:spacing w:line="240" w:lineRule="auto"/>
        <w:ind w:left="0" w:firstLine="720"/>
        <w:jc w:val="both"/>
        <w:rPr>
          <w:sz w:val="22"/>
          <w:szCs w:val="22"/>
        </w:rPr>
      </w:pPr>
      <w:r w:rsidRPr="0039033B">
        <w:rPr>
          <w:sz w:val="22"/>
          <w:szCs w:val="22"/>
        </w:rPr>
        <w:t>2</w:t>
      </w:r>
      <w:r w:rsidR="006C5042" w:rsidRPr="0039033B">
        <w:rPr>
          <w:sz w:val="22"/>
          <w:szCs w:val="22"/>
        </w:rPr>
        <w:t>.</w:t>
      </w:r>
      <w:r w:rsidRPr="0039033B">
        <w:rPr>
          <w:sz w:val="22"/>
          <w:szCs w:val="22"/>
        </w:rPr>
        <w:t>2</w:t>
      </w:r>
      <w:r w:rsidR="006C5042" w:rsidRPr="0039033B">
        <w:rPr>
          <w:sz w:val="22"/>
          <w:szCs w:val="22"/>
        </w:rPr>
        <w:t xml:space="preserve">.5. </w:t>
      </w:r>
      <w:r w:rsidR="00CD7711" w:rsidRPr="0039033B">
        <w:rPr>
          <w:sz w:val="22"/>
          <w:szCs w:val="22"/>
        </w:rPr>
        <w:t>Довести до «Заказчика» информацию, содержащую сведения о предоставлении платных образовательных услуг в порядке и объеме, которые предусмотрены Законом РФ «О защите прав потребителей» и Законом РФ «Об образовании в РФ».</w:t>
      </w:r>
    </w:p>
    <w:p w14:paraId="66036A3E" w14:textId="77777777" w:rsidR="00CD7711" w:rsidRPr="0039033B" w:rsidRDefault="008921D7" w:rsidP="00137BD5">
      <w:pPr>
        <w:pStyle w:val="10"/>
        <w:widowControl w:val="0"/>
        <w:spacing w:line="240" w:lineRule="auto"/>
        <w:ind w:left="0" w:firstLine="720"/>
        <w:jc w:val="both"/>
        <w:rPr>
          <w:sz w:val="22"/>
          <w:szCs w:val="22"/>
        </w:rPr>
      </w:pPr>
      <w:r w:rsidRPr="0039033B">
        <w:rPr>
          <w:sz w:val="22"/>
          <w:szCs w:val="22"/>
        </w:rPr>
        <w:t>2</w:t>
      </w:r>
      <w:r w:rsidR="006C5042" w:rsidRPr="0039033B">
        <w:rPr>
          <w:sz w:val="22"/>
          <w:szCs w:val="22"/>
        </w:rPr>
        <w:t>.</w:t>
      </w:r>
      <w:r w:rsidRPr="0039033B">
        <w:rPr>
          <w:sz w:val="22"/>
          <w:szCs w:val="22"/>
        </w:rPr>
        <w:t>2</w:t>
      </w:r>
      <w:r w:rsidR="006C5042" w:rsidRPr="0039033B">
        <w:rPr>
          <w:sz w:val="22"/>
          <w:szCs w:val="22"/>
        </w:rPr>
        <w:t xml:space="preserve">.6. </w:t>
      </w:r>
      <w:r w:rsidR="00CD7711" w:rsidRPr="0039033B">
        <w:rPr>
          <w:sz w:val="22"/>
          <w:szCs w:val="22"/>
        </w:rPr>
        <w:t xml:space="preserve">Сохранить место за </w:t>
      </w:r>
      <w:r w:rsidR="000B33DA" w:rsidRPr="0039033B">
        <w:rPr>
          <w:sz w:val="22"/>
          <w:szCs w:val="22"/>
        </w:rPr>
        <w:t>Обучающимся</w:t>
      </w:r>
      <w:r w:rsidR="00CD7711" w:rsidRPr="0039033B">
        <w:rPr>
          <w:sz w:val="22"/>
          <w:szCs w:val="22"/>
        </w:rPr>
        <w:t xml:space="preserve"> в случае пропуска занятий по уважительной причине (с учетом оплаты услуг).</w:t>
      </w:r>
    </w:p>
    <w:p w14:paraId="2C0FB367" w14:textId="77777777" w:rsidR="00344804" w:rsidRPr="0039033B" w:rsidRDefault="008921D7" w:rsidP="00137BD5">
      <w:pPr>
        <w:pStyle w:val="10"/>
        <w:widowControl w:val="0"/>
        <w:spacing w:line="240" w:lineRule="auto"/>
        <w:ind w:left="0" w:firstLine="720"/>
        <w:jc w:val="both"/>
        <w:rPr>
          <w:sz w:val="22"/>
          <w:szCs w:val="22"/>
        </w:rPr>
      </w:pPr>
      <w:r w:rsidRPr="0039033B">
        <w:rPr>
          <w:sz w:val="22"/>
          <w:szCs w:val="22"/>
        </w:rPr>
        <w:t>2.2</w:t>
      </w:r>
      <w:r w:rsidR="006C5042" w:rsidRPr="0039033B">
        <w:rPr>
          <w:sz w:val="22"/>
          <w:szCs w:val="22"/>
        </w:rPr>
        <w:t xml:space="preserve">.7. </w:t>
      </w:r>
      <w:r w:rsidR="00344804" w:rsidRPr="0039033B">
        <w:rPr>
          <w:sz w:val="22"/>
          <w:szCs w:val="22"/>
        </w:rPr>
        <w:t xml:space="preserve">Обеспечить </w:t>
      </w:r>
      <w:r w:rsidR="00DF1D43" w:rsidRPr="0039033B">
        <w:rPr>
          <w:sz w:val="22"/>
          <w:szCs w:val="22"/>
        </w:rPr>
        <w:t>Слушателям</w:t>
      </w:r>
      <w:r w:rsidR="00344804" w:rsidRPr="0039033B">
        <w:rPr>
          <w:sz w:val="22"/>
          <w:szCs w:val="22"/>
        </w:rPr>
        <w:t xml:space="preserve"> </w:t>
      </w:r>
      <w:r w:rsidR="002C7973" w:rsidRPr="0039033B">
        <w:rPr>
          <w:sz w:val="22"/>
          <w:szCs w:val="22"/>
        </w:rPr>
        <w:t>уважение человеческого достоинства, защиту от всех форм физического и психического насилия, оскорбления личности, охрану жизни и здоровья</w:t>
      </w:r>
      <w:r w:rsidR="00344804" w:rsidRPr="0039033B">
        <w:rPr>
          <w:sz w:val="22"/>
          <w:szCs w:val="22"/>
        </w:rPr>
        <w:t>.</w:t>
      </w:r>
    </w:p>
    <w:p w14:paraId="716238F4" w14:textId="77777777" w:rsidR="006C4DCA" w:rsidRPr="0039033B" w:rsidRDefault="008921D7" w:rsidP="00137BD5">
      <w:pPr>
        <w:pStyle w:val="10"/>
        <w:widowControl w:val="0"/>
        <w:spacing w:line="240" w:lineRule="auto"/>
        <w:ind w:left="0" w:firstLine="720"/>
        <w:jc w:val="both"/>
        <w:rPr>
          <w:sz w:val="22"/>
          <w:szCs w:val="22"/>
        </w:rPr>
      </w:pPr>
      <w:r w:rsidRPr="0039033B">
        <w:rPr>
          <w:sz w:val="22"/>
          <w:szCs w:val="22"/>
        </w:rPr>
        <w:t>2</w:t>
      </w:r>
      <w:r w:rsidR="006C5042" w:rsidRPr="0039033B">
        <w:rPr>
          <w:sz w:val="22"/>
          <w:szCs w:val="22"/>
        </w:rPr>
        <w:t>.</w:t>
      </w:r>
      <w:r w:rsidRPr="0039033B">
        <w:rPr>
          <w:sz w:val="22"/>
          <w:szCs w:val="22"/>
        </w:rPr>
        <w:t>2</w:t>
      </w:r>
      <w:r w:rsidR="006C5042" w:rsidRPr="0039033B">
        <w:rPr>
          <w:sz w:val="22"/>
          <w:szCs w:val="22"/>
        </w:rPr>
        <w:t xml:space="preserve">.8. </w:t>
      </w:r>
      <w:r w:rsidR="006C4DCA" w:rsidRPr="0039033B">
        <w:rPr>
          <w:sz w:val="22"/>
          <w:szCs w:val="22"/>
        </w:rPr>
        <w:t>Обеспечить оказание образовательных услуг в полном объеме в соответствии с образовательными программами (частью образовательных программ), заявками на обучение и условиями Договора.</w:t>
      </w:r>
    </w:p>
    <w:p w14:paraId="602FCDDE" w14:textId="77777777" w:rsidR="00344804" w:rsidRPr="0039033B" w:rsidRDefault="008921D7" w:rsidP="00137BD5">
      <w:pPr>
        <w:pStyle w:val="10"/>
        <w:widowControl w:val="0"/>
        <w:spacing w:line="240" w:lineRule="auto"/>
        <w:ind w:left="0" w:firstLine="720"/>
        <w:jc w:val="both"/>
        <w:rPr>
          <w:sz w:val="22"/>
          <w:szCs w:val="22"/>
        </w:rPr>
      </w:pPr>
      <w:r w:rsidRPr="0039033B">
        <w:rPr>
          <w:sz w:val="22"/>
          <w:szCs w:val="22"/>
        </w:rPr>
        <w:t>2</w:t>
      </w:r>
      <w:r w:rsidR="006C5042" w:rsidRPr="0039033B">
        <w:rPr>
          <w:sz w:val="22"/>
          <w:szCs w:val="22"/>
        </w:rPr>
        <w:t>.</w:t>
      </w:r>
      <w:r w:rsidRPr="0039033B">
        <w:rPr>
          <w:sz w:val="22"/>
          <w:szCs w:val="22"/>
        </w:rPr>
        <w:t>2</w:t>
      </w:r>
      <w:r w:rsidR="006C5042" w:rsidRPr="0039033B">
        <w:rPr>
          <w:sz w:val="22"/>
          <w:szCs w:val="22"/>
        </w:rPr>
        <w:t xml:space="preserve">.9. </w:t>
      </w:r>
      <w:r w:rsidR="00D25AC2" w:rsidRPr="0039033B">
        <w:rPr>
          <w:sz w:val="22"/>
          <w:szCs w:val="22"/>
        </w:rPr>
        <w:t xml:space="preserve">До заключения </w:t>
      </w:r>
      <w:r w:rsidR="006C4DCA" w:rsidRPr="0039033B">
        <w:rPr>
          <w:sz w:val="22"/>
          <w:szCs w:val="22"/>
        </w:rPr>
        <w:t>Д</w:t>
      </w:r>
      <w:r w:rsidR="00D25AC2" w:rsidRPr="0039033B">
        <w:rPr>
          <w:sz w:val="22"/>
          <w:szCs w:val="22"/>
        </w:rPr>
        <w:t xml:space="preserve">оговора и </w:t>
      </w:r>
      <w:r w:rsidR="006C4DCA" w:rsidRPr="0039033B">
        <w:rPr>
          <w:sz w:val="22"/>
          <w:szCs w:val="22"/>
        </w:rPr>
        <w:t xml:space="preserve">в </w:t>
      </w:r>
      <w:r w:rsidR="00344804" w:rsidRPr="0039033B">
        <w:rPr>
          <w:sz w:val="22"/>
          <w:szCs w:val="22"/>
        </w:rPr>
        <w:t xml:space="preserve">период </w:t>
      </w:r>
      <w:r w:rsidR="006C4DCA" w:rsidRPr="0039033B">
        <w:rPr>
          <w:sz w:val="22"/>
          <w:szCs w:val="22"/>
        </w:rPr>
        <w:t xml:space="preserve">его </w:t>
      </w:r>
      <w:r w:rsidR="00344804" w:rsidRPr="0039033B">
        <w:rPr>
          <w:sz w:val="22"/>
          <w:szCs w:val="22"/>
        </w:rPr>
        <w:t xml:space="preserve">действия предоставлять «Заказчику» и </w:t>
      </w:r>
      <w:r w:rsidR="000B33DA" w:rsidRPr="0039033B">
        <w:rPr>
          <w:sz w:val="22"/>
          <w:szCs w:val="22"/>
        </w:rPr>
        <w:t xml:space="preserve">Обучающимся </w:t>
      </w:r>
      <w:r w:rsidR="00344804" w:rsidRPr="0039033B">
        <w:rPr>
          <w:sz w:val="22"/>
          <w:szCs w:val="22"/>
        </w:rPr>
        <w:t>достоверную информацию о себе и об оказываемых</w:t>
      </w:r>
      <w:r w:rsidR="006C4DCA" w:rsidRPr="0039033B">
        <w:rPr>
          <w:sz w:val="22"/>
          <w:szCs w:val="22"/>
        </w:rPr>
        <w:t xml:space="preserve"> платных</w:t>
      </w:r>
      <w:r w:rsidR="00E55323" w:rsidRPr="0039033B">
        <w:rPr>
          <w:sz w:val="22"/>
          <w:szCs w:val="22"/>
        </w:rPr>
        <w:t xml:space="preserve"> образовательных </w:t>
      </w:r>
      <w:r w:rsidR="00344804" w:rsidRPr="0039033B">
        <w:rPr>
          <w:sz w:val="22"/>
          <w:szCs w:val="22"/>
        </w:rPr>
        <w:t xml:space="preserve">услугах. Ознакомить их с Уставом, Лицензией на осуществление образовательной деятельности, </w:t>
      </w:r>
      <w:r w:rsidR="006C4DCA" w:rsidRPr="0039033B">
        <w:rPr>
          <w:sz w:val="22"/>
          <w:szCs w:val="22"/>
        </w:rPr>
        <w:t>локальными актами «Исполнителя», учебными планами,</w:t>
      </w:r>
      <w:r w:rsidR="00344804" w:rsidRPr="0039033B">
        <w:rPr>
          <w:sz w:val="22"/>
          <w:szCs w:val="22"/>
        </w:rPr>
        <w:t xml:space="preserve"> образовательными программами.</w:t>
      </w:r>
    </w:p>
    <w:p w14:paraId="24F9A6C6" w14:textId="77777777" w:rsidR="00344804" w:rsidRPr="0039033B" w:rsidRDefault="008921D7" w:rsidP="00137BD5">
      <w:pPr>
        <w:pStyle w:val="10"/>
        <w:widowControl w:val="0"/>
        <w:spacing w:line="240" w:lineRule="auto"/>
        <w:ind w:left="0" w:firstLine="720"/>
        <w:jc w:val="both"/>
        <w:rPr>
          <w:sz w:val="22"/>
          <w:szCs w:val="22"/>
        </w:rPr>
      </w:pPr>
      <w:r w:rsidRPr="0039033B">
        <w:rPr>
          <w:sz w:val="22"/>
          <w:szCs w:val="22"/>
        </w:rPr>
        <w:t>2</w:t>
      </w:r>
      <w:r w:rsidR="006C5042" w:rsidRPr="0039033B">
        <w:rPr>
          <w:sz w:val="22"/>
          <w:szCs w:val="22"/>
        </w:rPr>
        <w:t>.</w:t>
      </w:r>
      <w:r w:rsidRPr="0039033B">
        <w:rPr>
          <w:sz w:val="22"/>
          <w:szCs w:val="22"/>
        </w:rPr>
        <w:t>2</w:t>
      </w:r>
      <w:r w:rsidR="006C5042" w:rsidRPr="0039033B">
        <w:rPr>
          <w:sz w:val="22"/>
          <w:szCs w:val="22"/>
        </w:rPr>
        <w:t xml:space="preserve">.10. </w:t>
      </w:r>
      <w:r w:rsidR="00344804" w:rsidRPr="0039033B">
        <w:rPr>
          <w:sz w:val="22"/>
          <w:szCs w:val="22"/>
        </w:rPr>
        <w:t xml:space="preserve">В случае неявки </w:t>
      </w:r>
      <w:r w:rsidR="00DF1D43" w:rsidRPr="0039033B">
        <w:rPr>
          <w:sz w:val="22"/>
          <w:szCs w:val="22"/>
        </w:rPr>
        <w:t xml:space="preserve">Обучающегося </w:t>
      </w:r>
      <w:r w:rsidR="00344804" w:rsidRPr="0039033B">
        <w:rPr>
          <w:sz w:val="22"/>
          <w:szCs w:val="22"/>
        </w:rPr>
        <w:t>в назначенный срок или пропуска занятий по неуважительной причине денежные средства не возвращаются.</w:t>
      </w:r>
    </w:p>
    <w:p w14:paraId="187FCDB4" w14:textId="77777777" w:rsidR="00344804" w:rsidRPr="0039033B" w:rsidRDefault="008921D7" w:rsidP="00137BD5">
      <w:pPr>
        <w:pStyle w:val="10"/>
        <w:widowControl w:val="0"/>
        <w:spacing w:line="240" w:lineRule="auto"/>
        <w:ind w:left="0" w:firstLine="720"/>
        <w:jc w:val="both"/>
        <w:rPr>
          <w:color w:val="800000"/>
          <w:sz w:val="22"/>
          <w:szCs w:val="22"/>
        </w:rPr>
      </w:pPr>
      <w:r w:rsidRPr="0039033B">
        <w:rPr>
          <w:sz w:val="22"/>
          <w:szCs w:val="22"/>
        </w:rPr>
        <w:t>2</w:t>
      </w:r>
      <w:r w:rsidR="006C5042" w:rsidRPr="0039033B">
        <w:rPr>
          <w:sz w:val="22"/>
          <w:szCs w:val="22"/>
        </w:rPr>
        <w:t>.</w:t>
      </w:r>
      <w:r w:rsidRPr="0039033B">
        <w:rPr>
          <w:sz w:val="22"/>
          <w:szCs w:val="22"/>
        </w:rPr>
        <w:t>2</w:t>
      </w:r>
      <w:r w:rsidR="006C5042" w:rsidRPr="0039033B">
        <w:rPr>
          <w:sz w:val="22"/>
          <w:szCs w:val="22"/>
        </w:rPr>
        <w:t xml:space="preserve">.11. </w:t>
      </w:r>
      <w:r w:rsidR="00344804" w:rsidRPr="0039033B">
        <w:rPr>
          <w:sz w:val="22"/>
          <w:szCs w:val="22"/>
        </w:rPr>
        <w:t xml:space="preserve">По окончании обучения при успешном прохождении </w:t>
      </w:r>
      <w:r w:rsidR="00DF1D43" w:rsidRPr="0039033B">
        <w:rPr>
          <w:sz w:val="22"/>
          <w:szCs w:val="22"/>
        </w:rPr>
        <w:t>Обучающегося</w:t>
      </w:r>
      <w:r w:rsidR="00344804" w:rsidRPr="0039033B">
        <w:rPr>
          <w:sz w:val="22"/>
          <w:szCs w:val="22"/>
        </w:rPr>
        <w:t xml:space="preserve"> итоговой аттестации, выдать документ устано</w:t>
      </w:r>
      <w:r w:rsidR="00B16682" w:rsidRPr="0039033B">
        <w:rPr>
          <w:sz w:val="22"/>
          <w:szCs w:val="22"/>
        </w:rPr>
        <w:t>вленного образца</w:t>
      </w:r>
      <w:r w:rsidR="00344804" w:rsidRPr="0039033B">
        <w:rPr>
          <w:sz w:val="22"/>
          <w:szCs w:val="22"/>
        </w:rPr>
        <w:t>.</w:t>
      </w:r>
    </w:p>
    <w:p w14:paraId="7A0328B6" w14:textId="77777777" w:rsidR="00344804" w:rsidRPr="0039033B" w:rsidRDefault="00344804" w:rsidP="00137BD5">
      <w:pPr>
        <w:pStyle w:val="a7"/>
        <w:widowControl w:val="0"/>
        <w:numPr>
          <w:ilvl w:val="1"/>
          <w:numId w:val="25"/>
        </w:numPr>
        <w:spacing w:line="240" w:lineRule="auto"/>
        <w:ind w:left="0" w:firstLine="720"/>
        <w:jc w:val="both"/>
        <w:rPr>
          <w:b/>
          <w:sz w:val="22"/>
          <w:szCs w:val="22"/>
        </w:rPr>
      </w:pPr>
      <w:r w:rsidRPr="0039033B">
        <w:rPr>
          <w:b/>
          <w:sz w:val="22"/>
          <w:szCs w:val="22"/>
        </w:rPr>
        <w:t>«Заказчик» вправе:</w:t>
      </w:r>
    </w:p>
    <w:p w14:paraId="663DC267" w14:textId="77777777" w:rsidR="00344804" w:rsidRPr="0039033B" w:rsidRDefault="00344804" w:rsidP="00137BD5">
      <w:pPr>
        <w:pStyle w:val="a7"/>
        <w:widowControl w:val="0"/>
        <w:numPr>
          <w:ilvl w:val="2"/>
          <w:numId w:val="25"/>
        </w:numPr>
        <w:spacing w:line="240" w:lineRule="auto"/>
        <w:ind w:left="0" w:firstLine="720"/>
        <w:jc w:val="both"/>
        <w:rPr>
          <w:sz w:val="22"/>
          <w:szCs w:val="22"/>
        </w:rPr>
      </w:pPr>
      <w:r w:rsidRPr="0039033B">
        <w:rPr>
          <w:sz w:val="22"/>
          <w:szCs w:val="22"/>
        </w:rPr>
        <w:t>Получать информацию от «Исполнителя» по вопросам организации и обеспечения надлежащего исполнения услуг, оказываемых</w:t>
      </w:r>
      <w:r w:rsidRPr="0039033B">
        <w:rPr>
          <w:color w:val="FF0000"/>
          <w:sz w:val="22"/>
          <w:szCs w:val="22"/>
        </w:rPr>
        <w:t xml:space="preserve"> </w:t>
      </w:r>
      <w:r w:rsidRPr="0039033B">
        <w:rPr>
          <w:sz w:val="22"/>
          <w:szCs w:val="22"/>
        </w:rPr>
        <w:t>по настоящему договору.</w:t>
      </w:r>
    </w:p>
    <w:p w14:paraId="6A57E605" w14:textId="77777777" w:rsidR="00344804" w:rsidRPr="0039033B" w:rsidRDefault="008921D7" w:rsidP="00137BD5">
      <w:pPr>
        <w:widowControl w:val="0"/>
        <w:ind w:firstLine="720"/>
        <w:jc w:val="both"/>
        <w:rPr>
          <w:sz w:val="22"/>
          <w:szCs w:val="22"/>
        </w:rPr>
      </w:pPr>
      <w:r w:rsidRPr="0039033B">
        <w:rPr>
          <w:sz w:val="22"/>
          <w:szCs w:val="22"/>
        </w:rPr>
        <w:t>2.3.2</w:t>
      </w:r>
      <w:r w:rsidR="00344804" w:rsidRPr="0039033B">
        <w:rPr>
          <w:sz w:val="22"/>
          <w:szCs w:val="22"/>
        </w:rPr>
        <w:t xml:space="preserve">. </w:t>
      </w:r>
      <w:r w:rsidR="00FA0394" w:rsidRPr="0039033B">
        <w:rPr>
          <w:sz w:val="22"/>
          <w:szCs w:val="22"/>
        </w:rPr>
        <w:t xml:space="preserve">   </w:t>
      </w:r>
      <w:r w:rsidR="00344804" w:rsidRPr="0039033B">
        <w:rPr>
          <w:sz w:val="22"/>
          <w:szCs w:val="22"/>
        </w:rPr>
        <w:t>Обращаться к работникам «Исполнителя» по вопросам, касающимся процесса обучения.</w:t>
      </w:r>
    </w:p>
    <w:p w14:paraId="492050A4" w14:textId="77777777" w:rsidR="00344804" w:rsidRPr="0039033B" w:rsidRDefault="008921D7" w:rsidP="00137BD5">
      <w:pPr>
        <w:widowControl w:val="0"/>
        <w:ind w:firstLine="720"/>
        <w:jc w:val="both"/>
        <w:rPr>
          <w:sz w:val="22"/>
          <w:szCs w:val="22"/>
        </w:rPr>
      </w:pPr>
      <w:r w:rsidRPr="0039033B">
        <w:rPr>
          <w:sz w:val="22"/>
          <w:szCs w:val="22"/>
        </w:rPr>
        <w:t>2.3.3.</w:t>
      </w:r>
      <w:r w:rsidR="00FA0394" w:rsidRPr="0039033B">
        <w:rPr>
          <w:sz w:val="22"/>
          <w:szCs w:val="22"/>
        </w:rPr>
        <w:t xml:space="preserve"> </w:t>
      </w:r>
      <w:r w:rsidR="00344804" w:rsidRPr="0039033B">
        <w:rPr>
          <w:sz w:val="22"/>
          <w:szCs w:val="22"/>
        </w:rPr>
        <w:t>Пользоваться в порядке, установленном локальными нормативными актами «Исполнителя», имуществом «Исполнителя», необходимым для освоения образовательной программы.</w:t>
      </w:r>
    </w:p>
    <w:p w14:paraId="77C282F5" w14:textId="77777777" w:rsidR="00114611" w:rsidRPr="0039033B" w:rsidRDefault="008921D7" w:rsidP="00137BD5">
      <w:pPr>
        <w:widowControl w:val="0"/>
        <w:ind w:firstLine="720"/>
        <w:jc w:val="both"/>
        <w:rPr>
          <w:sz w:val="22"/>
          <w:szCs w:val="22"/>
        </w:rPr>
      </w:pPr>
      <w:r w:rsidRPr="0039033B">
        <w:rPr>
          <w:sz w:val="22"/>
          <w:szCs w:val="22"/>
        </w:rPr>
        <w:t xml:space="preserve">2.3.4. </w:t>
      </w:r>
      <w:r w:rsidR="00114611" w:rsidRPr="0039033B">
        <w:rPr>
          <w:sz w:val="22"/>
          <w:szCs w:val="22"/>
        </w:rPr>
        <w:t xml:space="preserve">Получать информацию об успеваемости, поведении, отношении </w:t>
      </w:r>
      <w:r w:rsidR="00DF1D43" w:rsidRPr="0039033B">
        <w:rPr>
          <w:sz w:val="22"/>
          <w:szCs w:val="22"/>
        </w:rPr>
        <w:t xml:space="preserve">Обучающегося </w:t>
      </w:r>
      <w:r w:rsidR="00114611" w:rsidRPr="0039033B">
        <w:rPr>
          <w:sz w:val="22"/>
          <w:szCs w:val="22"/>
        </w:rPr>
        <w:t>к учебе.</w:t>
      </w:r>
    </w:p>
    <w:p w14:paraId="7C26F9F8" w14:textId="77777777" w:rsidR="00344804" w:rsidRPr="0039033B" w:rsidRDefault="00344804" w:rsidP="00137BD5">
      <w:pPr>
        <w:pStyle w:val="a7"/>
        <w:widowControl w:val="0"/>
        <w:numPr>
          <w:ilvl w:val="1"/>
          <w:numId w:val="25"/>
        </w:numPr>
        <w:spacing w:line="240" w:lineRule="auto"/>
        <w:ind w:left="0" w:firstLine="720"/>
        <w:jc w:val="both"/>
        <w:rPr>
          <w:b/>
          <w:sz w:val="22"/>
          <w:szCs w:val="22"/>
        </w:rPr>
      </w:pPr>
      <w:r w:rsidRPr="0039033B">
        <w:rPr>
          <w:b/>
          <w:sz w:val="22"/>
          <w:szCs w:val="22"/>
        </w:rPr>
        <w:t>«Заказчик» обязан:</w:t>
      </w:r>
    </w:p>
    <w:p w14:paraId="7E50A0CB" w14:textId="77777777" w:rsidR="00344804" w:rsidRPr="0039033B" w:rsidRDefault="00344804" w:rsidP="00137BD5">
      <w:pPr>
        <w:pStyle w:val="10"/>
        <w:widowControl w:val="0"/>
        <w:numPr>
          <w:ilvl w:val="2"/>
          <w:numId w:val="25"/>
        </w:numPr>
        <w:spacing w:line="240" w:lineRule="auto"/>
        <w:ind w:left="0" w:firstLine="720"/>
        <w:jc w:val="both"/>
        <w:rPr>
          <w:sz w:val="22"/>
          <w:szCs w:val="22"/>
        </w:rPr>
      </w:pPr>
      <w:r w:rsidRPr="0039033B">
        <w:rPr>
          <w:sz w:val="22"/>
          <w:szCs w:val="22"/>
        </w:rPr>
        <w:t>Предоставить</w:t>
      </w:r>
      <w:r w:rsidR="0050632E" w:rsidRPr="0039033B">
        <w:rPr>
          <w:sz w:val="22"/>
          <w:szCs w:val="22"/>
        </w:rPr>
        <w:t xml:space="preserve"> «Исполнителю» необходимые документы и полную и достоверную информацию в отношении каждого из </w:t>
      </w:r>
      <w:r w:rsidR="00DF1D43" w:rsidRPr="0039033B">
        <w:rPr>
          <w:sz w:val="22"/>
          <w:szCs w:val="22"/>
        </w:rPr>
        <w:t>Слушателей</w:t>
      </w:r>
      <w:r w:rsidR="0050632E" w:rsidRPr="0039033B">
        <w:rPr>
          <w:sz w:val="22"/>
          <w:szCs w:val="22"/>
        </w:rPr>
        <w:t>, включая Ф.И.О., должность, образование и другую необходимую информацию при поступлении в организацию, осуществляющую обучение и в процессе обучения, своевременно представлять и получать все необходимые документы</w:t>
      </w:r>
      <w:r w:rsidRPr="0039033B">
        <w:rPr>
          <w:sz w:val="22"/>
          <w:szCs w:val="22"/>
        </w:rPr>
        <w:t>. «Заказчик» несет всю ответственность в случае сообщения «Исполнителю» недостоверной информации о</w:t>
      </w:r>
      <w:r w:rsidR="0088614C" w:rsidRPr="0039033B">
        <w:rPr>
          <w:sz w:val="22"/>
          <w:szCs w:val="22"/>
        </w:rPr>
        <w:t>б</w:t>
      </w:r>
      <w:r w:rsidRPr="0039033B">
        <w:rPr>
          <w:sz w:val="22"/>
          <w:szCs w:val="22"/>
        </w:rPr>
        <w:t xml:space="preserve"> </w:t>
      </w:r>
      <w:r w:rsidR="00CD6666" w:rsidRPr="0039033B">
        <w:rPr>
          <w:sz w:val="22"/>
          <w:szCs w:val="22"/>
        </w:rPr>
        <w:t>Обучающ</w:t>
      </w:r>
      <w:r w:rsidR="00DF1D43" w:rsidRPr="0039033B">
        <w:rPr>
          <w:sz w:val="22"/>
          <w:szCs w:val="22"/>
        </w:rPr>
        <w:t>е</w:t>
      </w:r>
      <w:r w:rsidR="00CD6666" w:rsidRPr="0039033B">
        <w:rPr>
          <w:sz w:val="22"/>
          <w:szCs w:val="22"/>
        </w:rPr>
        <w:t>мся</w:t>
      </w:r>
      <w:r w:rsidRPr="0039033B">
        <w:rPr>
          <w:sz w:val="22"/>
          <w:szCs w:val="22"/>
        </w:rPr>
        <w:t>, а также обязуется возместить «Исполнителю» все возможные убытки, понесенные «Исполнителем» в результате сообщения «Заказчиком» недостоверных сведений о</w:t>
      </w:r>
      <w:r w:rsidR="00DF1D43" w:rsidRPr="0039033B">
        <w:rPr>
          <w:sz w:val="22"/>
          <w:szCs w:val="22"/>
        </w:rPr>
        <w:t xml:space="preserve"> Слушателях</w:t>
      </w:r>
      <w:r w:rsidRPr="0039033B">
        <w:rPr>
          <w:sz w:val="22"/>
          <w:szCs w:val="22"/>
        </w:rPr>
        <w:t>.</w:t>
      </w:r>
    </w:p>
    <w:p w14:paraId="763575C4" w14:textId="77777777" w:rsidR="00344804" w:rsidRPr="0039033B" w:rsidRDefault="00344804" w:rsidP="00137BD5">
      <w:pPr>
        <w:pStyle w:val="10"/>
        <w:widowControl w:val="0"/>
        <w:numPr>
          <w:ilvl w:val="2"/>
          <w:numId w:val="25"/>
        </w:numPr>
        <w:spacing w:line="240" w:lineRule="auto"/>
        <w:ind w:left="0" w:firstLine="720"/>
        <w:jc w:val="both"/>
        <w:rPr>
          <w:sz w:val="22"/>
          <w:szCs w:val="22"/>
        </w:rPr>
      </w:pPr>
      <w:r w:rsidRPr="0039033B">
        <w:rPr>
          <w:sz w:val="22"/>
          <w:szCs w:val="22"/>
        </w:rPr>
        <w:t>Оплатить «Исполнителю» стоимость обучения в соответствии с п. 3 настоящего Договора</w:t>
      </w:r>
      <w:r w:rsidR="00E83C29" w:rsidRPr="0039033B">
        <w:rPr>
          <w:sz w:val="22"/>
          <w:szCs w:val="22"/>
        </w:rPr>
        <w:t>,</w:t>
      </w:r>
      <w:r w:rsidR="00DE04E3" w:rsidRPr="0039033B">
        <w:rPr>
          <w:sz w:val="22"/>
          <w:szCs w:val="22"/>
        </w:rPr>
        <w:t xml:space="preserve"> </w:t>
      </w:r>
      <w:r w:rsidRPr="0039033B">
        <w:rPr>
          <w:sz w:val="22"/>
          <w:szCs w:val="22"/>
        </w:rPr>
        <w:t>согласно выставляемых счетов.</w:t>
      </w:r>
    </w:p>
    <w:p w14:paraId="7BF3E14D" w14:textId="77777777" w:rsidR="00344804" w:rsidRPr="0039033B" w:rsidRDefault="00344804" w:rsidP="00137BD5">
      <w:pPr>
        <w:pStyle w:val="10"/>
        <w:widowControl w:val="0"/>
        <w:numPr>
          <w:ilvl w:val="2"/>
          <w:numId w:val="25"/>
        </w:numPr>
        <w:spacing w:line="240" w:lineRule="auto"/>
        <w:ind w:left="0" w:firstLine="720"/>
        <w:jc w:val="both"/>
        <w:rPr>
          <w:sz w:val="22"/>
          <w:szCs w:val="22"/>
        </w:rPr>
      </w:pPr>
      <w:r w:rsidRPr="0039033B">
        <w:rPr>
          <w:sz w:val="22"/>
          <w:szCs w:val="22"/>
        </w:rPr>
        <w:t xml:space="preserve">Обеспечить посещение </w:t>
      </w:r>
      <w:r w:rsidR="00DF1D43" w:rsidRPr="0039033B">
        <w:rPr>
          <w:sz w:val="22"/>
          <w:szCs w:val="22"/>
        </w:rPr>
        <w:t xml:space="preserve">Обучающегося </w:t>
      </w:r>
      <w:r w:rsidRPr="0039033B">
        <w:rPr>
          <w:sz w:val="22"/>
          <w:szCs w:val="22"/>
        </w:rPr>
        <w:t>занятий согласно утвержденному плану и выполнение Правил внутреннего распорядка и иных локальных нормативных актов «Исполнителя».</w:t>
      </w:r>
    </w:p>
    <w:p w14:paraId="561745FA" w14:textId="77777777" w:rsidR="00344804" w:rsidRPr="0039033B" w:rsidRDefault="006F44B9" w:rsidP="00137BD5">
      <w:pPr>
        <w:pStyle w:val="10"/>
        <w:widowControl w:val="0"/>
        <w:spacing w:line="240" w:lineRule="auto"/>
        <w:ind w:left="0" w:firstLine="720"/>
        <w:jc w:val="both"/>
        <w:rPr>
          <w:sz w:val="22"/>
          <w:szCs w:val="22"/>
        </w:rPr>
      </w:pPr>
      <w:r w:rsidRPr="0039033B">
        <w:rPr>
          <w:sz w:val="22"/>
          <w:szCs w:val="22"/>
        </w:rPr>
        <w:t>2.4</w:t>
      </w:r>
      <w:r w:rsidR="008921D7" w:rsidRPr="0039033B">
        <w:rPr>
          <w:sz w:val="22"/>
          <w:szCs w:val="22"/>
        </w:rPr>
        <w:t>.4.</w:t>
      </w:r>
      <w:r w:rsidR="00344804" w:rsidRPr="0039033B">
        <w:rPr>
          <w:sz w:val="22"/>
          <w:szCs w:val="22"/>
        </w:rPr>
        <w:t xml:space="preserve"> Возмещать ущерб, причиненный </w:t>
      </w:r>
      <w:r w:rsidR="00DF1D43" w:rsidRPr="0039033B">
        <w:rPr>
          <w:sz w:val="22"/>
          <w:szCs w:val="22"/>
        </w:rPr>
        <w:t>Слушателями</w:t>
      </w:r>
      <w:r w:rsidR="00344804" w:rsidRPr="0039033B">
        <w:rPr>
          <w:sz w:val="22"/>
          <w:szCs w:val="22"/>
        </w:rPr>
        <w:t xml:space="preserve"> имуществу «Исполнителя» в соответствии с законодательством Российской Федерации.</w:t>
      </w:r>
    </w:p>
    <w:p w14:paraId="55E45D2A" w14:textId="77777777" w:rsidR="00344804" w:rsidRPr="0039033B" w:rsidRDefault="0018581F" w:rsidP="00137BD5">
      <w:pPr>
        <w:pStyle w:val="10"/>
        <w:widowControl w:val="0"/>
        <w:numPr>
          <w:ilvl w:val="1"/>
          <w:numId w:val="25"/>
        </w:numPr>
        <w:spacing w:line="240" w:lineRule="auto"/>
        <w:ind w:left="0" w:firstLine="720"/>
        <w:jc w:val="both"/>
        <w:rPr>
          <w:b/>
          <w:sz w:val="22"/>
          <w:szCs w:val="22"/>
        </w:rPr>
      </w:pPr>
      <w:r w:rsidRPr="0039033B">
        <w:rPr>
          <w:b/>
          <w:sz w:val="22"/>
          <w:szCs w:val="22"/>
        </w:rPr>
        <w:t>Обучающийся</w:t>
      </w:r>
      <w:r w:rsidR="00344804" w:rsidRPr="0039033B">
        <w:rPr>
          <w:b/>
          <w:sz w:val="22"/>
          <w:szCs w:val="22"/>
        </w:rPr>
        <w:t xml:space="preserve"> вправе:</w:t>
      </w:r>
    </w:p>
    <w:p w14:paraId="34D6E9D4" w14:textId="77777777" w:rsidR="00344804" w:rsidRPr="0039033B" w:rsidRDefault="006F44B9" w:rsidP="00137BD5">
      <w:pPr>
        <w:pStyle w:val="10"/>
        <w:widowControl w:val="0"/>
        <w:spacing w:line="240" w:lineRule="auto"/>
        <w:ind w:left="0" w:firstLine="720"/>
        <w:jc w:val="both"/>
        <w:rPr>
          <w:sz w:val="22"/>
          <w:szCs w:val="22"/>
        </w:rPr>
      </w:pPr>
      <w:r w:rsidRPr="0039033B">
        <w:rPr>
          <w:sz w:val="22"/>
          <w:szCs w:val="22"/>
        </w:rPr>
        <w:t>2.5.</w:t>
      </w:r>
      <w:r w:rsidR="008921D7" w:rsidRPr="0039033B">
        <w:rPr>
          <w:sz w:val="22"/>
          <w:szCs w:val="22"/>
        </w:rPr>
        <w:t>1</w:t>
      </w:r>
      <w:r w:rsidR="00344804" w:rsidRPr="0039033B">
        <w:rPr>
          <w:sz w:val="22"/>
          <w:szCs w:val="22"/>
        </w:rPr>
        <w:t>. Получать полную и достоверную информацию об оценке своих знаний и навыков, а также критериях этой оценки.</w:t>
      </w:r>
    </w:p>
    <w:p w14:paraId="33D52E20" w14:textId="77777777" w:rsidR="00344804" w:rsidRPr="0039033B" w:rsidRDefault="00344804" w:rsidP="00137BD5">
      <w:pPr>
        <w:pStyle w:val="10"/>
        <w:widowControl w:val="0"/>
        <w:spacing w:line="240" w:lineRule="auto"/>
        <w:ind w:left="0" w:firstLine="720"/>
        <w:jc w:val="both"/>
        <w:rPr>
          <w:sz w:val="22"/>
          <w:szCs w:val="22"/>
        </w:rPr>
      </w:pPr>
      <w:r w:rsidRPr="0039033B">
        <w:rPr>
          <w:sz w:val="22"/>
          <w:szCs w:val="22"/>
        </w:rPr>
        <w:t xml:space="preserve">2.5.2. Пользоваться имуществом «Исполнителя», необходимым для освоения образовательной </w:t>
      </w:r>
      <w:r w:rsidRPr="0039033B">
        <w:rPr>
          <w:sz w:val="22"/>
          <w:szCs w:val="22"/>
        </w:rPr>
        <w:lastRenderedPageBreak/>
        <w:t>программы во время занятий, предусмотренных учебным планом.</w:t>
      </w:r>
    </w:p>
    <w:p w14:paraId="14575FBD" w14:textId="77777777" w:rsidR="00344804" w:rsidRPr="0039033B" w:rsidRDefault="00344804" w:rsidP="00137BD5">
      <w:pPr>
        <w:pStyle w:val="10"/>
        <w:widowControl w:val="0"/>
        <w:spacing w:line="240" w:lineRule="auto"/>
        <w:ind w:left="0" w:firstLine="720"/>
        <w:jc w:val="both"/>
        <w:rPr>
          <w:sz w:val="22"/>
          <w:szCs w:val="22"/>
        </w:rPr>
      </w:pPr>
      <w:r w:rsidRPr="0039033B">
        <w:rPr>
          <w:sz w:val="22"/>
          <w:szCs w:val="22"/>
        </w:rPr>
        <w:t>2.5.3. Обращаться к работникам «Исполнителя» по вопросам, касающимся процесса обучения.</w:t>
      </w:r>
    </w:p>
    <w:p w14:paraId="77008E87" w14:textId="77777777" w:rsidR="00344804" w:rsidRPr="0039033B" w:rsidRDefault="00344804" w:rsidP="00137BD5">
      <w:pPr>
        <w:pStyle w:val="10"/>
        <w:widowControl w:val="0"/>
        <w:spacing w:line="240" w:lineRule="auto"/>
        <w:ind w:left="0" w:firstLine="720"/>
        <w:jc w:val="both"/>
        <w:rPr>
          <w:sz w:val="22"/>
          <w:szCs w:val="22"/>
        </w:rPr>
      </w:pPr>
      <w:r w:rsidRPr="0039033B">
        <w:rPr>
          <w:sz w:val="22"/>
          <w:szCs w:val="22"/>
        </w:rPr>
        <w:t>2.5.4. Бесплатно пользоваться библиотечно-информационными ресурсами «Исполнителя».</w:t>
      </w:r>
    </w:p>
    <w:p w14:paraId="6B68CC13" w14:textId="77777777" w:rsidR="00C17D65" w:rsidRPr="0039033B" w:rsidRDefault="00C17D65" w:rsidP="00137BD5">
      <w:pPr>
        <w:pStyle w:val="10"/>
        <w:widowControl w:val="0"/>
        <w:spacing w:line="240" w:lineRule="auto"/>
        <w:ind w:left="0" w:firstLine="720"/>
        <w:jc w:val="both"/>
        <w:rPr>
          <w:sz w:val="22"/>
          <w:szCs w:val="22"/>
        </w:rPr>
      </w:pPr>
      <w:r w:rsidRPr="0039033B">
        <w:rPr>
          <w:sz w:val="22"/>
          <w:szCs w:val="22"/>
        </w:rPr>
        <w:t>2.5.5. Пользоваться дополнительными образовательными услугами, не входящими в учебную программу, на основании отдельно заключенного договора.</w:t>
      </w:r>
    </w:p>
    <w:p w14:paraId="2E69D8A2" w14:textId="77777777" w:rsidR="00344804" w:rsidRPr="0039033B" w:rsidRDefault="0018581F" w:rsidP="00137BD5">
      <w:pPr>
        <w:pStyle w:val="10"/>
        <w:widowControl w:val="0"/>
        <w:numPr>
          <w:ilvl w:val="1"/>
          <w:numId w:val="25"/>
        </w:numPr>
        <w:spacing w:line="240" w:lineRule="auto"/>
        <w:ind w:left="0" w:firstLine="720"/>
        <w:jc w:val="both"/>
        <w:rPr>
          <w:b/>
          <w:sz w:val="22"/>
          <w:szCs w:val="22"/>
        </w:rPr>
      </w:pPr>
      <w:r w:rsidRPr="0039033B">
        <w:rPr>
          <w:b/>
          <w:sz w:val="22"/>
          <w:szCs w:val="22"/>
        </w:rPr>
        <w:t>Обучающийся</w:t>
      </w:r>
      <w:r w:rsidR="00344804" w:rsidRPr="0039033B">
        <w:rPr>
          <w:b/>
          <w:sz w:val="22"/>
          <w:szCs w:val="22"/>
        </w:rPr>
        <w:t xml:space="preserve"> обязан:</w:t>
      </w:r>
    </w:p>
    <w:p w14:paraId="2DA88FB3" w14:textId="77777777" w:rsidR="00344804" w:rsidRPr="0039033B" w:rsidRDefault="00344804" w:rsidP="00137BD5">
      <w:pPr>
        <w:pStyle w:val="10"/>
        <w:widowControl w:val="0"/>
        <w:numPr>
          <w:ilvl w:val="2"/>
          <w:numId w:val="25"/>
        </w:numPr>
        <w:spacing w:line="240" w:lineRule="auto"/>
        <w:ind w:left="0" w:firstLine="720"/>
        <w:jc w:val="both"/>
        <w:rPr>
          <w:sz w:val="22"/>
          <w:szCs w:val="22"/>
        </w:rPr>
      </w:pPr>
      <w:r w:rsidRPr="0039033B">
        <w:rPr>
          <w:sz w:val="22"/>
          <w:szCs w:val="22"/>
        </w:rPr>
        <w:t>Добросовестно осваивать образовательную программу, посещать предусмотренные учебным планом или индивидуальным учебным планом занятия, осуществлять самостоятельную подготовку к занятиям, выполнять в установленные сроки все виды заданий, предусмотренные программой обучения.</w:t>
      </w:r>
    </w:p>
    <w:p w14:paraId="369D9F7E" w14:textId="77777777" w:rsidR="00161C22" w:rsidRPr="0039033B" w:rsidRDefault="00344804" w:rsidP="00137BD5">
      <w:pPr>
        <w:pStyle w:val="10"/>
        <w:widowControl w:val="0"/>
        <w:numPr>
          <w:ilvl w:val="2"/>
          <w:numId w:val="25"/>
        </w:numPr>
        <w:spacing w:line="240" w:lineRule="auto"/>
        <w:ind w:left="0" w:firstLine="720"/>
        <w:jc w:val="both"/>
        <w:rPr>
          <w:sz w:val="22"/>
          <w:szCs w:val="22"/>
        </w:rPr>
      </w:pPr>
      <w:r w:rsidRPr="0039033B">
        <w:rPr>
          <w:sz w:val="22"/>
          <w:szCs w:val="22"/>
        </w:rPr>
        <w:t xml:space="preserve">Соблюдать </w:t>
      </w:r>
      <w:r w:rsidR="00161C22" w:rsidRPr="0039033B">
        <w:rPr>
          <w:sz w:val="22"/>
          <w:szCs w:val="22"/>
        </w:rPr>
        <w:t xml:space="preserve">учебную дисциплину и общепринятые нормы поведения, проявлять уважение к преподавателям, администрации и техническому персоналу «Исполнителя» и другим </w:t>
      </w:r>
      <w:r w:rsidR="000B33DA" w:rsidRPr="0039033B">
        <w:rPr>
          <w:sz w:val="22"/>
          <w:szCs w:val="22"/>
        </w:rPr>
        <w:t>Обучающимся</w:t>
      </w:r>
      <w:r w:rsidR="00161C22" w:rsidRPr="0039033B">
        <w:rPr>
          <w:sz w:val="22"/>
          <w:szCs w:val="22"/>
        </w:rPr>
        <w:t>, не посягать на их честь и достоинство.</w:t>
      </w:r>
    </w:p>
    <w:p w14:paraId="57FC79F7" w14:textId="77777777" w:rsidR="00344804" w:rsidRPr="0039033B" w:rsidRDefault="00161C22" w:rsidP="00137BD5">
      <w:pPr>
        <w:pStyle w:val="10"/>
        <w:widowControl w:val="0"/>
        <w:numPr>
          <w:ilvl w:val="2"/>
          <w:numId w:val="25"/>
        </w:numPr>
        <w:spacing w:line="240" w:lineRule="auto"/>
        <w:ind w:left="0" w:firstLine="720"/>
        <w:jc w:val="both"/>
        <w:rPr>
          <w:sz w:val="22"/>
          <w:szCs w:val="22"/>
        </w:rPr>
      </w:pPr>
      <w:r w:rsidRPr="0039033B">
        <w:rPr>
          <w:sz w:val="22"/>
          <w:szCs w:val="22"/>
        </w:rPr>
        <w:t xml:space="preserve">Соблюдать </w:t>
      </w:r>
      <w:r w:rsidR="00344804" w:rsidRPr="0039033B">
        <w:rPr>
          <w:sz w:val="22"/>
          <w:szCs w:val="22"/>
        </w:rPr>
        <w:t>правил</w:t>
      </w:r>
      <w:r w:rsidRPr="0039033B">
        <w:rPr>
          <w:sz w:val="22"/>
          <w:szCs w:val="22"/>
        </w:rPr>
        <w:t>а</w:t>
      </w:r>
      <w:r w:rsidR="00344804" w:rsidRPr="0039033B">
        <w:rPr>
          <w:sz w:val="22"/>
          <w:szCs w:val="22"/>
        </w:rPr>
        <w:t xml:space="preserve"> внутреннего распорядка</w:t>
      </w:r>
      <w:r w:rsidRPr="0039033B">
        <w:rPr>
          <w:sz w:val="22"/>
          <w:szCs w:val="22"/>
        </w:rPr>
        <w:t xml:space="preserve">, санитарные, противопожарные и </w:t>
      </w:r>
      <w:r w:rsidR="00344804" w:rsidRPr="0039033B">
        <w:rPr>
          <w:sz w:val="22"/>
          <w:szCs w:val="22"/>
        </w:rPr>
        <w:t>ины</w:t>
      </w:r>
      <w:r w:rsidRPr="0039033B">
        <w:rPr>
          <w:sz w:val="22"/>
          <w:szCs w:val="22"/>
        </w:rPr>
        <w:t>е требования,</w:t>
      </w:r>
      <w:r w:rsidR="00344804" w:rsidRPr="0039033B">
        <w:rPr>
          <w:sz w:val="22"/>
          <w:szCs w:val="22"/>
        </w:rPr>
        <w:t xml:space="preserve"> </w:t>
      </w:r>
      <w:r w:rsidRPr="0039033B">
        <w:rPr>
          <w:sz w:val="22"/>
          <w:szCs w:val="22"/>
        </w:rPr>
        <w:t xml:space="preserve">положения </w:t>
      </w:r>
      <w:r w:rsidR="00344804" w:rsidRPr="0039033B">
        <w:rPr>
          <w:sz w:val="22"/>
          <w:szCs w:val="22"/>
        </w:rPr>
        <w:t>локальны</w:t>
      </w:r>
      <w:r w:rsidRPr="0039033B">
        <w:rPr>
          <w:sz w:val="22"/>
          <w:szCs w:val="22"/>
        </w:rPr>
        <w:t>х</w:t>
      </w:r>
      <w:r w:rsidR="00344804" w:rsidRPr="0039033B">
        <w:rPr>
          <w:sz w:val="22"/>
          <w:szCs w:val="22"/>
        </w:rPr>
        <w:t xml:space="preserve"> нормативны</w:t>
      </w:r>
      <w:r w:rsidRPr="0039033B">
        <w:rPr>
          <w:sz w:val="22"/>
          <w:szCs w:val="22"/>
        </w:rPr>
        <w:t>х</w:t>
      </w:r>
      <w:r w:rsidR="00344804" w:rsidRPr="0039033B">
        <w:rPr>
          <w:sz w:val="22"/>
          <w:szCs w:val="22"/>
        </w:rPr>
        <w:t xml:space="preserve"> акт</w:t>
      </w:r>
      <w:r w:rsidRPr="0039033B">
        <w:rPr>
          <w:sz w:val="22"/>
          <w:szCs w:val="22"/>
        </w:rPr>
        <w:t>ов</w:t>
      </w:r>
      <w:r w:rsidR="00344804" w:rsidRPr="0039033B">
        <w:rPr>
          <w:sz w:val="22"/>
          <w:szCs w:val="22"/>
        </w:rPr>
        <w:t xml:space="preserve"> «Исполнителя». Бережно и аккуратно относиться к имуществу «Исполнителя».</w:t>
      </w:r>
    </w:p>
    <w:p w14:paraId="0BDFE6BB" w14:textId="77777777" w:rsidR="00344804" w:rsidRPr="0039033B" w:rsidRDefault="00344804" w:rsidP="00137BD5">
      <w:pPr>
        <w:pStyle w:val="10"/>
        <w:widowControl w:val="0"/>
        <w:numPr>
          <w:ilvl w:val="2"/>
          <w:numId w:val="25"/>
        </w:numPr>
        <w:spacing w:line="240" w:lineRule="auto"/>
        <w:ind w:left="0" w:firstLine="720"/>
        <w:jc w:val="both"/>
        <w:rPr>
          <w:sz w:val="22"/>
          <w:szCs w:val="22"/>
        </w:rPr>
      </w:pPr>
      <w:r w:rsidRPr="0039033B">
        <w:rPr>
          <w:sz w:val="22"/>
          <w:szCs w:val="22"/>
        </w:rPr>
        <w:t>Нести дисциплинарную ответственность за нарушение Устава, Правил внутреннего распорядка и иных локальных нормативных актов «Исполнителя».</w:t>
      </w:r>
    </w:p>
    <w:p w14:paraId="27A339ED" w14:textId="77777777" w:rsidR="006B30EB" w:rsidRPr="0039033B" w:rsidRDefault="006B30EB" w:rsidP="00137BD5">
      <w:pPr>
        <w:pStyle w:val="10"/>
        <w:widowControl w:val="0"/>
        <w:numPr>
          <w:ilvl w:val="2"/>
          <w:numId w:val="25"/>
        </w:numPr>
        <w:spacing w:line="240" w:lineRule="auto"/>
        <w:ind w:left="0" w:firstLine="720"/>
        <w:jc w:val="both"/>
        <w:rPr>
          <w:sz w:val="22"/>
          <w:szCs w:val="22"/>
        </w:rPr>
      </w:pPr>
      <w:r w:rsidRPr="0039033B">
        <w:rPr>
          <w:sz w:val="22"/>
          <w:szCs w:val="22"/>
        </w:rPr>
        <w:t>Возмещать ущерб, причиненный имуществу «Исполнителя» в соответствии с действующим законодательством Российской Федерации.</w:t>
      </w:r>
    </w:p>
    <w:p w14:paraId="3BF1F018" w14:textId="77777777" w:rsidR="00A57463" w:rsidRPr="0039033B" w:rsidRDefault="00A57463" w:rsidP="00137BD5">
      <w:pPr>
        <w:pStyle w:val="10"/>
        <w:widowControl w:val="0"/>
        <w:spacing w:line="240" w:lineRule="auto"/>
        <w:jc w:val="both"/>
        <w:rPr>
          <w:sz w:val="22"/>
          <w:szCs w:val="22"/>
        </w:rPr>
      </w:pPr>
    </w:p>
    <w:p w14:paraId="4B94AEFF" w14:textId="77777777" w:rsidR="00344804" w:rsidRPr="0039033B" w:rsidRDefault="00344804" w:rsidP="00137BD5">
      <w:pPr>
        <w:pStyle w:val="10"/>
        <w:widowControl w:val="0"/>
        <w:numPr>
          <w:ilvl w:val="0"/>
          <w:numId w:val="25"/>
        </w:numPr>
        <w:spacing w:line="240" w:lineRule="auto"/>
        <w:jc w:val="center"/>
        <w:rPr>
          <w:b/>
          <w:sz w:val="22"/>
          <w:szCs w:val="22"/>
        </w:rPr>
      </w:pPr>
      <w:r w:rsidRPr="0039033B">
        <w:rPr>
          <w:b/>
          <w:sz w:val="22"/>
          <w:szCs w:val="22"/>
        </w:rPr>
        <w:t>ПОЛНАЯ</w:t>
      </w:r>
      <w:r w:rsidRPr="0039033B">
        <w:rPr>
          <w:sz w:val="22"/>
          <w:szCs w:val="22"/>
        </w:rPr>
        <w:t xml:space="preserve"> </w:t>
      </w:r>
      <w:r w:rsidRPr="0039033B">
        <w:rPr>
          <w:b/>
          <w:sz w:val="22"/>
          <w:szCs w:val="22"/>
        </w:rPr>
        <w:t xml:space="preserve">СТОИМОСТЬ УСЛУГ И ПОРЯДОК </w:t>
      </w:r>
      <w:r w:rsidR="00C42449" w:rsidRPr="0039033B">
        <w:rPr>
          <w:b/>
          <w:sz w:val="22"/>
          <w:szCs w:val="22"/>
        </w:rPr>
        <w:t>ПРИЕМА-СДАЧИ УСЛУГ</w:t>
      </w:r>
    </w:p>
    <w:p w14:paraId="1F2ABD98" w14:textId="68187634" w:rsidR="00AD078F" w:rsidRPr="0039033B" w:rsidRDefault="00AD078F" w:rsidP="00AD078F">
      <w:pPr>
        <w:widowControl w:val="0"/>
        <w:ind w:firstLine="709"/>
        <w:jc w:val="both"/>
        <w:rPr>
          <w:sz w:val="22"/>
          <w:szCs w:val="22"/>
        </w:rPr>
      </w:pPr>
      <w:r w:rsidRPr="0039033B">
        <w:rPr>
          <w:sz w:val="22"/>
          <w:szCs w:val="22"/>
        </w:rPr>
        <w:t>3.1. Стоимость образовательных услуг составляет</w:t>
      </w:r>
      <w:r w:rsidR="0072506D">
        <w:rPr>
          <w:sz w:val="22"/>
          <w:szCs w:val="22"/>
        </w:rPr>
        <w:t>____</w:t>
      </w:r>
      <w:r w:rsidR="0072506D" w:rsidRPr="0072506D">
        <w:rPr>
          <w:sz w:val="22"/>
          <w:szCs w:val="22"/>
          <w:highlight w:val="yellow"/>
        </w:rPr>
        <w:t>_____________</w:t>
      </w:r>
      <w:r w:rsidRPr="0072506D">
        <w:rPr>
          <w:sz w:val="22"/>
          <w:szCs w:val="22"/>
          <w:highlight w:val="yellow"/>
        </w:rPr>
        <w:t>____________________</w:t>
      </w:r>
      <w:r w:rsidRPr="0039033B">
        <w:rPr>
          <w:sz w:val="22"/>
          <w:szCs w:val="22"/>
        </w:rPr>
        <w:t>___.</w:t>
      </w:r>
    </w:p>
    <w:p w14:paraId="45B83DC5" w14:textId="77777777" w:rsidR="00AD078F" w:rsidRPr="0039033B" w:rsidRDefault="00AD078F" w:rsidP="00AD078F">
      <w:pPr>
        <w:widowControl w:val="0"/>
        <w:ind w:firstLine="709"/>
        <w:jc w:val="both"/>
        <w:rPr>
          <w:sz w:val="22"/>
          <w:szCs w:val="22"/>
        </w:rPr>
      </w:pPr>
      <w:r w:rsidRPr="0039033B">
        <w:rPr>
          <w:sz w:val="22"/>
          <w:szCs w:val="22"/>
        </w:rPr>
        <w:t>3.2. Увеличение стоимости платных образовательных услуг после заключения такого договора не допускается, за исключением увеличения стоимости указанных услуг с учетом уровня инфляции, предусмотренного основными характеристиками федерального бюджета на очередной финансовый год и плановый период.</w:t>
      </w:r>
    </w:p>
    <w:p w14:paraId="48268855" w14:textId="5B34705E" w:rsidR="00AD078F" w:rsidRPr="0039033B" w:rsidRDefault="00AD078F" w:rsidP="00AD078F">
      <w:pPr>
        <w:widowControl w:val="0"/>
        <w:ind w:firstLine="709"/>
        <w:jc w:val="both"/>
        <w:rPr>
          <w:sz w:val="22"/>
          <w:szCs w:val="22"/>
        </w:rPr>
      </w:pPr>
      <w:r w:rsidRPr="0039033B">
        <w:rPr>
          <w:sz w:val="22"/>
          <w:szCs w:val="22"/>
        </w:rPr>
        <w:t xml:space="preserve">3.3. Оплата Услуг, оказанных Исполнителем, осуществляется Заказчиком по факту оказания Услуг, (исходя из количества Обучающихся, прошедших обучение) в течение </w:t>
      </w:r>
      <w:r w:rsidR="00915CC0" w:rsidRPr="0039033B">
        <w:rPr>
          <w:sz w:val="22"/>
          <w:szCs w:val="22"/>
        </w:rPr>
        <w:t>7</w:t>
      </w:r>
      <w:r w:rsidRPr="0039033B">
        <w:rPr>
          <w:sz w:val="22"/>
          <w:szCs w:val="22"/>
        </w:rPr>
        <w:t xml:space="preserve"> (</w:t>
      </w:r>
      <w:r w:rsidR="00915CC0" w:rsidRPr="0039033B">
        <w:rPr>
          <w:sz w:val="22"/>
          <w:szCs w:val="22"/>
        </w:rPr>
        <w:t>семи</w:t>
      </w:r>
      <w:r w:rsidRPr="0039033B">
        <w:rPr>
          <w:sz w:val="22"/>
          <w:szCs w:val="22"/>
        </w:rPr>
        <w:t>) рабочих дней со дня подписания Заказчиком документов о приемке.</w:t>
      </w:r>
    </w:p>
    <w:p w14:paraId="0948EF96" w14:textId="77777777" w:rsidR="00AD078F" w:rsidRPr="0039033B" w:rsidRDefault="00AD078F" w:rsidP="00AD078F">
      <w:pPr>
        <w:widowControl w:val="0"/>
        <w:ind w:firstLine="709"/>
        <w:jc w:val="both"/>
        <w:rPr>
          <w:sz w:val="22"/>
          <w:szCs w:val="22"/>
        </w:rPr>
      </w:pPr>
      <w:r w:rsidRPr="0039033B">
        <w:rPr>
          <w:sz w:val="22"/>
          <w:szCs w:val="22"/>
        </w:rPr>
        <w:t>3.6. Услуга считается оказанной в полном объеме надлежащим образом с момента окончания обучения Обучающегося и передачи «Заказчику» акта сдачи-приемки услуг (далее – акт) по Договору, который передается в течение 3 (трех) рабочих дней после окончания обучения по Договору.</w:t>
      </w:r>
    </w:p>
    <w:p w14:paraId="4E1C04A4" w14:textId="77777777" w:rsidR="00AD078F" w:rsidRPr="0039033B" w:rsidRDefault="00AD078F" w:rsidP="00AD078F">
      <w:pPr>
        <w:widowControl w:val="0"/>
        <w:ind w:firstLine="709"/>
        <w:jc w:val="both"/>
        <w:rPr>
          <w:sz w:val="22"/>
          <w:szCs w:val="22"/>
        </w:rPr>
      </w:pPr>
      <w:r w:rsidRPr="0039033B">
        <w:rPr>
          <w:sz w:val="22"/>
          <w:szCs w:val="22"/>
        </w:rPr>
        <w:t>3.7. «Заказчик» обязуется в течение 3 (трех) рабочих дней со дня представления «Исполнителем» акта рассмотреть и при отсутствии возражений подписать со своей стороны и направить «Исполнителю», подписанный экземпляр акта или мотивированный отказ от его подписания.</w:t>
      </w:r>
    </w:p>
    <w:p w14:paraId="23EAD56E" w14:textId="77777777" w:rsidR="00AD078F" w:rsidRPr="0039033B" w:rsidRDefault="00AD078F" w:rsidP="00AD078F">
      <w:pPr>
        <w:widowControl w:val="0"/>
        <w:ind w:firstLine="709"/>
        <w:jc w:val="both"/>
        <w:rPr>
          <w:sz w:val="22"/>
          <w:szCs w:val="22"/>
        </w:rPr>
      </w:pPr>
      <w:r w:rsidRPr="0039033B">
        <w:rPr>
          <w:sz w:val="22"/>
          <w:szCs w:val="22"/>
        </w:rPr>
        <w:t>3.8. В случае не подписания «Заказчиком» акта в течение 3 (трех) рабочих дней с момента его получения от «Исполнителя» или его не предоставления «Исполнителю», а также отсутствия письменного мотивированного отказа от его подписания, услуги по настоящему договору считаются оказанными надлежащим образом.</w:t>
      </w:r>
    </w:p>
    <w:p w14:paraId="1F869A8F" w14:textId="77777777" w:rsidR="00F013AE" w:rsidRPr="0039033B" w:rsidRDefault="00F013AE" w:rsidP="00137BD5">
      <w:pPr>
        <w:widowControl w:val="0"/>
        <w:ind w:firstLine="709"/>
        <w:jc w:val="both"/>
        <w:rPr>
          <w:sz w:val="22"/>
          <w:szCs w:val="22"/>
        </w:rPr>
      </w:pPr>
    </w:p>
    <w:p w14:paraId="09E4196C" w14:textId="77777777" w:rsidR="00B55C5E" w:rsidRPr="0039033B" w:rsidRDefault="00B55C5E" w:rsidP="00137BD5">
      <w:pPr>
        <w:pStyle w:val="10"/>
        <w:widowControl w:val="0"/>
        <w:numPr>
          <w:ilvl w:val="0"/>
          <w:numId w:val="25"/>
        </w:numPr>
        <w:spacing w:line="240" w:lineRule="auto"/>
        <w:jc w:val="center"/>
        <w:rPr>
          <w:b/>
          <w:sz w:val="22"/>
          <w:szCs w:val="22"/>
        </w:rPr>
      </w:pPr>
      <w:r w:rsidRPr="0039033B">
        <w:rPr>
          <w:b/>
          <w:sz w:val="22"/>
          <w:szCs w:val="22"/>
        </w:rPr>
        <w:t>ОТВЕТСТВЕННОСТЬ СТОРОН И ПОРЯДОК РАЗРЕШЕНИЯ СПОРОВ</w:t>
      </w:r>
    </w:p>
    <w:p w14:paraId="0EB003ED" w14:textId="77777777" w:rsidR="00344804" w:rsidRPr="0039033B" w:rsidRDefault="00344804" w:rsidP="00137BD5">
      <w:pPr>
        <w:widowControl w:val="0"/>
        <w:ind w:firstLine="709"/>
        <w:jc w:val="both"/>
        <w:rPr>
          <w:sz w:val="22"/>
          <w:szCs w:val="22"/>
        </w:rPr>
      </w:pPr>
      <w:r w:rsidRPr="0039033B">
        <w:rPr>
          <w:sz w:val="22"/>
          <w:szCs w:val="22"/>
        </w:rPr>
        <w:t xml:space="preserve">4.1. За неисполнение или ненадлежащее исполнение своих обязательств по Договору Стороны несут ответственность, предусмотренную </w:t>
      </w:r>
      <w:r w:rsidR="00835432" w:rsidRPr="0039033B">
        <w:rPr>
          <w:sz w:val="22"/>
          <w:szCs w:val="22"/>
        </w:rPr>
        <w:t xml:space="preserve">действующим </w:t>
      </w:r>
      <w:r w:rsidRPr="0039033B">
        <w:rPr>
          <w:sz w:val="22"/>
          <w:szCs w:val="22"/>
        </w:rPr>
        <w:t>законодательством Российской Федерации.</w:t>
      </w:r>
    </w:p>
    <w:p w14:paraId="11935DB6" w14:textId="77777777" w:rsidR="008733FD" w:rsidRPr="0039033B" w:rsidRDefault="008733FD" w:rsidP="00137BD5">
      <w:pPr>
        <w:widowControl w:val="0"/>
        <w:ind w:firstLine="709"/>
        <w:jc w:val="both"/>
        <w:rPr>
          <w:sz w:val="22"/>
          <w:szCs w:val="22"/>
        </w:rPr>
      </w:pPr>
      <w:r w:rsidRPr="0039033B">
        <w:rPr>
          <w:sz w:val="22"/>
          <w:szCs w:val="22"/>
        </w:rPr>
        <w:t xml:space="preserve">4.2. Если невозможность исполнения настоящего договора возникла по обстоятельствам, за возникновение которых «Заказчик», </w:t>
      </w:r>
      <w:r w:rsidR="000B33DA" w:rsidRPr="0039033B">
        <w:rPr>
          <w:sz w:val="22"/>
          <w:szCs w:val="22"/>
        </w:rPr>
        <w:t>Обучающийся</w:t>
      </w:r>
      <w:r w:rsidRPr="0039033B">
        <w:rPr>
          <w:sz w:val="22"/>
          <w:szCs w:val="22"/>
        </w:rPr>
        <w:t xml:space="preserve"> или «Исполнитель» не отвечают, либо они не были в состоянии предотвратить наступление таких событий, образовательная услуга «Исполнителя» до момента возникновения указанных обстоятельств подлежит оплате в полном объеме.</w:t>
      </w:r>
    </w:p>
    <w:p w14:paraId="5D7ED4F3" w14:textId="77777777" w:rsidR="008733FD" w:rsidRPr="0039033B" w:rsidRDefault="008733FD" w:rsidP="00137BD5">
      <w:pPr>
        <w:widowControl w:val="0"/>
        <w:ind w:firstLine="709"/>
        <w:jc w:val="both"/>
        <w:rPr>
          <w:sz w:val="22"/>
          <w:szCs w:val="22"/>
        </w:rPr>
      </w:pPr>
      <w:r w:rsidRPr="0039033B">
        <w:rPr>
          <w:sz w:val="22"/>
          <w:szCs w:val="22"/>
        </w:rPr>
        <w:t xml:space="preserve">4.3. </w:t>
      </w:r>
      <w:r w:rsidR="00C86156" w:rsidRPr="0039033B">
        <w:rPr>
          <w:sz w:val="22"/>
          <w:szCs w:val="22"/>
        </w:rPr>
        <w:t>При обнаружении недостатка Услуги, в том числе оказания ее не в полном объеме, предусмотренном Образовательной программой (частью образовательной программы), «</w:t>
      </w:r>
      <w:r w:rsidR="00DA5AD8" w:rsidRPr="0039033B">
        <w:rPr>
          <w:sz w:val="22"/>
          <w:szCs w:val="22"/>
        </w:rPr>
        <w:t>З</w:t>
      </w:r>
      <w:r w:rsidR="00C86156" w:rsidRPr="0039033B">
        <w:rPr>
          <w:sz w:val="22"/>
          <w:szCs w:val="22"/>
        </w:rPr>
        <w:t>аказчик» вправе по своему выбору потребовать:</w:t>
      </w:r>
    </w:p>
    <w:p w14:paraId="65BC5334" w14:textId="77777777" w:rsidR="00DD2C11" w:rsidRPr="0039033B" w:rsidRDefault="00C86156" w:rsidP="00137BD5">
      <w:pPr>
        <w:widowControl w:val="0"/>
        <w:ind w:firstLine="709"/>
        <w:jc w:val="both"/>
        <w:rPr>
          <w:sz w:val="22"/>
          <w:szCs w:val="22"/>
        </w:rPr>
      </w:pPr>
      <w:r w:rsidRPr="0039033B">
        <w:rPr>
          <w:sz w:val="22"/>
          <w:szCs w:val="22"/>
        </w:rPr>
        <w:t>-</w:t>
      </w:r>
      <w:r w:rsidR="007A46D0" w:rsidRPr="0039033B">
        <w:rPr>
          <w:sz w:val="22"/>
          <w:szCs w:val="22"/>
        </w:rPr>
        <w:t xml:space="preserve"> </w:t>
      </w:r>
      <w:r w:rsidRPr="0039033B">
        <w:rPr>
          <w:sz w:val="22"/>
          <w:szCs w:val="22"/>
        </w:rPr>
        <w:t>безвозмездного оказания услуги;</w:t>
      </w:r>
      <w:r w:rsidR="00423648" w:rsidRPr="0039033B">
        <w:rPr>
          <w:sz w:val="22"/>
          <w:szCs w:val="22"/>
        </w:rPr>
        <w:t xml:space="preserve"> </w:t>
      </w:r>
    </w:p>
    <w:p w14:paraId="04D0E56F" w14:textId="77777777" w:rsidR="00C86156" w:rsidRPr="0039033B" w:rsidRDefault="00C86156" w:rsidP="00137BD5">
      <w:pPr>
        <w:widowControl w:val="0"/>
        <w:ind w:firstLine="709"/>
        <w:jc w:val="both"/>
        <w:rPr>
          <w:sz w:val="22"/>
          <w:szCs w:val="22"/>
        </w:rPr>
      </w:pPr>
      <w:r w:rsidRPr="0039033B">
        <w:rPr>
          <w:sz w:val="22"/>
          <w:szCs w:val="22"/>
        </w:rPr>
        <w:t>-</w:t>
      </w:r>
      <w:r w:rsidR="00B16682" w:rsidRPr="0039033B">
        <w:rPr>
          <w:sz w:val="22"/>
          <w:szCs w:val="22"/>
        </w:rPr>
        <w:t xml:space="preserve"> </w:t>
      </w:r>
      <w:r w:rsidRPr="0039033B">
        <w:rPr>
          <w:sz w:val="22"/>
          <w:szCs w:val="22"/>
        </w:rPr>
        <w:t>соразмерного уменьшения стоимости оказанной услуги;</w:t>
      </w:r>
    </w:p>
    <w:p w14:paraId="5CFE8A3F" w14:textId="77777777" w:rsidR="00C86156" w:rsidRPr="0039033B" w:rsidRDefault="00C86156" w:rsidP="00137BD5">
      <w:pPr>
        <w:widowControl w:val="0"/>
        <w:ind w:firstLine="709"/>
        <w:jc w:val="both"/>
        <w:rPr>
          <w:sz w:val="22"/>
          <w:szCs w:val="22"/>
        </w:rPr>
      </w:pPr>
      <w:r w:rsidRPr="0039033B">
        <w:rPr>
          <w:sz w:val="22"/>
          <w:szCs w:val="22"/>
        </w:rPr>
        <w:t>-</w:t>
      </w:r>
      <w:r w:rsidR="007A46D0" w:rsidRPr="0039033B">
        <w:rPr>
          <w:sz w:val="22"/>
          <w:szCs w:val="22"/>
        </w:rPr>
        <w:t xml:space="preserve"> </w:t>
      </w:r>
      <w:r w:rsidRPr="0039033B">
        <w:rPr>
          <w:sz w:val="22"/>
          <w:szCs w:val="22"/>
        </w:rPr>
        <w:t>возмещения понесенных им расходов по устранению недостатков указанной услуги.</w:t>
      </w:r>
    </w:p>
    <w:p w14:paraId="2C0A7232" w14:textId="77777777" w:rsidR="00FD5C98" w:rsidRPr="0039033B" w:rsidRDefault="00C86156" w:rsidP="00137BD5">
      <w:pPr>
        <w:pStyle w:val="Default"/>
        <w:widowControl w:val="0"/>
        <w:ind w:firstLine="709"/>
        <w:jc w:val="both"/>
        <w:rPr>
          <w:sz w:val="22"/>
          <w:szCs w:val="22"/>
        </w:rPr>
      </w:pPr>
      <w:r w:rsidRPr="0039033B">
        <w:rPr>
          <w:sz w:val="22"/>
          <w:szCs w:val="22"/>
        </w:rPr>
        <w:t>4.4.</w:t>
      </w:r>
      <w:r w:rsidR="00FD5C98" w:rsidRPr="0039033B">
        <w:rPr>
          <w:sz w:val="22"/>
          <w:szCs w:val="22"/>
        </w:rPr>
        <w:t xml:space="preserve"> «Заказчик» вправе отказаться от исполнения Договора и потребовать полного возмещения убытков, если в течение 1 месяца недостатки Услуги не устранены «Исполнителем». «Заказчик» также вправе отказаться от исполнения Договора, если им обнаружен существенный недостаток оказанной Услуги или иные существенные отступления от условий Договора.</w:t>
      </w:r>
    </w:p>
    <w:p w14:paraId="27CBC3CE" w14:textId="77777777" w:rsidR="00FD5C98" w:rsidRPr="0039033B" w:rsidRDefault="00FD5C98" w:rsidP="00137BD5">
      <w:pPr>
        <w:pStyle w:val="Default"/>
        <w:widowControl w:val="0"/>
        <w:ind w:firstLine="709"/>
        <w:jc w:val="both"/>
        <w:rPr>
          <w:sz w:val="22"/>
          <w:szCs w:val="22"/>
        </w:rPr>
      </w:pPr>
      <w:r w:rsidRPr="0039033B">
        <w:rPr>
          <w:sz w:val="22"/>
          <w:szCs w:val="22"/>
        </w:rPr>
        <w:t xml:space="preserve">4.5. Если «Исполнитель» нарушил сроки оказания Услуги (сроки начала и (или) окончания оказания Услуги и (или) промежуточные сроки оказания Услуги), либо если во время оказания </w:t>
      </w:r>
      <w:r w:rsidRPr="0039033B">
        <w:rPr>
          <w:sz w:val="22"/>
          <w:szCs w:val="22"/>
        </w:rPr>
        <w:lastRenderedPageBreak/>
        <w:t>образовательной услуги стало очевидным, что она не будет осуществлена в срок, «Заказчик» вправе по своему выбору:</w:t>
      </w:r>
    </w:p>
    <w:p w14:paraId="4F236EEE" w14:textId="77777777" w:rsidR="00FD5C98" w:rsidRPr="0039033B" w:rsidRDefault="00423648" w:rsidP="00137BD5">
      <w:pPr>
        <w:pStyle w:val="Default"/>
        <w:widowControl w:val="0"/>
        <w:ind w:firstLine="709"/>
        <w:jc w:val="both"/>
        <w:rPr>
          <w:sz w:val="22"/>
          <w:szCs w:val="22"/>
        </w:rPr>
      </w:pPr>
      <w:r w:rsidRPr="0039033B">
        <w:rPr>
          <w:sz w:val="22"/>
          <w:szCs w:val="22"/>
        </w:rPr>
        <w:t>- н</w:t>
      </w:r>
      <w:r w:rsidR="00FD5C98" w:rsidRPr="0039033B">
        <w:rPr>
          <w:sz w:val="22"/>
          <w:szCs w:val="22"/>
        </w:rPr>
        <w:t xml:space="preserve">азначить «Исполнителю» новый срок, в течение которого «Исполнитель» должен приступить к оказанию образовательной услуги и (или) закончить </w:t>
      </w:r>
      <w:r w:rsidR="007A46D0" w:rsidRPr="0039033B">
        <w:rPr>
          <w:sz w:val="22"/>
          <w:szCs w:val="22"/>
        </w:rPr>
        <w:t>оказание образовательной</w:t>
      </w:r>
      <w:r w:rsidR="00FD5C98" w:rsidRPr="0039033B">
        <w:rPr>
          <w:sz w:val="22"/>
          <w:szCs w:val="22"/>
        </w:rPr>
        <w:t xml:space="preserve"> услуги;</w:t>
      </w:r>
    </w:p>
    <w:p w14:paraId="1D638A0A" w14:textId="77777777" w:rsidR="00FD5C98" w:rsidRPr="0039033B" w:rsidRDefault="00423648" w:rsidP="00137BD5">
      <w:pPr>
        <w:pStyle w:val="Default"/>
        <w:widowControl w:val="0"/>
        <w:ind w:firstLine="709"/>
        <w:jc w:val="both"/>
        <w:rPr>
          <w:sz w:val="22"/>
          <w:szCs w:val="22"/>
        </w:rPr>
      </w:pPr>
      <w:r w:rsidRPr="0039033B">
        <w:rPr>
          <w:sz w:val="22"/>
          <w:szCs w:val="22"/>
        </w:rPr>
        <w:t>- п</w:t>
      </w:r>
      <w:r w:rsidR="00FD5C98" w:rsidRPr="0039033B">
        <w:rPr>
          <w:sz w:val="22"/>
          <w:szCs w:val="22"/>
        </w:rPr>
        <w:t>оручить оказать услугу третьим лицам за разумную цену и потребовать от «Исполнителя» возмещения понесенных расходов;</w:t>
      </w:r>
      <w:r w:rsidR="00F45D0E" w:rsidRPr="0039033B">
        <w:rPr>
          <w:sz w:val="22"/>
          <w:szCs w:val="22"/>
        </w:rPr>
        <w:t xml:space="preserve"> </w:t>
      </w:r>
      <w:r w:rsidRPr="0039033B">
        <w:rPr>
          <w:sz w:val="22"/>
          <w:szCs w:val="22"/>
        </w:rPr>
        <w:t>- п</w:t>
      </w:r>
      <w:r w:rsidR="00FD5C98" w:rsidRPr="0039033B">
        <w:rPr>
          <w:sz w:val="22"/>
          <w:szCs w:val="22"/>
        </w:rPr>
        <w:t>отребовать уменьшения стоимости услуги;</w:t>
      </w:r>
      <w:r w:rsidR="00F45D0E" w:rsidRPr="0039033B">
        <w:rPr>
          <w:sz w:val="22"/>
          <w:szCs w:val="22"/>
        </w:rPr>
        <w:t xml:space="preserve"> </w:t>
      </w:r>
      <w:r w:rsidRPr="0039033B">
        <w:rPr>
          <w:sz w:val="22"/>
          <w:szCs w:val="22"/>
        </w:rPr>
        <w:t>- р</w:t>
      </w:r>
      <w:r w:rsidR="00FD5C98" w:rsidRPr="0039033B">
        <w:rPr>
          <w:sz w:val="22"/>
          <w:szCs w:val="22"/>
        </w:rPr>
        <w:t>асторгнуть Договор.</w:t>
      </w:r>
    </w:p>
    <w:p w14:paraId="0EB3527D" w14:textId="77777777" w:rsidR="00FD5C98" w:rsidRPr="0039033B" w:rsidRDefault="00FD5C98" w:rsidP="00137BD5">
      <w:pPr>
        <w:pStyle w:val="Default"/>
        <w:widowControl w:val="0"/>
        <w:ind w:firstLine="709"/>
        <w:jc w:val="both"/>
        <w:rPr>
          <w:sz w:val="22"/>
          <w:szCs w:val="22"/>
        </w:rPr>
      </w:pPr>
      <w:r w:rsidRPr="0039033B">
        <w:rPr>
          <w:sz w:val="22"/>
          <w:szCs w:val="22"/>
        </w:rPr>
        <w:t>4.6.</w:t>
      </w:r>
      <w:r w:rsidR="007A46D0" w:rsidRPr="0039033B">
        <w:rPr>
          <w:sz w:val="22"/>
          <w:szCs w:val="22"/>
        </w:rPr>
        <w:t xml:space="preserve"> </w:t>
      </w:r>
      <w:r w:rsidRPr="0039033B">
        <w:rPr>
          <w:sz w:val="22"/>
          <w:szCs w:val="22"/>
        </w:rPr>
        <w:t xml:space="preserve">В случае неисполнения или ненадлежащего исполнения Стороной обязательств вследствие непреодолимой силы, то есть чрезвычайных и непредотвратимых при данных условиях обстоятельств, Сторона может быть освобождена от ответственности по настоящему Договору полностью или частично, если уведомит другую Сторону о наступлении указанных обстоятельств не позднее 5 (пяти) календарных дней с даты их наступления. </w:t>
      </w:r>
    </w:p>
    <w:p w14:paraId="10704960" w14:textId="77777777" w:rsidR="00344804" w:rsidRPr="0039033B" w:rsidRDefault="00344804" w:rsidP="00137BD5">
      <w:pPr>
        <w:pStyle w:val="a7"/>
        <w:widowControl w:val="0"/>
        <w:spacing w:line="240" w:lineRule="auto"/>
        <w:ind w:left="0" w:firstLine="709"/>
        <w:jc w:val="both"/>
        <w:rPr>
          <w:sz w:val="22"/>
          <w:szCs w:val="22"/>
        </w:rPr>
      </w:pPr>
      <w:r w:rsidRPr="0039033B">
        <w:rPr>
          <w:sz w:val="22"/>
          <w:szCs w:val="22"/>
        </w:rPr>
        <w:t>4.</w:t>
      </w:r>
      <w:r w:rsidR="00FD5C98" w:rsidRPr="0039033B">
        <w:rPr>
          <w:sz w:val="22"/>
          <w:szCs w:val="22"/>
        </w:rPr>
        <w:t>7</w:t>
      </w:r>
      <w:r w:rsidRPr="0039033B">
        <w:rPr>
          <w:sz w:val="22"/>
          <w:szCs w:val="22"/>
        </w:rPr>
        <w:t>. В случае задержки «Заказчиком» оплаты за обучение, «Исполнитель» оставляет за собой право не допускать Слушателей к занятиям вообще или до итоговой аттестации.</w:t>
      </w:r>
    </w:p>
    <w:p w14:paraId="3EBB91AF" w14:textId="77777777" w:rsidR="00344804" w:rsidRPr="0039033B" w:rsidRDefault="00900BB8" w:rsidP="00137BD5">
      <w:pPr>
        <w:pStyle w:val="a7"/>
        <w:widowControl w:val="0"/>
        <w:spacing w:line="240" w:lineRule="auto"/>
        <w:ind w:left="0" w:firstLine="709"/>
        <w:jc w:val="both"/>
        <w:rPr>
          <w:sz w:val="22"/>
          <w:szCs w:val="22"/>
        </w:rPr>
      </w:pPr>
      <w:r w:rsidRPr="0039033B">
        <w:rPr>
          <w:sz w:val="22"/>
          <w:szCs w:val="22"/>
        </w:rPr>
        <w:t>4.</w:t>
      </w:r>
      <w:r w:rsidR="00FD5C98" w:rsidRPr="0039033B">
        <w:rPr>
          <w:sz w:val="22"/>
          <w:szCs w:val="22"/>
        </w:rPr>
        <w:t>8</w:t>
      </w:r>
      <w:r w:rsidR="007A46D0" w:rsidRPr="0039033B">
        <w:rPr>
          <w:sz w:val="22"/>
          <w:szCs w:val="22"/>
        </w:rPr>
        <w:t xml:space="preserve">. </w:t>
      </w:r>
      <w:r w:rsidR="00344804" w:rsidRPr="0039033B">
        <w:rPr>
          <w:sz w:val="22"/>
          <w:szCs w:val="22"/>
        </w:rPr>
        <w:t xml:space="preserve">В случае неприбытия </w:t>
      </w:r>
      <w:r w:rsidR="00DF1D43" w:rsidRPr="0039033B">
        <w:rPr>
          <w:sz w:val="22"/>
          <w:szCs w:val="22"/>
        </w:rPr>
        <w:t>Слушателей</w:t>
      </w:r>
      <w:r w:rsidR="00344804" w:rsidRPr="0039033B">
        <w:rPr>
          <w:sz w:val="22"/>
          <w:szCs w:val="22"/>
        </w:rPr>
        <w:t xml:space="preserve"> на занятия без предварительного (за 5 дней до начала занятий) извещения «Исполнителя» или их отчисления в процессе учебы до окончания сроков обучения по вине «Заказчика» или самих </w:t>
      </w:r>
      <w:r w:rsidR="00DF1D43" w:rsidRPr="0039033B">
        <w:rPr>
          <w:sz w:val="22"/>
          <w:szCs w:val="22"/>
        </w:rPr>
        <w:t>Слушателей</w:t>
      </w:r>
      <w:r w:rsidR="009A0751" w:rsidRPr="0039033B">
        <w:rPr>
          <w:sz w:val="22"/>
          <w:szCs w:val="22"/>
        </w:rPr>
        <w:t xml:space="preserve">, </w:t>
      </w:r>
      <w:r w:rsidR="00344804" w:rsidRPr="0039033B">
        <w:rPr>
          <w:sz w:val="22"/>
          <w:szCs w:val="22"/>
        </w:rPr>
        <w:t>перечисленные за обучение средства не возвращаются.</w:t>
      </w:r>
    </w:p>
    <w:p w14:paraId="3CD0CE0D" w14:textId="77777777" w:rsidR="007A46D0" w:rsidRPr="0039033B" w:rsidRDefault="00900BB8" w:rsidP="00137BD5">
      <w:pPr>
        <w:pStyle w:val="a7"/>
        <w:widowControl w:val="0"/>
        <w:spacing w:line="240" w:lineRule="auto"/>
        <w:ind w:left="0" w:firstLine="709"/>
        <w:jc w:val="both"/>
        <w:rPr>
          <w:sz w:val="22"/>
          <w:szCs w:val="22"/>
        </w:rPr>
      </w:pPr>
      <w:r w:rsidRPr="0039033B">
        <w:rPr>
          <w:sz w:val="22"/>
          <w:szCs w:val="22"/>
        </w:rPr>
        <w:t>4.</w:t>
      </w:r>
      <w:r w:rsidR="00FD5C98" w:rsidRPr="0039033B">
        <w:rPr>
          <w:sz w:val="22"/>
          <w:szCs w:val="22"/>
        </w:rPr>
        <w:t>9</w:t>
      </w:r>
      <w:r w:rsidR="007A46D0" w:rsidRPr="0039033B">
        <w:rPr>
          <w:sz w:val="22"/>
          <w:szCs w:val="22"/>
        </w:rPr>
        <w:t xml:space="preserve">. </w:t>
      </w:r>
      <w:r w:rsidR="004658F5" w:rsidRPr="0039033B">
        <w:rPr>
          <w:sz w:val="22"/>
          <w:szCs w:val="22"/>
        </w:rPr>
        <w:t xml:space="preserve">«Исполнитель» не несет ответственности за отрицательные результаты итоговой аттестации </w:t>
      </w:r>
      <w:r w:rsidR="00DF1D43" w:rsidRPr="0039033B">
        <w:rPr>
          <w:sz w:val="22"/>
          <w:szCs w:val="22"/>
        </w:rPr>
        <w:t>Обучающегося</w:t>
      </w:r>
      <w:r w:rsidR="004658F5" w:rsidRPr="0039033B">
        <w:rPr>
          <w:sz w:val="22"/>
          <w:szCs w:val="22"/>
        </w:rPr>
        <w:t>.</w:t>
      </w:r>
    </w:p>
    <w:p w14:paraId="317D9CA5" w14:textId="77777777" w:rsidR="007A46D0" w:rsidRPr="0039033B" w:rsidRDefault="007A46D0" w:rsidP="00137BD5">
      <w:pPr>
        <w:pStyle w:val="a7"/>
        <w:widowControl w:val="0"/>
        <w:spacing w:line="240" w:lineRule="auto"/>
        <w:ind w:left="0" w:firstLine="709"/>
        <w:jc w:val="both"/>
        <w:rPr>
          <w:sz w:val="22"/>
          <w:szCs w:val="22"/>
        </w:rPr>
      </w:pPr>
      <w:r w:rsidRPr="0039033B">
        <w:rPr>
          <w:sz w:val="22"/>
          <w:szCs w:val="22"/>
        </w:rPr>
        <w:t xml:space="preserve">4.10. </w:t>
      </w:r>
      <w:r w:rsidR="00FD5C98" w:rsidRPr="0039033B">
        <w:rPr>
          <w:sz w:val="22"/>
          <w:szCs w:val="22"/>
        </w:rPr>
        <w:t>В</w:t>
      </w:r>
      <w:r w:rsidR="00344804" w:rsidRPr="0039033B">
        <w:rPr>
          <w:sz w:val="22"/>
          <w:szCs w:val="22"/>
        </w:rPr>
        <w:t>се споры и разногласия по настоящему договору будут по возможности разрешаться путем переговоров между Сторонами.</w:t>
      </w:r>
    </w:p>
    <w:p w14:paraId="3AEF2A34" w14:textId="77777777" w:rsidR="007A46D0" w:rsidRPr="0039033B" w:rsidRDefault="007A46D0" w:rsidP="00137BD5">
      <w:pPr>
        <w:pStyle w:val="a7"/>
        <w:widowControl w:val="0"/>
        <w:spacing w:line="240" w:lineRule="auto"/>
        <w:ind w:left="0" w:firstLine="709"/>
        <w:jc w:val="both"/>
        <w:rPr>
          <w:sz w:val="22"/>
          <w:szCs w:val="22"/>
        </w:rPr>
      </w:pPr>
      <w:r w:rsidRPr="0039033B">
        <w:rPr>
          <w:sz w:val="22"/>
          <w:szCs w:val="22"/>
        </w:rPr>
        <w:t xml:space="preserve">4.11. </w:t>
      </w:r>
      <w:r w:rsidR="00344804" w:rsidRPr="0039033B">
        <w:rPr>
          <w:sz w:val="22"/>
          <w:szCs w:val="22"/>
        </w:rPr>
        <w:t>В случае невозможности урегулирования Сторонами разногласий путем переговоров, спор подлежит рассмотрению в суде в установленном законодательством Российской Федерации порядке.</w:t>
      </w:r>
    </w:p>
    <w:p w14:paraId="0432D294" w14:textId="77777777" w:rsidR="00DF1D43" w:rsidRPr="0039033B" w:rsidRDefault="00DF1D43" w:rsidP="00137BD5">
      <w:pPr>
        <w:pStyle w:val="a7"/>
        <w:widowControl w:val="0"/>
        <w:spacing w:line="240" w:lineRule="auto"/>
        <w:ind w:left="0" w:firstLine="709"/>
        <w:jc w:val="both"/>
        <w:rPr>
          <w:sz w:val="22"/>
          <w:szCs w:val="22"/>
        </w:rPr>
      </w:pPr>
    </w:p>
    <w:p w14:paraId="2CC52865" w14:textId="77777777" w:rsidR="00B55C5E" w:rsidRPr="0039033B" w:rsidRDefault="00B55C5E" w:rsidP="00137BD5">
      <w:pPr>
        <w:pStyle w:val="a7"/>
        <w:widowControl w:val="0"/>
        <w:numPr>
          <w:ilvl w:val="0"/>
          <w:numId w:val="27"/>
        </w:numPr>
        <w:spacing w:line="240" w:lineRule="auto"/>
        <w:jc w:val="center"/>
        <w:rPr>
          <w:b/>
          <w:sz w:val="22"/>
          <w:szCs w:val="22"/>
        </w:rPr>
      </w:pPr>
      <w:r w:rsidRPr="0039033B">
        <w:rPr>
          <w:b/>
          <w:sz w:val="22"/>
          <w:szCs w:val="22"/>
        </w:rPr>
        <w:t>КОНФИДЕНЦИАЛЬНОСТЬ</w:t>
      </w:r>
    </w:p>
    <w:p w14:paraId="22AB801D" w14:textId="77777777" w:rsidR="00F81BFB" w:rsidRPr="0039033B" w:rsidRDefault="00B55C5E" w:rsidP="00137BD5">
      <w:pPr>
        <w:widowControl w:val="0"/>
        <w:ind w:firstLine="709"/>
        <w:jc w:val="both"/>
        <w:rPr>
          <w:sz w:val="22"/>
          <w:szCs w:val="22"/>
        </w:rPr>
      </w:pPr>
      <w:r w:rsidRPr="0039033B">
        <w:rPr>
          <w:sz w:val="22"/>
          <w:szCs w:val="22"/>
        </w:rPr>
        <w:t>5</w:t>
      </w:r>
      <w:r w:rsidR="00F81BFB" w:rsidRPr="0039033B">
        <w:rPr>
          <w:sz w:val="22"/>
          <w:szCs w:val="22"/>
        </w:rPr>
        <w:t>.1. «Исполнитель» обязан предпринять со своей стороны все возможные действия для обеспечения неразглашения сведений</w:t>
      </w:r>
      <w:r w:rsidR="00BF28D9" w:rsidRPr="0039033B">
        <w:rPr>
          <w:sz w:val="22"/>
          <w:szCs w:val="22"/>
        </w:rPr>
        <w:t xml:space="preserve"> его работниками</w:t>
      </w:r>
      <w:r w:rsidR="00F81BFB" w:rsidRPr="0039033B">
        <w:rPr>
          <w:sz w:val="22"/>
          <w:szCs w:val="22"/>
        </w:rPr>
        <w:t xml:space="preserve">, ставших известными в ходе выполнения настоящего Договора и являющихся информацией конфиденциального характера по отношению к </w:t>
      </w:r>
      <w:r w:rsidR="00DF1D43" w:rsidRPr="0039033B">
        <w:rPr>
          <w:sz w:val="22"/>
          <w:szCs w:val="22"/>
        </w:rPr>
        <w:t>Обучающемуся</w:t>
      </w:r>
      <w:r w:rsidR="00972F5B" w:rsidRPr="0039033B">
        <w:rPr>
          <w:sz w:val="22"/>
          <w:szCs w:val="22"/>
        </w:rPr>
        <w:t>.</w:t>
      </w:r>
    </w:p>
    <w:p w14:paraId="285E8EB6" w14:textId="77777777" w:rsidR="00F81BFB" w:rsidRPr="0039033B" w:rsidRDefault="00B55C5E" w:rsidP="00137BD5">
      <w:pPr>
        <w:widowControl w:val="0"/>
        <w:ind w:firstLine="709"/>
        <w:jc w:val="both"/>
        <w:rPr>
          <w:sz w:val="22"/>
          <w:szCs w:val="22"/>
        </w:rPr>
      </w:pPr>
      <w:r w:rsidRPr="0039033B">
        <w:rPr>
          <w:sz w:val="22"/>
          <w:szCs w:val="22"/>
        </w:rPr>
        <w:t>5</w:t>
      </w:r>
      <w:r w:rsidR="00F81BFB" w:rsidRPr="0039033B">
        <w:rPr>
          <w:sz w:val="22"/>
          <w:szCs w:val="22"/>
        </w:rPr>
        <w:t>.2. «Заказчик» обязан не разглашать в той или иной форме сведения конфиденциального характера, составляющие коммерческую тайну «Исполнителя», а также положения настоящего Договора третьим лицам.</w:t>
      </w:r>
    </w:p>
    <w:p w14:paraId="4E959C1B" w14:textId="77777777" w:rsidR="00972F5B" w:rsidRPr="0039033B" w:rsidRDefault="00B55C5E" w:rsidP="00137BD5">
      <w:pPr>
        <w:widowControl w:val="0"/>
        <w:autoSpaceDE w:val="0"/>
        <w:autoSpaceDN w:val="0"/>
        <w:adjustRightInd w:val="0"/>
        <w:ind w:firstLine="709"/>
        <w:jc w:val="both"/>
        <w:rPr>
          <w:b/>
          <w:sz w:val="22"/>
          <w:szCs w:val="22"/>
        </w:rPr>
      </w:pPr>
      <w:r w:rsidRPr="0039033B">
        <w:rPr>
          <w:sz w:val="22"/>
          <w:szCs w:val="22"/>
        </w:rPr>
        <w:t>5</w:t>
      </w:r>
      <w:r w:rsidR="00FA0394" w:rsidRPr="0039033B">
        <w:rPr>
          <w:sz w:val="22"/>
          <w:szCs w:val="22"/>
        </w:rPr>
        <w:t xml:space="preserve">.3.   </w:t>
      </w:r>
      <w:r w:rsidR="00972F5B" w:rsidRPr="0039033B">
        <w:rPr>
          <w:sz w:val="22"/>
          <w:szCs w:val="22"/>
        </w:rPr>
        <w:t>Стороны несут ответственность в соответствии с законодательством Российской Федерации за разглашение конфиденциальной информации, а также персональных данных работников и представителей другой Стороны, полученных от последней в рамках исполнения своих обязательств по Договору. Не является нарушением режима конфиденциальности предоставление Сторонами информации по запросу уполномоченных государственных органов в соответствии с законодательством Российской Федерации.</w:t>
      </w:r>
    </w:p>
    <w:p w14:paraId="5C92964B" w14:textId="77777777" w:rsidR="00972F5B" w:rsidRPr="0039033B" w:rsidRDefault="00B55C5E" w:rsidP="00137BD5">
      <w:pPr>
        <w:widowControl w:val="0"/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39033B">
        <w:rPr>
          <w:sz w:val="22"/>
          <w:szCs w:val="22"/>
        </w:rPr>
        <w:t>5</w:t>
      </w:r>
      <w:r w:rsidR="00FA0394" w:rsidRPr="0039033B">
        <w:rPr>
          <w:sz w:val="22"/>
          <w:szCs w:val="22"/>
        </w:rPr>
        <w:t xml:space="preserve">.4.  </w:t>
      </w:r>
      <w:r w:rsidR="00972F5B" w:rsidRPr="0039033B">
        <w:rPr>
          <w:sz w:val="22"/>
          <w:szCs w:val="22"/>
        </w:rPr>
        <w:t>Слушатели настоящим обязуются бессрочно соблюдать конфиденциальность ставших им известными персональных данных других Слушателей.</w:t>
      </w:r>
    </w:p>
    <w:p w14:paraId="7E9C96F4" w14:textId="77777777" w:rsidR="005B75E2" w:rsidRPr="0039033B" w:rsidRDefault="00B55C5E" w:rsidP="00137BD5">
      <w:pPr>
        <w:widowControl w:val="0"/>
        <w:autoSpaceDE w:val="0"/>
        <w:autoSpaceDN w:val="0"/>
        <w:adjustRightInd w:val="0"/>
        <w:ind w:firstLine="709"/>
        <w:jc w:val="both"/>
        <w:rPr>
          <w:b/>
          <w:sz w:val="22"/>
          <w:szCs w:val="22"/>
        </w:rPr>
      </w:pPr>
      <w:r w:rsidRPr="0039033B">
        <w:rPr>
          <w:sz w:val="22"/>
          <w:szCs w:val="22"/>
        </w:rPr>
        <w:t>5</w:t>
      </w:r>
      <w:r w:rsidR="00FA0394" w:rsidRPr="0039033B">
        <w:rPr>
          <w:sz w:val="22"/>
          <w:szCs w:val="22"/>
        </w:rPr>
        <w:t xml:space="preserve">.5. </w:t>
      </w:r>
      <w:r w:rsidR="005B75E2" w:rsidRPr="0039033B">
        <w:rPr>
          <w:sz w:val="22"/>
          <w:szCs w:val="22"/>
        </w:rPr>
        <w:t>Конфиденциальной считается любая информация, относительно финансового или коммерческого положения Сторон, которая прямо названа и промаркирована Сторонами в качестве конфиденциальной.</w:t>
      </w:r>
    </w:p>
    <w:p w14:paraId="58581B6E" w14:textId="77777777" w:rsidR="005B75E2" w:rsidRPr="0039033B" w:rsidRDefault="00B55C5E" w:rsidP="00137BD5">
      <w:pPr>
        <w:widowControl w:val="0"/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39033B">
        <w:rPr>
          <w:sz w:val="22"/>
          <w:szCs w:val="22"/>
        </w:rPr>
        <w:t>5</w:t>
      </w:r>
      <w:r w:rsidR="00FA0394" w:rsidRPr="0039033B">
        <w:rPr>
          <w:sz w:val="22"/>
          <w:szCs w:val="22"/>
        </w:rPr>
        <w:t xml:space="preserve">.6.   </w:t>
      </w:r>
      <w:r w:rsidR="005B75E2" w:rsidRPr="0039033B">
        <w:rPr>
          <w:sz w:val="22"/>
          <w:szCs w:val="22"/>
        </w:rPr>
        <w:t>Сам факт заключения и предмет Договора и соответствующих дополнительных соглашений не является конфиденциальным. Финансовые условия Договора являются конфиденциальными.</w:t>
      </w:r>
    </w:p>
    <w:p w14:paraId="4721307D" w14:textId="77777777" w:rsidR="00A57463" w:rsidRPr="0039033B" w:rsidRDefault="00A57463" w:rsidP="00137BD5">
      <w:pPr>
        <w:widowControl w:val="0"/>
        <w:autoSpaceDE w:val="0"/>
        <w:autoSpaceDN w:val="0"/>
        <w:adjustRightInd w:val="0"/>
        <w:ind w:firstLine="709"/>
        <w:jc w:val="both"/>
        <w:rPr>
          <w:b/>
          <w:sz w:val="22"/>
          <w:szCs w:val="22"/>
        </w:rPr>
      </w:pPr>
    </w:p>
    <w:p w14:paraId="5F4E09F8" w14:textId="77777777" w:rsidR="00344804" w:rsidRPr="0039033B" w:rsidRDefault="00C00726" w:rsidP="00137BD5">
      <w:pPr>
        <w:pStyle w:val="a7"/>
        <w:widowControl w:val="0"/>
        <w:numPr>
          <w:ilvl w:val="0"/>
          <w:numId w:val="11"/>
        </w:numPr>
        <w:spacing w:line="240" w:lineRule="auto"/>
        <w:jc w:val="center"/>
        <w:rPr>
          <w:b/>
          <w:sz w:val="22"/>
          <w:szCs w:val="22"/>
        </w:rPr>
      </w:pPr>
      <w:r w:rsidRPr="0039033B">
        <w:rPr>
          <w:b/>
          <w:sz w:val="22"/>
          <w:szCs w:val="22"/>
        </w:rPr>
        <w:t>СОГЛАСИЕ НА ОБРАБОТКУ ПЕРСОНАЛЬНЫХ ДАННЫХ</w:t>
      </w:r>
    </w:p>
    <w:p w14:paraId="4FE151C6" w14:textId="77777777" w:rsidR="00344804" w:rsidRPr="0039033B" w:rsidRDefault="00344804" w:rsidP="00137BD5">
      <w:pPr>
        <w:widowControl w:val="0"/>
        <w:numPr>
          <w:ilvl w:val="1"/>
          <w:numId w:val="11"/>
        </w:numPr>
        <w:suppressAutoHyphens/>
        <w:overflowPunct w:val="0"/>
        <w:autoSpaceDE w:val="0"/>
        <w:autoSpaceDN w:val="0"/>
        <w:adjustRightInd w:val="0"/>
        <w:ind w:left="0" w:firstLine="709"/>
        <w:jc w:val="both"/>
        <w:rPr>
          <w:sz w:val="22"/>
          <w:szCs w:val="22"/>
        </w:rPr>
      </w:pPr>
      <w:r w:rsidRPr="0039033B">
        <w:rPr>
          <w:sz w:val="22"/>
          <w:szCs w:val="22"/>
        </w:rPr>
        <w:t>Подписав Договор, «Заказчик»</w:t>
      </w:r>
      <w:r w:rsidR="008D3F86" w:rsidRPr="0039033B">
        <w:rPr>
          <w:sz w:val="22"/>
          <w:szCs w:val="22"/>
        </w:rPr>
        <w:t>, Обучающийся</w:t>
      </w:r>
      <w:r w:rsidRPr="0039033B">
        <w:rPr>
          <w:sz w:val="22"/>
          <w:szCs w:val="22"/>
        </w:rPr>
        <w:t xml:space="preserve"> выража</w:t>
      </w:r>
      <w:r w:rsidR="008D3F86" w:rsidRPr="0039033B">
        <w:rPr>
          <w:sz w:val="22"/>
          <w:szCs w:val="22"/>
        </w:rPr>
        <w:t>ю</w:t>
      </w:r>
      <w:r w:rsidRPr="0039033B">
        <w:rPr>
          <w:sz w:val="22"/>
          <w:szCs w:val="22"/>
        </w:rPr>
        <w:t xml:space="preserve">т свое согласие на обработку </w:t>
      </w:r>
      <w:r w:rsidR="0032216C" w:rsidRPr="0039033B">
        <w:rPr>
          <w:sz w:val="22"/>
          <w:szCs w:val="22"/>
        </w:rPr>
        <w:t xml:space="preserve">«Исполнителем» </w:t>
      </w:r>
      <w:r w:rsidRPr="0039033B">
        <w:rPr>
          <w:sz w:val="22"/>
          <w:szCs w:val="22"/>
        </w:rPr>
        <w:t>персональных данных, которая включает в себя: сбор, систематизацию, накопление, хранение, уточнение (обновление, изменение)</w:t>
      </w:r>
      <w:r w:rsidR="00C440D9" w:rsidRPr="0039033B">
        <w:rPr>
          <w:sz w:val="22"/>
          <w:szCs w:val="22"/>
        </w:rPr>
        <w:t>, использование, обезличивание, блокирование, уничтожение персональных данных</w:t>
      </w:r>
      <w:r w:rsidRPr="0039033B">
        <w:rPr>
          <w:sz w:val="22"/>
          <w:szCs w:val="22"/>
        </w:rPr>
        <w:t>.</w:t>
      </w:r>
    </w:p>
    <w:p w14:paraId="120AFB3D" w14:textId="77777777" w:rsidR="00DE6C0B" w:rsidRPr="0039033B" w:rsidRDefault="00B55C5E" w:rsidP="00137BD5">
      <w:pPr>
        <w:widowControl w:val="0"/>
        <w:autoSpaceDE w:val="0"/>
        <w:autoSpaceDN w:val="0"/>
        <w:adjustRightInd w:val="0"/>
        <w:ind w:firstLine="709"/>
        <w:jc w:val="both"/>
        <w:rPr>
          <w:b/>
          <w:sz w:val="22"/>
          <w:szCs w:val="22"/>
        </w:rPr>
      </w:pPr>
      <w:r w:rsidRPr="0039033B">
        <w:rPr>
          <w:sz w:val="22"/>
          <w:szCs w:val="22"/>
        </w:rPr>
        <w:t>6</w:t>
      </w:r>
      <w:r w:rsidR="00DE6C0B" w:rsidRPr="0039033B">
        <w:rPr>
          <w:sz w:val="22"/>
          <w:szCs w:val="22"/>
        </w:rPr>
        <w:t>.2.</w:t>
      </w:r>
      <w:r w:rsidR="00DE6C0B" w:rsidRPr="0039033B">
        <w:rPr>
          <w:sz w:val="22"/>
          <w:szCs w:val="22"/>
        </w:rPr>
        <w:tab/>
        <w:t xml:space="preserve">«Исполнитель» вправе собирать, использовать, передавать, хранить или иным образом обрабатывать (далее по тексту – «Обработка») информацию, предоставленную «Заказчиком» и </w:t>
      </w:r>
      <w:r w:rsidR="00A31C00" w:rsidRPr="0039033B">
        <w:rPr>
          <w:sz w:val="22"/>
          <w:szCs w:val="22"/>
        </w:rPr>
        <w:t>Обучающимися</w:t>
      </w:r>
      <w:r w:rsidR="00DE6C0B" w:rsidRPr="0039033B">
        <w:rPr>
          <w:sz w:val="22"/>
          <w:szCs w:val="22"/>
        </w:rPr>
        <w:t>, которая может быть отнесена к Персональным данным физических лиц (далее по тексту – «Персональные данные) в соответствии с действующим законодательством.</w:t>
      </w:r>
    </w:p>
    <w:p w14:paraId="4A5512A0" w14:textId="77777777" w:rsidR="00972F5B" w:rsidRPr="0039033B" w:rsidRDefault="00B55C5E" w:rsidP="00137BD5">
      <w:pPr>
        <w:widowControl w:val="0"/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39033B">
        <w:rPr>
          <w:sz w:val="22"/>
          <w:szCs w:val="22"/>
        </w:rPr>
        <w:t>6</w:t>
      </w:r>
      <w:r w:rsidR="00972F5B" w:rsidRPr="0039033B">
        <w:rPr>
          <w:sz w:val="22"/>
          <w:szCs w:val="22"/>
        </w:rPr>
        <w:t>.</w:t>
      </w:r>
      <w:r w:rsidR="00492733" w:rsidRPr="0039033B">
        <w:rPr>
          <w:sz w:val="22"/>
          <w:szCs w:val="22"/>
        </w:rPr>
        <w:t>3</w:t>
      </w:r>
      <w:r w:rsidR="00972F5B" w:rsidRPr="0039033B">
        <w:rPr>
          <w:sz w:val="22"/>
          <w:szCs w:val="22"/>
        </w:rPr>
        <w:t>. «Заказчик» гарантирует, что имеет право пре</w:t>
      </w:r>
      <w:r w:rsidR="00492733" w:rsidRPr="0039033B">
        <w:rPr>
          <w:sz w:val="22"/>
          <w:szCs w:val="22"/>
        </w:rPr>
        <w:t xml:space="preserve">доставлять Персональные </w:t>
      </w:r>
      <w:r w:rsidR="00CA1F46" w:rsidRPr="0039033B">
        <w:rPr>
          <w:sz w:val="22"/>
          <w:szCs w:val="22"/>
        </w:rPr>
        <w:t>данные «</w:t>
      </w:r>
      <w:r w:rsidR="00972F5B" w:rsidRPr="0039033B">
        <w:rPr>
          <w:sz w:val="22"/>
          <w:szCs w:val="22"/>
        </w:rPr>
        <w:t>Исполнителю» для целей обучения, что Персональные данные были собраны и обработаны в соответствии с действующим законодательством.</w:t>
      </w:r>
    </w:p>
    <w:p w14:paraId="3CB85832" w14:textId="7BEDF7E7" w:rsidR="000B010D" w:rsidRPr="0039033B" w:rsidRDefault="00B55C5E" w:rsidP="00137BD5">
      <w:pPr>
        <w:widowControl w:val="0"/>
        <w:suppressAutoHyphens/>
        <w:overflowPunct w:val="0"/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39033B">
        <w:rPr>
          <w:sz w:val="22"/>
          <w:szCs w:val="22"/>
        </w:rPr>
        <w:t>6</w:t>
      </w:r>
      <w:r w:rsidR="00492733" w:rsidRPr="0039033B">
        <w:rPr>
          <w:sz w:val="22"/>
          <w:szCs w:val="22"/>
        </w:rPr>
        <w:t xml:space="preserve">.4. </w:t>
      </w:r>
      <w:r w:rsidR="000B010D" w:rsidRPr="0039033B">
        <w:rPr>
          <w:sz w:val="22"/>
          <w:szCs w:val="22"/>
        </w:rPr>
        <w:t xml:space="preserve">Обработка персональных данных </w:t>
      </w:r>
      <w:r w:rsidR="00A31C00" w:rsidRPr="0039033B">
        <w:rPr>
          <w:sz w:val="22"/>
          <w:szCs w:val="22"/>
        </w:rPr>
        <w:t>Обучающихся</w:t>
      </w:r>
      <w:r w:rsidR="000B010D" w:rsidRPr="0039033B">
        <w:rPr>
          <w:sz w:val="22"/>
          <w:szCs w:val="22"/>
        </w:rPr>
        <w:t xml:space="preserve"> осуществляется «Исполнителем» в соответствии с законодательством Российской Федерации, как в электронном, так и в документированном виде.</w:t>
      </w:r>
      <w:r w:rsidR="00664885" w:rsidRPr="0039033B">
        <w:rPr>
          <w:sz w:val="22"/>
          <w:szCs w:val="22"/>
        </w:rPr>
        <w:t xml:space="preserve"> Данные указанные</w:t>
      </w:r>
      <w:r w:rsidR="003A5E7B">
        <w:rPr>
          <w:sz w:val="22"/>
          <w:szCs w:val="22"/>
        </w:rPr>
        <w:t>,</w:t>
      </w:r>
      <w:r w:rsidR="00664885" w:rsidRPr="0039033B">
        <w:rPr>
          <w:sz w:val="22"/>
          <w:szCs w:val="22"/>
        </w:rPr>
        <w:t xml:space="preserve"> в Приложениях к </w:t>
      </w:r>
      <w:r w:rsidR="00566118" w:rsidRPr="0039033B">
        <w:rPr>
          <w:sz w:val="22"/>
          <w:szCs w:val="22"/>
        </w:rPr>
        <w:t xml:space="preserve">настоящему </w:t>
      </w:r>
      <w:r w:rsidR="00664885" w:rsidRPr="0039033B">
        <w:rPr>
          <w:sz w:val="22"/>
          <w:szCs w:val="22"/>
        </w:rPr>
        <w:t xml:space="preserve">Договору, являются </w:t>
      </w:r>
      <w:r w:rsidR="00664885" w:rsidRPr="0039033B">
        <w:rPr>
          <w:sz w:val="22"/>
          <w:szCs w:val="22"/>
        </w:rPr>
        <w:lastRenderedPageBreak/>
        <w:t>неотъемлемой частью настоящего Договора</w:t>
      </w:r>
    </w:p>
    <w:p w14:paraId="071C485D" w14:textId="77777777" w:rsidR="007A46D0" w:rsidRPr="0039033B" w:rsidRDefault="00B55C5E" w:rsidP="00137BD5">
      <w:pPr>
        <w:widowControl w:val="0"/>
        <w:suppressAutoHyphens/>
        <w:overflowPunct w:val="0"/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39033B">
        <w:rPr>
          <w:sz w:val="22"/>
          <w:szCs w:val="22"/>
        </w:rPr>
        <w:t>6</w:t>
      </w:r>
      <w:r w:rsidR="00C440D9" w:rsidRPr="0039033B">
        <w:rPr>
          <w:sz w:val="22"/>
          <w:szCs w:val="22"/>
        </w:rPr>
        <w:t xml:space="preserve">.5. Целью обработки </w:t>
      </w:r>
      <w:r w:rsidR="00492733" w:rsidRPr="0039033B">
        <w:rPr>
          <w:sz w:val="22"/>
          <w:szCs w:val="22"/>
        </w:rPr>
        <w:t xml:space="preserve">«Исполнителем» </w:t>
      </w:r>
      <w:r w:rsidR="00C440D9" w:rsidRPr="0039033B">
        <w:rPr>
          <w:sz w:val="22"/>
          <w:szCs w:val="22"/>
        </w:rPr>
        <w:t xml:space="preserve">персональных данных </w:t>
      </w:r>
      <w:r w:rsidR="00A31C00" w:rsidRPr="0039033B">
        <w:rPr>
          <w:sz w:val="22"/>
          <w:szCs w:val="22"/>
        </w:rPr>
        <w:t>Обучающегося</w:t>
      </w:r>
      <w:r w:rsidR="00C440D9" w:rsidRPr="0039033B">
        <w:rPr>
          <w:sz w:val="22"/>
          <w:szCs w:val="22"/>
        </w:rPr>
        <w:t xml:space="preserve"> является </w:t>
      </w:r>
      <w:r w:rsidR="00492733" w:rsidRPr="0039033B">
        <w:rPr>
          <w:sz w:val="22"/>
          <w:szCs w:val="22"/>
        </w:rPr>
        <w:t>выполнение</w:t>
      </w:r>
      <w:r w:rsidR="00C440D9" w:rsidRPr="0039033B">
        <w:rPr>
          <w:sz w:val="22"/>
          <w:szCs w:val="22"/>
        </w:rPr>
        <w:t xml:space="preserve"> </w:t>
      </w:r>
      <w:r w:rsidR="00492733" w:rsidRPr="0039033B">
        <w:rPr>
          <w:sz w:val="22"/>
          <w:szCs w:val="22"/>
        </w:rPr>
        <w:t>об</w:t>
      </w:r>
      <w:r w:rsidR="00C440D9" w:rsidRPr="0039033B">
        <w:rPr>
          <w:sz w:val="22"/>
          <w:szCs w:val="22"/>
        </w:rPr>
        <w:t>язател</w:t>
      </w:r>
      <w:r w:rsidR="00A25DED" w:rsidRPr="0039033B">
        <w:rPr>
          <w:sz w:val="22"/>
          <w:szCs w:val="22"/>
        </w:rPr>
        <w:t xml:space="preserve">ьств по настоящему договору, </w:t>
      </w:r>
      <w:r w:rsidR="00C440D9" w:rsidRPr="0039033B">
        <w:rPr>
          <w:sz w:val="22"/>
          <w:szCs w:val="22"/>
        </w:rPr>
        <w:t>выполнени</w:t>
      </w:r>
      <w:r w:rsidR="00A25DED" w:rsidRPr="0039033B">
        <w:rPr>
          <w:sz w:val="22"/>
          <w:szCs w:val="22"/>
        </w:rPr>
        <w:t>е</w:t>
      </w:r>
      <w:r w:rsidR="00C440D9" w:rsidRPr="0039033B">
        <w:rPr>
          <w:sz w:val="22"/>
          <w:szCs w:val="22"/>
        </w:rPr>
        <w:t xml:space="preserve"> требований зако</w:t>
      </w:r>
      <w:r w:rsidR="007A46D0" w:rsidRPr="0039033B">
        <w:rPr>
          <w:sz w:val="22"/>
          <w:szCs w:val="22"/>
        </w:rPr>
        <w:t>нодательства РФ об образовании.</w:t>
      </w:r>
    </w:p>
    <w:p w14:paraId="6310D539" w14:textId="77777777" w:rsidR="00C00726" w:rsidRPr="0039033B" w:rsidRDefault="00B55C5E" w:rsidP="00137BD5">
      <w:pPr>
        <w:widowControl w:val="0"/>
        <w:suppressAutoHyphens/>
        <w:overflowPunct w:val="0"/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39033B">
        <w:rPr>
          <w:sz w:val="22"/>
          <w:szCs w:val="22"/>
        </w:rPr>
        <w:t>6</w:t>
      </w:r>
      <w:r w:rsidR="007A46D0" w:rsidRPr="0039033B">
        <w:rPr>
          <w:sz w:val="22"/>
          <w:szCs w:val="22"/>
        </w:rPr>
        <w:t xml:space="preserve">.6. </w:t>
      </w:r>
      <w:r w:rsidR="00C440D9" w:rsidRPr="0039033B">
        <w:rPr>
          <w:sz w:val="22"/>
          <w:szCs w:val="22"/>
        </w:rPr>
        <w:t xml:space="preserve">Стороны обязуются использовать полученные персональные данные </w:t>
      </w:r>
      <w:r w:rsidR="00DF1D43" w:rsidRPr="0039033B">
        <w:rPr>
          <w:sz w:val="22"/>
          <w:szCs w:val="22"/>
        </w:rPr>
        <w:t>Слушателей</w:t>
      </w:r>
      <w:r w:rsidR="00C440D9" w:rsidRPr="0039033B">
        <w:rPr>
          <w:sz w:val="22"/>
          <w:szCs w:val="22"/>
        </w:rPr>
        <w:t xml:space="preserve"> исключительно в заявленных целях в соответствии с действующим законодательством Российской Федерации</w:t>
      </w:r>
    </w:p>
    <w:p w14:paraId="17D0E9D0" w14:textId="77777777" w:rsidR="00492733" w:rsidRPr="0039033B" w:rsidRDefault="00B55C5E" w:rsidP="00137BD5">
      <w:pPr>
        <w:widowControl w:val="0"/>
        <w:suppressAutoHyphens/>
        <w:overflowPunct w:val="0"/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39033B">
        <w:rPr>
          <w:sz w:val="22"/>
          <w:szCs w:val="22"/>
        </w:rPr>
        <w:t>6</w:t>
      </w:r>
      <w:r w:rsidR="00C00726" w:rsidRPr="0039033B">
        <w:rPr>
          <w:sz w:val="22"/>
          <w:szCs w:val="22"/>
        </w:rPr>
        <w:t>.</w:t>
      </w:r>
      <w:r w:rsidR="007A46D0" w:rsidRPr="0039033B">
        <w:rPr>
          <w:sz w:val="22"/>
          <w:szCs w:val="22"/>
        </w:rPr>
        <w:t>7</w:t>
      </w:r>
      <w:r w:rsidR="00FA0394" w:rsidRPr="0039033B">
        <w:rPr>
          <w:sz w:val="22"/>
          <w:szCs w:val="22"/>
        </w:rPr>
        <w:t xml:space="preserve">.  </w:t>
      </w:r>
      <w:r w:rsidR="00C00726" w:rsidRPr="0039033B">
        <w:rPr>
          <w:sz w:val="22"/>
          <w:szCs w:val="22"/>
        </w:rPr>
        <w:t>В соответствии с</w:t>
      </w:r>
      <w:r w:rsidR="00B873A6" w:rsidRPr="0039033B">
        <w:rPr>
          <w:sz w:val="22"/>
          <w:szCs w:val="22"/>
        </w:rPr>
        <w:t>о</w:t>
      </w:r>
      <w:r w:rsidR="00C00726" w:rsidRPr="0039033B">
        <w:rPr>
          <w:sz w:val="22"/>
          <w:szCs w:val="22"/>
        </w:rPr>
        <w:t xml:space="preserve"> ст.14 Федерального закона от 27.07.2006 года № 152-ФЗ «О персональных данных» </w:t>
      </w:r>
      <w:r w:rsidR="00844448" w:rsidRPr="0039033B">
        <w:rPr>
          <w:sz w:val="22"/>
          <w:szCs w:val="22"/>
        </w:rPr>
        <w:t xml:space="preserve">Обучающийся </w:t>
      </w:r>
      <w:r w:rsidR="00C00726" w:rsidRPr="0039033B">
        <w:rPr>
          <w:sz w:val="22"/>
          <w:szCs w:val="22"/>
        </w:rPr>
        <w:t>имеет право на получение информации, касающейся обработки его персональных данных</w:t>
      </w:r>
      <w:r w:rsidR="00700D74" w:rsidRPr="0039033B">
        <w:rPr>
          <w:sz w:val="22"/>
          <w:szCs w:val="22"/>
        </w:rPr>
        <w:t>.</w:t>
      </w:r>
    </w:p>
    <w:p w14:paraId="44A69EF0" w14:textId="77777777" w:rsidR="0032216C" w:rsidRPr="0039033B" w:rsidRDefault="00B55C5E" w:rsidP="00137BD5">
      <w:pPr>
        <w:widowControl w:val="0"/>
        <w:suppressAutoHyphens/>
        <w:overflowPunct w:val="0"/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39033B">
        <w:rPr>
          <w:sz w:val="22"/>
          <w:szCs w:val="22"/>
        </w:rPr>
        <w:t>6</w:t>
      </w:r>
      <w:r w:rsidR="0032216C" w:rsidRPr="0039033B">
        <w:rPr>
          <w:sz w:val="22"/>
          <w:szCs w:val="22"/>
        </w:rPr>
        <w:t>.</w:t>
      </w:r>
      <w:r w:rsidR="007A46D0" w:rsidRPr="0039033B">
        <w:rPr>
          <w:sz w:val="22"/>
          <w:szCs w:val="22"/>
        </w:rPr>
        <w:t>8</w:t>
      </w:r>
      <w:r w:rsidR="00FA0394" w:rsidRPr="0039033B">
        <w:rPr>
          <w:sz w:val="22"/>
          <w:szCs w:val="22"/>
        </w:rPr>
        <w:t xml:space="preserve">. </w:t>
      </w:r>
      <w:r w:rsidR="00844448" w:rsidRPr="0039033B">
        <w:rPr>
          <w:sz w:val="22"/>
          <w:szCs w:val="22"/>
        </w:rPr>
        <w:t>«</w:t>
      </w:r>
      <w:r w:rsidR="0032216C" w:rsidRPr="0039033B">
        <w:rPr>
          <w:sz w:val="22"/>
          <w:szCs w:val="22"/>
        </w:rPr>
        <w:t>Заказчик</w:t>
      </w:r>
      <w:r w:rsidR="00844448" w:rsidRPr="0039033B">
        <w:rPr>
          <w:sz w:val="22"/>
          <w:szCs w:val="22"/>
        </w:rPr>
        <w:t>»</w:t>
      </w:r>
      <w:r w:rsidR="0032216C" w:rsidRPr="0039033B">
        <w:rPr>
          <w:sz w:val="22"/>
          <w:szCs w:val="22"/>
        </w:rPr>
        <w:t xml:space="preserve"> и </w:t>
      </w:r>
      <w:r w:rsidR="00DF1D43" w:rsidRPr="0039033B">
        <w:rPr>
          <w:sz w:val="22"/>
          <w:szCs w:val="22"/>
        </w:rPr>
        <w:t>«Слушатели»</w:t>
      </w:r>
      <w:r w:rsidR="0032216C" w:rsidRPr="0039033B">
        <w:rPr>
          <w:sz w:val="22"/>
          <w:szCs w:val="22"/>
        </w:rPr>
        <w:t xml:space="preserve"> согласны на передачу </w:t>
      </w:r>
      <w:r w:rsidR="00844448" w:rsidRPr="0039033B">
        <w:rPr>
          <w:sz w:val="22"/>
          <w:szCs w:val="22"/>
        </w:rPr>
        <w:t>«</w:t>
      </w:r>
      <w:r w:rsidR="0032216C" w:rsidRPr="0039033B">
        <w:rPr>
          <w:sz w:val="22"/>
          <w:szCs w:val="22"/>
        </w:rPr>
        <w:t>Исполнителем</w:t>
      </w:r>
      <w:r w:rsidR="00844448" w:rsidRPr="0039033B">
        <w:rPr>
          <w:sz w:val="22"/>
          <w:szCs w:val="22"/>
        </w:rPr>
        <w:t>»</w:t>
      </w:r>
      <w:r w:rsidR="0032216C" w:rsidRPr="0039033B">
        <w:rPr>
          <w:sz w:val="22"/>
          <w:szCs w:val="22"/>
        </w:rPr>
        <w:t xml:space="preserve"> </w:t>
      </w:r>
      <w:r w:rsidR="00844448" w:rsidRPr="0039033B">
        <w:rPr>
          <w:sz w:val="22"/>
          <w:szCs w:val="22"/>
        </w:rPr>
        <w:t>к</w:t>
      </w:r>
      <w:r w:rsidR="0032216C" w:rsidRPr="0039033B">
        <w:rPr>
          <w:sz w:val="22"/>
          <w:szCs w:val="22"/>
        </w:rPr>
        <w:t xml:space="preserve">онфиденциальной информации и Персональных данных для их хранения на региональном сервере, обслуживаемом поставщиком ИТ-услуг или аффилированным лицом/субподрядчиком </w:t>
      </w:r>
      <w:r w:rsidR="00844448" w:rsidRPr="0039033B">
        <w:rPr>
          <w:sz w:val="22"/>
          <w:szCs w:val="22"/>
        </w:rPr>
        <w:t>«</w:t>
      </w:r>
      <w:r w:rsidR="0032216C" w:rsidRPr="0039033B">
        <w:rPr>
          <w:sz w:val="22"/>
          <w:szCs w:val="22"/>
        </w:rPr>
        <w:t>Исполнителя</w:t>
      </w:r>
      <w:r w:rsidR="00844448" w:rsidRPr="0039033B">
        <w:rPr>
          <w:sz w:val="22"/>
          <w:szCs w:val="22"/>
        </w:rPr>
        <w:t>»</w:t>
      </w:r>
      <w:r w:rsidR="0032216C" w:rsidRPr="0039033B">
        <w:rPr>
          <w:sz w:val="22"/>
          <w:szCs w:val="22"/>
        </w:rPr>
        <w:t xml:space="preserve">, при условии обеспечения технических, организационных и иных мер безопасности на должном уровне. Конфиденциальная информация и Персональные данные хранятся </w:t>
      </w:r>
      <w:r w:rsidR="00844448" w:rsidRPr="0039033B">
        <w:rPr>
          <w:sz w:val="22"/>
          <w:szCs w:val="22"/>
        </w:rPr>
        <w:t>«</w:t>
      </w:r>
      <w:r w:rsidR="0032216C" w:rsidRPr="0039033B">
        <w:rPr>
          <w:sz w:val="22"/>
          <w:szCs w:val="22"/>
        </w:rPr>
        <w:t>Исполнителем</w:t>
      </w:r>
      <w:r w:rsidR="00844448" w:rsidRPr="0039033B">
        <w:rPr>
          <w:sz w:val="22"/>
          <w:szCs w:val="22"/>
        </w:rPr>
        <w:t>»</w:t>
      </w:r>
      <w:r w:rsidR="0032216C" w:rsidRPr="0039033B">
        <w:rPr>
          <w:sz w:val="22"/>
          <w:szCs w:val="22"/>
        </w:rPr>
        <w:t xml:space="preserve"> в течение 3 лет с даты прекращения отношений Сторон или в течение иного периода, у</w:t>
      </w:r>
      <w:r w:rsidR="00BF3762" w:rsidRPr="0039033B">
        <w:rPr>
          <w:sz w:val="22"/>
          <w:szCs w:val="22"/>
        </w:rPr>
        <w:t>становленного законодательством</w:t>
      </w:r>
      <w:r w:rsidR="0032216C" w:rsidRPr="0039033B">
        <w:rPr>
          <w:sz w:val="22"/>
          <w:szCs w:val="22"/>
        </w:rPr>
        <w:t>.</w:t>
      </w:r>
    </w:p>
    <w:p w14:paraId="472C36E0" w14:textId="77777777" w:rsidR="00A57463" w:rsidRPr="0039033B" w:rsidRDefault="00A57463" w:rsidP="00137BD5">
      <w:pPr>
        <w:widowControl w:val="0"/>
        <w:suppressAutoHyphens/>
        <w:overflowPunct w:val="0"/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</w:p>
    <w:p w14:paraId="0642197A" w14:textId="77777777" w:rsidR="00B55C5E" w:rsidRPr="0039033B" w:rsidRDefault="00FA0394" w:rsidP="00137BD5">
      <w:pPr>
        <w:pStyle w:val="a7"/>
        <w:widowControl w:val="0"/>
        <w:numPr>
          <w:ilvl w:val="0"/>
          <w:numId w:val="11"/>
        </w:numPr>
        <w:spacing w:line="240" w:lineRule="auto"/>
        <w:jc w:val="center"/>
        <w:rPr>
          <w:b/>
          <w:sz w:val="22"/>
          <w:szCs w:val="22"/>
        </w:rPr>
      </w:pPr>
      <w:r w:rsidRPr="0039033B">
        <w:rPr>
          <w:b/>
          <w:sz w:val="22"/>
          <w:szCs w:val="22"/>
        </w:rPr>
        <w:t xml:space="preserve">СРОК ДЕЙСТВИЯ, </w:t>
      </w:r>
      <w:r w:rsidR="00B55C5E" w:rsidRPr="0039033B">
        <w:rPr>
          <w:b/>
          <w:sz w:val="22"/>
          <w:szCs w:val="22"/>
        </w:rPr>
        <w:t>ПОРЯДОК ИЗМЕНЕНИЯ И РАСТОРЖЕНИЯ ДОГОВОРА</w:t>
      </w:r>
    </w:p>
    <w:p w14:paraId="30D81897" w14:textId="77777777" w:rsidR="009166EA" w:rsidRPr="0039033B" w:rsidRDefault="00B55C5E" w:rsidP="00137BD5">
      <w:pPr>
        <w:widowControl w:val="0"/>
        <w:ind w:firstLine="709"/>
        <w:jc w:val="both"/>
        <w:rPr>
          <w:sz w:val="22"/>
          <w:szCs w:val="22"/>
        </w:rPr>
      </w:pPr>
      <w:r w:rsidRPr="0039033B">
        <w:rPr>
          <w:sz w:val="22"/>
          <w:szCs w:val="22"/>
        </w:rPr>
        <w:t xml:space="preserve">7.1. </w:t>
      </w:r>
      <w:r w:rsidR="009166EA" w:rsidRPr="0039033B">
        <w:rPr>
          <w:sz w:val="22"/>
          <w:szCs w:val="22"/>
        </w:rPr>
        <w:t>Настоящий Договор, вступает в силу с момента его подписания Сторонами и действует до полного исполнения Сторонами своих обязательств по настоящему Договору</w:t>
      </w:r>
      <w:r w:rsidR="00F10F0E" w:rsidRPr="0039033B">
        <w:rPr>
          <w:sz w:val="22"/>
          <w:szCs w:val="22"/>
        </w:rPr>
        <w:t>.</w:t>
      </w:r>
      <w:r w:rsidR="009166EA" w:rsidRPr="0039033B">
        <w:rPr>
          <w:sz w:val="22"/>
          <w:szCs w:val="22"/>
        </w:rPr>
        <w:t xml:space="preserve"> Истечение срока действия Договора не освобождает Стороны от ответственности за неисполнение обязательств по настоящему Договору. </w:t>
      </w:r>
    </w:p>
    <w:p w14:paraId="6D342654" w14:textId="77777777" w:rsidR="00B55C5E" w:rsidRPr="0039033B" w:rsidRDefault="00B55C5E" w:rsidP="00137BD5">
      <w:pPr>
        <w:widowControl w:val="0"/>
        <w:ind w:firstLine="709"/>
        <w:jc w:val="both"/>
        <w:rPr>
          <w:sz w:val="22"/>
          <w:szCs w:val="22"/>
        </w:rPr>
      </w:pPr>
      <w:r w:rsidRPr="0039033B">
        <w:rPr>
          <w:sz w:val="22"/>
          <w:szCs w:val="22"/>
        </w:rPr>
        <w:t>7.2. Под периодом предоставления образовательной услуги (периодом обучения) понимается промежуток времени с даты издания приказа о зачислении Слушателей в образовательную организацию до даты издания приказа об окончании обучения или отчислении Слушателей из образовательной организации.</w:t>
      </w:r>
    </w:p>
    <w:p w14:paraId="04AF5DAE" w14:textId="77777777" w:rsidR="00344804" w:rsidRPr="0039033B" w:rsidRDefault="00B55C5E" w:rsidP="00137BD5">
      <w:pPr>
        <w:widowControl w:val="0"/>
        <w:ind w:firstLine="709"/>
        <w:jc w:val="both"/>
        <w:rPr>
          <w:sz w:val="22"/>
          <w:szCs w:val="22"/>
        </w:rPr>
      </w:pPr>
      <w:r w:rsidRPr="0039033B">
        <w:rPr>
          <w:sz w:val="22"/>
          <w:szCs w:val="22"/>
        </w:rPr>
        <w:t>7.3</w:t>
      </w:r>
      <w:r w:rsidR="0032216C" w:rsidRPr="0039033B">
        <w:rPr>
          <w:sz w:val="22"/>
          <w:szCs w:val="22"/>
        </w:rPr>
        <w:t xml:space="preserve">. </w:t>
      </w:r>
      <w:r w:rsidR="00344804" w:rsidRPr="0039033B">
        <w:rPr>
          <w:sz w:val="22"/>
          <w:szCs w:val="22"/>
        </w:rPr>
        <w:t>Настоящий Договор может быть продлен, изменен или дополнен по соглашению Сторон с составлением дополнительн</w:t>
      </w:r>
      <w:r w:rsidR="00E42386" w:rsidRPr="0039033B">
        <w:rPr>
          <w:sz w:val="22"/>
          <w:szCs w:val="22"/>
        </w:rPr>
        <w:t>ых соглашений</w:t>
      </w:r>
      <w:r w:rsidR="00344804" w:rsidRPr="0039033B">
        <w:rPr>
          <w:sz w:val="22"/>
          <w:szCs w:val="22"/>
        </w:rPr>
        <w:t>, котор</w:t>
      </w:r>
      <w:r w:rsidR="00E42386" w:rsidRPr="0039033B">
        <w:rPr>
          <w:sz w:val="22"/>
          <w:szCs w:val="22"/>
        </w:rPr>
        <w:t>ые</w:t>
      </w:r>
      <w:r w:rsidR="00344804" w:rsidRPr="0039033B">
        <w:rPr>
          <w:sz w:val="22"/>
          <w:szCs w:val="22"/>
        </w:rPr>
        <w:t xml:space="preserve"> буд</w:t>
      </w:r>
      <w:r w:rsidR="00E42386" w:rsidRPr="0039033B">
        <w:rPr>
          <w:sz w:val="22"/>
          <w:szCs w:val="22"/>
        </w:rPr>
        <w:t>у</w:t>
      </w:r>
      <w:r w:rsidR="00344804" w:rsidRPr="0039033B">
        <w:rPr>
          <w:sz w:val="22"/>
          <w:szCs w:val="22"/>
        </w:rPr>
        <w:t>т являться неотъемлемой частью Договора</w:t>
      </w:r>
      <w:r w:rsidR="00E42386" w:rsidRPr="0039033B">
        <w:rPr>
          <w:sz w:val="22"/>
          <w:szCs w:val="22"/>
        </w:rPr>
        <w:t xml:space="preserve"> и вступать в силу с момента их подписания Сторонами</w:t>
      </w:r>
      <w:r w:rsidR="00344804" w:rsidRPr="0039033B">
        <w:rPr>
          <w:sz w:val="22"/>
          <w:szCs w:val="22"/>
        </w:rPr>
        <w:t>.</w:t>
      </w:r>
    </w:p>
    <w:p w14:paraId="56A984BF" w14:textId="77777777" w:rsidR="00344804" w:rsidRPr="0039033B" w:rsidRDefault="00FA0394" w:rsidP="00137BD5">
      <w:pPr>
        <w:widowControl w:val="0"/>
        <w:numPr>
          <w:ilvl w:val="1"/>
          <w:numId w:val="29"/>
        </w:numPr>
        <w:suppressAutoHyphens/>
        <w:overflowPunct w:val="0"/>
        <w:autoSpaceDE w:val="0"/>
        <w:autoSpaceDN w:val="0"/>
        <w:adjustRightInd w:val="0"/>
        <w:jc w:val="both"/>
        <w:rPr>
          <w:sz w:val="22"/>
          <w:szCs w:val="22"/>
        </w:rPr>
      </w:pPr>
      <w:r w:rsidRPr="0039033B">
        <w:rPr>
          <w:sz w:val="22"/>
          <w:szCs w:val="22"/>
        </w:rPr>
        <w:t xml:space="preserve"> </w:t>
      </w:r>
      <w:r w:rsidR="00344804" w:rsidRPr="0039033B">
        <w:rPr>
          <w:sz w:val="22"/>
          <w:szCs w:val="22"/>
        </w:rPr>
        <w:t>Настоящий Договор может быть расторгнут по взаимному соглашению Сторон.</w:t>
      </w:r>
    </w:p>
    <w:p w14:paraId="4056777E" w14:textId="77777777" w:rsidR="00344804" w:rsidRPr="0039033B" w:rsidRDefault="00FA0394" w:rsidP="00137BD5">
      <w:pPr>
        <w:widowControl w:val="0"/>
        <w:numPr>
          <w:ilvl w:val="1"/>
          <w:numId w:val="29"/>
        </w:numPr>
        <w:suppressAutoHyphens/>
        <w:overflowPunct w:val="0"/>
        <w:autoSpaceDE w:val="0"/>
        <w:autoSpaceDN w:val="0"/>
        <w:adjustRightInd w:val="0"/>
        <w:jc w:val="both"/>
        <w:rPr>
          <w:sz w:val="22"/>
          <w:szCs w:val="22"/>
        </w:rPr>
      </w:pPr>
      <w:r w:rsidRPr="0039033B">
        <w:rPr>
          <w:sz w:val="22"/>
          <w:szCs w:val="22"/>
        </w:rPr>
        <w:t xml:space="preserve"> </w:t>
      </w:r>
      <w:r w:rsidR="00344804" w:rsidRPr="0039033B">
        <w:rPr>
          <w:sz w:val="22"/>
          <w:szCs w:val="22"/>
        </w:rPr>
        <w:t>Односторонний отказ от выполнения отдельных положений и условий Договора недопустим, за исключением случаев, предусмотренных законодательством РФ.</w:t>
      </w:r>
    </w:p>
    <w:p w14:paraId="5032EA06" w14:textId="77777777" w:rsidR="00344804" w:rsidRPr="0039033B" w:rsidRDefault="00FA0394" w:rsidP="00137BD5">
      <w:pPr>
        <w:widowControl w:val="0"/>
        <w:numPr>
          <w:ilvl w:val="1"/>
          <w:numId w:val="30"/>
        </w:numPr>
        <w:suppressAutoHyphens/>
        <w:overflowPunct w:val="0"/>
        <w:autoSpaceDE w:val="0"/>
        <w:autoSpaceDN w:val="0"/>
        <w:adjustRightInd w:val="0"/>
        <w:jc w:val="both"/>
        <w:rPr>
          <w:sz w:val="22"/>
          <w:szCs w:val="22"/>
        </w:rPr>
      </w:pPr>
      <w:r w:rsidRPr="0039033B">
        <w:rPr>
          <w:sz w:val="22"/>
          <w:szCs w:val="22"/>
        </w:rPr>
        <w:t xml:space="preserve"> </w:t>
      </w:r>
      <w:r w:rsidR="00344804" w:rsidRPr="0039033B">
        <w:rPr>
          <w:sz w:val="22"/>
          <w:szCs w:val="22"/>
        </w:rPr>
        <w:t>О продлении или расторжении Договора одна Сторона обязана поставить в известность другую Сторону не позднее, чем за месяц до окончания срока действия настоящего Договора.</w:t>
      </w:r>
    </w:p>
    <w:p w14:paraId="4C48CC6F" w14:textId="77777777" w:rsidR="007779B2" w:rsidRPr="0039033B" w:rsidRDefault="00FA0394" w:rsidP="00137BD5">
      <w:pPr>
        <w:widowControl w:val="0"/>
        <w:numPr>
          <w:ilvl w:val="1"/>
          <w:numId w:val="30"/>
        </w:numPr>
        <w:suppressAutoHyphens/>
        <w:overflowPunct w:val="0"/>
        <w:autoSpaceDE w:val="0"/>
        <w:autoSpaceDN w:val="0"/>
        <w:adjustRightInd w:val="0"/>
        <w:jc w:val="both"/>
        <w:rPr>
          <w:sz w:val="22"/>
          <w:szCs w:val="22"/>
        </w:rPr>
      </w:pPr>
      <w:r w:rsidRPr="0039033B">
        <w:rPr>
          <w:sz w:val="22"/>
          <w:szCs w:val="22"/>
        </w:rPr>
        <w:t xml:space="preserve"> </w:t>
      </w:r>
      <w:r w:rsidR="007779B2" w:rsidRPr="0039033B">
        <w:rPr>
          <w:sz w:val="22"/>
          <w:szCs w:val="22"/>
        </w:rPr>
        <w:t>Договор считается пролонгированным на следующий период, если ни одна из Сторон за 30 дней до окончания действия настоящего Договора не направит письменное требование о прекращении действия настоящего Договора.</w:t>
      </w:r>
    </w:p>
    <w:p w14:paraId="1FD79984" w14:textId="77777777" w:rsidR="002618D1" w:rsidRPr="0039033B" w:rsidRDefault="00151B78" w:rsidP="00137BD5">
      <w:pPr>
        <w:widowControl w:val="0"/>
        <w:ind w:firstLine="709"/>
        <w:jc w:val="both"/>
        <w:rPr>
          <w:b/>
          <w:sz w:val="22"/>
          <w:szCs w:val="22"/>
        </w:rPr>
      </w:pPr>
      <w:r w:rsidRPr="0039033B">
        <w:rPr>
          <w:sz w:val="22"/>
          <w:szCs w:val="22"/>
        </w:rPr>
        <w:t>7.8 Настоящий</w:t>
      </w:r>
      <w:r w:rsidR="007779B2" w:rsidRPr="0039033B">
        <w:rPr>
          <w:sz w:val="22"/>
          <w:szCs w:val="22"/>
        </w:rPr>
        <w:t xml:space="preserve"> Договор </w:t>
      </w:r>
      <w:r w:rsidR="002618D1" w:rsidRPr="0039033B">
        <w:rPr>
          <w:sz w:val="22"/>
          <w:szCs w:val="22"/>
        </w:rPr>
        <w:t>может быть расторгнут по инициативе «Исполнителя» в одностороннем порядке в случаях:</w:t>
      </w:r>
    </w:p>
    <w:p w14:paraId="2D29129A" w14:textId="77777777" w:rsidR="002618D1" w:rsidRPr="0039033B" w:rsidRDefault="002618D1" w:rsidP="00137BD5">
      <w:pPr>
        <w:widowControl w:val="0"/>
        <w:ind w:firstLine="709"/>
        <w:jc w:val="both"/>
        <w:rPr>
          <w:b/>
          <w:sz w:val="22"/>
          <w:szCs w:val="22"/>
        </w:rPr>
      </w:pPr>
      <w:r w:rsidRPr="0039033B">
        <w:rPr>
          <w:sz w:val="22"/>
          <w:szCs w:val="22"/>
        </w:rPr>
        <w:t>- установления нарушения порядка приема в образовательную организацию, повлекшего по вине «Заказчика» его незаконное зачисление в эту образовательную организацию;</w:t>
      </w:r>
    </w:p>
    <w:p w14:paraId="1BBB79E3" w14:textId="77777777" w:rsidR="002618D1" w:rsidRPr="0039033B" w:rsidRDefault="002618D1" w:rsidP="00137BD5">
      <w:pPr>
        <w:widowControl w:val="0"/>
        <w:ind w:firstLine="709"/>
        <w:rPr>
          <w:b/>
          <w:sz w:val="22"/>
          <w:szCs w:val="22"/>
        </w:rPr>
      </w:pPr>
      <w:r w:rsidRPr="0039033B">
        <w:rPr>
          <w:sz w:val="22"/>
          <w:szCs w:val="22"/>
        </w:rPr>
        <w:t>- просрочки оплаты «Заказчиком» стоимости Услуг;</w:t>
      </w:r>
    </w:p>
    <w:p w14:paraId="023FA813" w14:textId="77777777" w:rsidR="002618D1" w:rsidRPr="0039033B" w:rsidRDefault="002618D1" w:rsidP="00137BD5">
      <w:pPr>
        <w:widowControl w:val="0"/>
        <w:ind w:firstLine="709"/>
        <w:jc w:val="both"/>
        <w:rPr>
          <w:b/>
          <w:sz w:val="22"/>
          <w:szCs w:val="22"/>
        </w:rPr>
      </w:pPr>
      <w:r w:rsidRPr="0039033B">
        <w:rPr>
          <w:sz w:val="22"/>
          <w:szCs w:val="22"/>
        </w:rPr>
        <w:t xml:space="preserve">- невозможности надлежащего исполнения обязательства по оказанию Услуг вследствие действий (бездействия) </w:t>
      </w:r>
      <w:r w:rsidR="00DF1D43" w:rsidRPr="0039033B">
        <w:rPr>
          <w:sz w:val="22"/>
          <w:szCs w:val="22"/>
        </w:rPr>
        <w:t>Обучающегося</w:t>
      </w:r>
      <w:r w:rsidRPr="0039033B">
        <w:rPr>
          <w:sz w:val="22"/>
          <w:szCs w:val="22"/>
        </w:rPr>
        <w:t>;</w:t>
      </w:r>
    </w:p>
    <w:p w14:paraId="5F1F93A1" w14:textId="77777777" w:rsidR="002618D1" w:rsidRPr="0039033B" w:rsidRDefault="002618D1" w:rsidP="00137BD5">
      <w:pPr>
        <w:widowControl w:val="0"/>
        <w:ind w:firstLine="709"/>
        <w:rPr>
          <w:b/>
          <w:sz w:val="22"/>
          <w:szCs w:val="22"/>
        </w:rPr>
      </w:pPr>
      <w:r w:rsidRPr="0039033B">
        <w:rPr>
          <w:sz w:val="22"/>
          <w:szCs w:val="22"/>
        </w:rPr>
        <w:t>- в иных случаях, предусмотренных законодательством Российской Федерации.</w:t>
      </w:r>
    </w:p>
    <w:p w14:paraId="596F6034" w14:textId="77777777" w:rsidR="007779B2" w:rsidRPr="0039033B" w:rsidRDefault="00FA0394" w:rsidP="00137BD5">
      <w:pPr>
        <w:widowControl w:val="0"/>
        <w:ind w:firstLine="709"/>
        <w:jc w:val="both"/>
        <w:rPr>
          <w:b/>
          <w:sz w:val="22"/>
          <w:szCs w:val="22"/>
        </w:rPr>
      </w:pPr>
      <w:r w:rsidRPr="0039033B">
        <w:rPr>
          <w:sz w:val="22"/>
          <w:szCs w:val="22"/>
        </w:rPr>
        <w:t>7.9</w:t>
      </w:r>
      <w:r w:rsidR="007779B2" w:rsidRPr="0039033B">
        <w:rPr>
          <w:sz w:val="22"/>
          <w:szCs w:val="22"/>
        </w:rPr>
        <w:t>. Настоящий Договор расторгается дос</w:t>
      </w:r>
      <w:r w:rsidR="00293E58" w:rsidRPr="0039033B">
        <w:rPr>
          <w:sz w:val="22"/>
          <w:szCs w:val="22"/>
        </w:rPr>
        <w:t>рочно</w:t>
      </w:r>
      <w:r w:rsidR="007779B2" w:rsidRPr="0039033B">
        <w:rPr>
          <w:sz w:val="22"/>
          <w:szCs w:val="22"/>
        </w:rPr>
        <w:t xml:space="preserve"> по обстоятельствам, не зависящим от воли </w:t>
      </w:r>
      <w:r w:rsidR="00DF1D43" w:rsidRPr="0039033B">
        <w:rPr>
          <w:sz w:val="22"/>
          <w:szCs w:val="22"/>
        </w:rPr>
        <w:t>Обучающегося</w:t>
      </w:r>
      <w:r w:rsidR="007779B2" w:rsidRPr="0039033B">
        <w:rPr>
          <w:sz w:val="22"/>
          <w:szCs w:val="22"/>
        </w:rPr>
        <w:t xml:space="preserve">, </w:t>
      </w:r>
      <w:r w:rsidR="00293E58" w:rsidRPr="0039033B">
        <w:rPr>
          <w:sz w:val="22"/>
          <w:szCs w:val="22"/>
        </w:rPr>
        <w:t>«</w:t>
      </w:r>
      <w:r w:rsidR="007779B2" w:rsidRPr="0039033B">
        <w:rPr>
          <w:sz w:val="22"/>
          <w:szCs w:val="22"/>
        </w:rPr>
        <w:t>Заказчика</w:t>
      </w:r>
      <w:r w:rsidR="00293E58" w:rsidRPr="0039033B">
        <w:rPr>
          <w:sz w:val="22"/>
          <w:szCs w:val="22"/>
        </w:rPr>
        <w:t>»</w:t>
      </w:r>
      <w:r w:rsidR="007779B2" w:rsidRPr="0039033B">
        <w:rPr>
          <w:sz w:val="22"/>
          <w:szCs w:val="22"/>
        </w:rPr>
        <w:t xml:space="preserve"> и </w:t>
      </w:r>
      <w:r w:rsidR="00293E58" w:rsidRPr="0039033B">
        <w:rPr>
          <w:sz w:val="22"/>
          <w:szCs w:val="22"/>
        </w:rPr>
        <w:t>«</w:t>
      </w:r>
      <w:r w:rsidR="007779B2" w:rsidRPr="0039033B">
        <w:rPr>
          <w:sz w:val="22"/>
          <w:szCs w:val="22"/>
        </w:rPr>
        <w:t>Исполнителя</w:t>
      </w:r>
      <w:r w:rsidR="00293E58" w:rsidRPr="0039033B">
        <w:rPr>
          <w:sz w:val="22"/>
          <w:szCs w:val="22"/>
        </w:rPr>
        <w:t>»</w:t>
      </w:r>
      <w:r w:rsidR="007779B2" w:rsidRPr="0039033B">
        <w:rPr>
          <w:sz w:val="22"/>
          <w:szCs w:val="22"/>
        </w:rPr>
        <w:t xml:space="preserve">, в том числе в случае ликвидации </w:t>
      </w:r>
      <w:r w:rsidR="00293E58" w:rsidRPr="0039033B">
        <w:rPr>
          <w:sz w:val="22"/>
          <w:szCs w:val="22"/>
        </w:rPr>
        <w:t>«</w:t>
      </w:r>
      <w:r w:rsidR="007779B2" w:rsidRPr="0039033B">
        <w:rPr>
          <w:sz w:val="22"/>
          <w:szCs w:val="22"/>
        </w:rPr>
        <w:t>Исполнителя</w:t>
      </w:r>
      <w:r w:rsidR="00293E58" w:rsidRPr="0039033B">
        <w:rPr>
          <w:sz w:val="22"/>
          <w:szCs w:val="22"/>
        </w:rPr>
        <w:t>»</w:t>
      </w:r>
      <w:r w:rsidR="007779B2" w:rsidRPr="0039033B">
        <w:rPr>
          <w:sz w:val="22"/>
          <w:szCs w:val="22"/>
        </w:rPr>
        <w:t>.</w:t>
      </w:r>
    </w:p>
    <w:p w14:paraId="20CA9E22" w14:textId="77777777" w:rsidR="007779B2" w:rsidRPr="0039033B" w:rsidRDefault="00FA0394" w:rsidP="00137BD5">
      <w:pPr>
        <w:widowControl w:val="0"/>
        <w:ind w:firstLine="709"/>
        <w:jc w:val="both"/>
        <w:rPr>
          <w:b/>
          <w:sz w:val="22"/>
          <w:szCs w:val="22"/>
        </w:rPr>
      </w:pPr>
      <w:r w:rsidRPr="0039033B">
        <w:rPr>
          <w:sz w:val="22"/>
          <w:szCs w:val="22"/>
        </w:rPr>
        <w:t>7.10</w:t>
      </w:r>
      <w:r w:rsidR="007779B2" w:rsidRPr="0039033B">
        <w:rPr>
          <w:sz w:val="22"/>
          <w:szCs w:val="22"/>
        </w:rPr>
        <w:t>. «Исполнитель» вправе отказаться от исполнения обязательств по Договору при условии полного возмещения «Заказчику» убытков.</w:t>
      </w:r>
    </w:p>
    <w:p w14:paraId="18213FC4" w14:textId="77777777" w:rsidR="007779B2" w:rsidRPr="0039033B" w:rsidRDefault="00FA0394" w:rsidP="00137BD5">
      <w:pPr>
        <w:widowControl w:val="0"/>
        <w:ind w:firstLine="709"/>
        <w:jc w:val="both"/>
        <w:rPr>
          <w:sz w:val="22"/>
          <w:szCs w:val="22"/>
        </w:rPr>
      </w:pPr>
      <w:r w:rsidRPr="0039033B">
        <w:rPr>
          <w:sz w:val="22"/>
          <w:szCs w:val="22"/>
        </w:rPr>
        <w:t>7.11</w:t>
      </w:r>
      <w:r w:rsidR="007779B2" w:rsidRPr="0039033B">
        <w:rPr>
          <w:sz w:val="22"/>
          <w:szCs w:val="22"/>
        </w:rPr>
        <w:t>. «Заказчик» вправе отказаться от исполнения настоящего Договора при условии оплаты «Исполнителю» фактически понесенных им расходов, связанных с исполнением обязательств по Договору.</w:t>
      </w:r>
    </w:p>
    <w:p w14:paraId="4E980BA2" w14:textId="77777777" w:rsidR="00A57463" w:rsidRPr="0039033B" w:rsidRDefault="00A57463" w:rsidP="00137BD5">
      <w:pPr>
        <w:widowControl w:val="0"/>
        <w:ind w:firstLine="709"/>
        <w:jc w:val="both"/>
        <w:rPr>
          <w:b/>
          <w:sz w:val="22"/>
          <w:szCs w:val="22"/>
        </w:rPr>
      </w:pPr>
    </w:p>
    <w:p w14:paraId="3A031FFE" w14:textId="77777777" w:rsidR="00C00726" w:rsidRPr="0039033B" w:rsidRDefault="00C00726" w:rsidP="00137BD5">
      <w:pPr>
        <w:pStyle w:val="a7"/>
        <w:widowControl w:val="0"/>
        <w:numPr>
          <w:ilvl w:val="0"/>
          <w:numId w:val="29"/>
        </w:numPr>
        <w:spacing w:line="240" w:lineRule="auto"/>
        <w:jc w:val="center"/>
        <w:rPr>
          <w:b/>
          <w:sz w:val="22"/>
          <w:szCs w:val="22"/>
        </w:rPr>
      </w:pPr>
      <w:r w:rsidRPr="0039033B">
        <w:rPr>
          <w:b/>
          <w:sz w:val="22"/>
          <w:szCs w:val="22"/>
        </w:rPr>
        <w:t>ЗАКЛЮЧИТЕЛЬНЫЕ ПОЛОЖЕНИЯ</w:t>
      </w:r>
    </w:p>
    <w:p w14:paraId="24EF1A75" w14:textId="77777777" w:rsidR="00C00726" w:rsidRPr="0039033B" w:rsidRDefault="00FA0394" w:rsidP="00137BD5">
      <w:pPr>
        <w:widowControl w:val="0"/>
        <w:ind w:firstLine="709"/>
        <w:jc w:val="both"/>
        <w:rPr>
          <w:sz w:val="22"/>
          <w:szCs w:val="22"/>
        </w:rPr>
      </w:pPr>
      <w:r w:rsidRPr="0039033B">
        <w:rPr>
          <w:sz w:val="22"/>
          <w:szCs w:val="22"/>
        </w:rPr>
        <w:t>8</w:t>
      </w:r>
      <w:r w:rsidR="00C00726" w:rsidRPr="0039033B">
        <w:rPr>
          <w:sz w:val="22"/>
          <w:szCs w:val="22"/>
        </w:rPr>
        <w:t xml:space="preserve">.1. Сведения, указанные в настоящем Договоре, соответствуют информации, размещенной на официальном Интернет-сайте Исполнителя </w:t>
      </w:r>
      <w:r w:rsidR="00E42386" w:rsidRPr="0039033B">
        <w:rPr>
          <w:sz w:val="22"/>
          <w:szCs w:val="22"/>
        </w:rPr>
        <w:t xml:space="preserve">в сети «Интернет» </w:t>
      </w:r>
      <w:r w:rsidR="00C00726" w:rsidRPr="0039033B">
        <w:rPr>
          <w:sz w:val="22"/>
          <w:szCs w:val="22"/>
        </w:rPr>
        <w:t xml:space="preserve">на дату заключения настоящего </w:t>
      </w:r>
      <w:r w:rsidR="00E42386" w:rsidRPr="0039033B">
        <w:rPr>
          <w:sz w:val="22"/>
          <w:szCs w:val="22"/>
        </w:rPr>
        <w:t>Договора и приложений к нему</w:t>
      </w:r>
      <w:r w:rsidR="00C00726" w:rsidRPr="0039033B">
        <w:rPr>
          <w:sz w:val="22"/>
          <w:szCs w:val="22"/>
        </w:rPr>
        <w:t>.</w:t>
      </w:r>
    </w:p>
    <w:p w14:paraId="03D6C36A" w14:textId="77777777" w:rsidR="007779B2" w:rsidRPr="0039033B" w:rsidRDefault="00FA0394" w:rsidP="00137BD5">
      <w:pPr>
        <w:widowControl w:val="0"/>
        <w:ind w:firstLine="709"/>
        <w:jc w:val="both"/>
        <w:rPr>
          <w:b/>
          <w:sz w:val="22"/>
          <w:szCs w:val="22"/>
        </w:rPr>
      </w:pPr>
      <w:r w:rsidRPr="0039033B">
        <w:rPr>
          <w:sz w:val="22"/>
          <w:szCs w:val="22"/>
        </w:rPr>
        <w:t>8</w:t>
      </w:r>
      <w:r w:rsidR="008403F7" w:rsidRPr="0039033B">
        <w:rPr>
          <w:sz w:val="22"/>
          <w:szCs w:val="22"/>
        </w:rPr>
        <w:t>.2</w:t>
      </w:r>
      <w:r w:rsidR="007779B2" w:rsidRPr="0039033B">
        <w:rPr>
          <w:sz w:val="22"/>
          <w:szCs w:val="22"/>
        </w:rPr>
        <w:t>. В случаях, не урегулированных настоящим Договором, Стороны руководствуются законодательством Российской Федерации.</w:t>
      </w:r>
    </w:p>
    <w:p w14:paraId="611362DE" w14:textId="77777777" w:rsidR="008403F7" w:rsidRPr="0039033B" w:rsidRDefault="00FA0394" w:rsidP="00137BD5">
      <w:pPr>
        <w:widowControl w:val="0"/>
        <w:ind w:firstLine="709"/>
        <w:jc w:val="both"/>
        <w:rPr>
          <w:sz w:val="22"/>
          <w:szCs w:val="22"/>
        </w:rPr>
      </w:pPr>
      <w:r w:rsidRPr="0039033B">
        <w:rPr>
          <w:sz w:val="22"/>
          <w:szCs w:val="22"/>
        </w:rPr>
        <w:lastRenderedPageBreak/>
        <w:t>8</w:t>
      </w:r>
      <w:r w:rsidR="008403F7" w:rsidRPr="0039033B">
        <w:rPr>
          <w:sz w:val="22"/>
          <w:szCs w:val="22"/>
        </w:rPr>
        <w:t xml:space="preserve">.3. Настоящий Договор составлен в двух </w:t>
      </w:r>
      <w:r w:rsidR="003211A6" w:rsidRPr="0039033B">
        <w:rPr>
          <w:sz w:val="22"/>
          <w:szCs w:val="22"/>
        </w:rPr>
        <w:t>экземплярах, имеющих</w:t>
      </w:r>
      <w:r w:rsidR="008403F7" w:rsidRPr="0039033B">
        <w:rPr>
          <w:sz w:val="22"/>
          <w:szCs w:val="22"/>
        </w:rPr>
        <w:t xml:space="preserve"> равную юридическую силу, по одному для каждой из Сторон.</w:t>
      </w:r>
    </w:p>
    <w:p w14:paraId="3FC4C2AE" w14:textId="77777777" w:rsidR="008954FB" w:rsidRPr="0039033B" w:rsidRDefault="00FA0394" w:rsidP="00137BD5">
      <w:pPr>
        <w:widowControl w:val="0"/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39033B">
        <w:rPr>
          <w:sz w:val="22"/>
          <w:szCs w:val="22"/>
        </w:rPr>
        <w:t>8</w:t>
      </w:r>
      <w:r w:rsidR="008954FB" w:rsidRPr="0039033B">
        <w:rPr>
          <w:sz w:val="22"/>
          <w:szCs w:val="22"/>
        </w:rPr>
        <w:t xml:space="preserve">.4. Материалы, переданные «Заказчику» или </w:t>
      </w:r>
      <w:r w:rsidR="00DF1D43" w:rsidRPr="0039033B">
        <w:rPr>
          <w:sz w:val="22"/>
          <w:szCs w:val="22"/>
        </w:rPr>
        <w:t>Слушателям</w:t>
      </w:r>
      <w:r w:rsidR="008954FB" w:rsidRPr="0039033B">
        <w:rPr>
          <w:sz w:val="22"/>
          <w:szCs w:val="22"/>
        </w:rPr>
        <w:t xml:space="preserve"> в рамках оказания «Исполнителем» образовательных услуг, являются объектом интеллектуальной собственности, права на которые могут принадлежать «Исполнителю». «Исполнитель» передает материалы «Заказчику» или </w:t>
      </w:r>
      <w:r w:rsidR="00DF1D43" w:rsidRPr="0039033B">
        <w:rPr>
          <w:sz w:val="22"/>
          <w:szCs w:val="22"/>
        </w:rPr>
        <w:t xml:space="preserve">Обучающемуся </w:t>
      </w:r>
      <w:r w:rsidR="008954FB" w:rsidRPr="0039033B">
        <w:rPr>
          <w:sz w:val="22"/>
          <w:szCs w:val="22"/>
        </w:rPr>
        <w:t xml:space="preserve">только с целью оказания образовательных услуг в соответствии с настоящим Договором. Использование материалов «Заказчику» или </w:t>
      </w:r>
      <w:r w:rsidR="00DF1D43" w:rsidRPr="0039033B">
        <w:rPr>
          <w:sz w:val="22"/>
          <w:szCs w:val="22"/>
        </w:rPr>
        <w:t>Обучающемуся</w:t>
      </w:r>
      <w:r w:rsidR="008954FB" w:rsidRPr="0039033B">
        <w:rPr>
          <w:sz w:val="22"/>
          <w:szCs w:val="22"/>
        </w:rPr>
        <w:t xml:space="preserve"> разрешено только в объеме, необходимом для оказания «Исполнителем» услуг. «Заказчик» или </w:t>
      </w:r>
      <w:r w:rsidR="00DF1D43" w:rsidRPr="0039033B">
        <w:rPr>
          <w:sz w:val="22"/>
          <w:szCs w:val="22"/>
        </w:rPr>
        <w:t xml:space="preserve">Обучающийся </w:t>
      </w:r>
      <w:r w:rsidR="008954FB" w:rsidRPr="0039033B">
        <w:rPr>
          <w:sz w:val="22"/>
          <w:szCs w:val="22"/>
        </w:rPr>
        <w:t>не вправе использовать материалы, переданные ему (им) «Исполнителем», в иных целях, не указанных в настоящем пункте Договора, без письменного согласия «Исполнителя». «Заказчик» несет ответственность за нарушение данного пункта в соответствии с законодательством Российской Федерации.</w:t>
      </w:r>
    </w:p>
    <w:p w14:paraId="7A6D537E" w14:textId="77777777" w:rsidR="00A876CB" w:rsidRPr="0039033B" w:rsidRDefault="00A876CB" w:rsidP="00137BD5">
      <w:pPr>
        <w:widowControl w:val="0"/>
        <w:autoSpaceDE w:val="0"/>
        <w:autoSpaceDN w:val="0"/>
        <w:adjustRightInd w:val="0"/>
        <w:ind w:firstLine="709"/>
        <w:jc w:val="both"/>
        <w:rPr>
          <w:b/>
          <w:sz w:val="22"/>
          <w:szCs w:val="22"/>
        </w:rPr>
      </w:pPr>
    </w:p>
    <w:p w14:paraId="4F28F126" w14:textId="77777777" w:rsidR="000026B1" w:rsidRPr="0039033B" w:rsidRDefault="000026B1" w:rsidP="00137BD5">
      <w:pPr>
        <w:widowControl w:val="0"/>
        <w:ind w:left="284" w:firstLine="425"/>
        <w:rPr>
          <w:sz w:val="22"/>
          <w:szCs w:val="22"/>
        </w:rPr>
      </w:pPr>
    </w:p>
    <w:p w14:paraId="70B819B1" w14:textId="77777777" w:rsidR="00757973" w:rsidRPr="0039033B" w:rsidRDefault="00757973" w:rsidP="00137BD5">
      <w:pPr>
        <w:widowControl w:val="0"/>
        <w:ind w:left="284" w:firstLine="425"/>
        <w:rPr>
          <w:b/>
          <w:sz w:val="22"/>
          <w:szCs w:val="22"/>
        </w:rPr>
      </w:pPr>
      <w:r w:rsidRPr="0039033B">
        <w:rPr>
          <w:b/>
          <w:sz w:val="22"/>
          <w:szCs w:val="22"/>
        </w:rPr>
        <w:t xml:space="preserve">Приложения к настоящему договору: </w:t>
      </w:r>
    </w:p>
    <w:p w14:paraId="61BE81CD" w14:textId="77777777" w:rsidR="00757973" w:rsidRPr="0039033B" w:rsidRDefault="00137BD5" w:rsidP="00137BD5">
      <w:pPr>
        <w:widowControl w:val="0"/>
        <w:numPr>
          <w:ilvl w:val="0"/>
          <w:numId w:val="28"/>
        </w:numPr>
        <w:rPr>
          <w:sz w:val="22"/>
          <w:szCs w:val="22"/>
        </w:rPr>
      </w:pPr>
      <w:r w:rsidRPr="0039033B">
        <w:rPr>
          <w:b/>
          <w:sz w:val="22"/>
          <w:szCs w:val="22"/>
        </w:rPr>
        <w:t xml:space="preserve">Приложение №1 </w:t>
      </w:r>
      <w:r w:rsidRPr="0039033B">
        <w:rPr>
          <w:sz w:val="22"/>
          <w:szCs w:val="22"/>
        </w:rPr>
        <w:t>Спецификация</w:t>
      </w:r>
    </w:p>
    <w:p w14:paraId="648681E4" w14:textId="77777777" w:rsidR="00137BD5" w:rsidRPr="0039033B" w:rsidRDefault="00137BD5" w:rsidP="00137BD5">
      <w:pPr>
        <w:widowControl w:val="0"/>
        <w:numPr>
          <w:ilvl w:val="0"/>
          <w:numId w:val="28"/>
        </w:numPr>
        <w:rPr>
          <w:sz w:val="22"/>
          <w:szCs w:val="22"/>
        </w:rPr>
      </w:pPr>
      <w:r w:rsidRPr="0039033B">
        <w:rPr>
          <w:b/>
          <w:sz w:val="22"/>
          <w:szCs w:val="22"/>
        </w:rPr>
        <w:t xml:space="preserve">Приложение №2 </w:t>
      </w:r>
      <w:r w:rsidRPr="0039033B">
        <w:rPr>
          <w:sz w:val="22"/>
          <w:szCs w:val="22"/>
        </w:rPr>
        <w:t>Список обучающихся</w:t>
      </w:r>
    </w:p>
    <w:p w14:paraId="173201AA" w14:textId="77777777" w:rsidR="00FA0394" w:rsidRPr="0039033B" w:rsidRDefault="00FA0394" w:rsidP="00137BD5">
      <w:pPr>
        <w:widowControl w:val="0"/>
        <w:rPr>
          <w:sz w:val="22"/>
          <w:szCs w:val="22"/>
        </w:rPr>
      </w:pPr>
    </w:p>
    <w:p w14:paraId="74769791" w14:textId="77777777" w:rsidR="00DF1D43" w:rsidRPr="0039033B" w:rsidRDefault="00344804" w:rsidP="00137BD5">
      <w:pPr>
        <w:widowControl w:val="0"/>
        <w:numPr>
          <w:ilvl w:val="0"/>
          <w:numId w:val="29"/>
        </w:numPr>
        <w:ind w:right="-1" w:firstLine="0"/>
        <w:jc w:val="center"/>
        <w:rPr>
          <w:b/>
          <w:sz w:val="22"/>
          <w:szCs w:val="22"/>
        </w:rPr>
      </w:pPr>
      <w:r w:rsidRPr="0039033B">
        <w:rPr>
          <w:b/>
          <w:sz w:val="22"/>
          <w:szCs w:val="22"/>
        </w:rPr>
        <w:t xml:space="preserve">АДРЕСА </w:t>
      </w:r>
      <w:r w:rsidR="003211A6" w:rsidRPr="0039033B">
        <w:rPr>
          <w:b/>
          <w:sz w:val="22"/>
          <w:szCs w:val="22"/>
        </w:rPr>
        <w:t>И РЕКВИЗИТЫ</w:t>
      </w:r>
      <w:r w:rsidRPr="0039033B">
        <w:rPr>
          <w:b/>
          <w:sz w:val="22"/>
          <w:szCs w:val="22"/>
        </w:rPr>
        <w:t xml:space="preserve"> СТОРОН</w:t>
      </w:r>
    </w:p>
    <w:tbl>
      <w:tblPr>
        <w:tblW w:w="9570" w:type="dxa"/>
        <w:tblInd w:w="250" w:type="dxa"/>
        <w:tblLook w:val="04A0" w:firstRow="1" w:lastRow="0" w:firstColumn="1" w:lastColumn="0" w:noHBand="0" w:noVBand="1"/>
      </w:tblPr>
      <w:tblGrid>
        <w:gridCol w:w="4785"/>
        <w:gridCol w:w="4785"/>
      </w:tblGrid>
      <w:tr w:rsidR="00FC3A93" w:rsidRPr="0039033B" w14:paraId="430092DD" w14:textId="77777777" w:rsidTr="00D467F3">
        <w:trPr>
          <w:trHeight w:val="456"/>
        </w:trPr>
        <w:tc>
          <w:tcPr>
            <w:tcW w:w="4785" w:type="dxa"/>
            <w:vAlign w:val="center"/>
          </w:tcPr>
          <w:p w14:paraId="04A19A74" w14:textId="77777777" w:rsidR="00FC3A93" w:rsidRPr="0039033B" w:rsidRDefault="00FC3A93" w:rsidP="00137BD5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color w:val="000000"/>
                <w:sz w:val="22"/>
                <w:szCs w:val="22"/>
              </w:rPr>
            </w:pPr>
            <w:r w:rsidRPr="0039033B">
              <w:rPr>
                <w:b/>
                <w:color w:val="000000"/>
                <w:sz w:val="22"/>
                <w:szCs w:val="22"/>
              </w:rPr>
              <w:t>«ЗАКАЗЧИК»</w:t>
            </w:r>
          </w:p>
        </w:tc>
        <w:tc>
          <w:tcPr>
            <w:tcW w:w="4785" w:type="dxa"/>
            <w:vAlign w:val="center"/>
          </w:tcPr>
          <w:p w14:paraId="46AF0285" w14:textId="77777777" w:rsidR="00FC3A93" w:rsidRPr="0039033B" w:rsidRDefault="00FC3A93" w:rsidP="00EB574D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color w:val="000000"/>
                <w:sz w:val="22"/>
                <w:szCs w:val="22"/>
              </w:rPr>
            </w:pPr>
            <w:r w:rsidRPr="0039033B">
              <w:rPr>
                <w:b/>
                <w:color w:val="000000"/>
                <w:sz w:val="22"/>
                <w:szCs w:val="22"/>
              </w:rPr>
              <w:t>«ИСПОЛНИТЕЛЬ»</w:t>
            </w:r>
          </w:p>
        </w:tc>
      </w:tr>
      <w:tr w:rsidR="00FC3A93" w:rsidRPr="0039033B" w14:paraId="1E481A2B" w14:textId="77777777" w:rsidTr="00D467F3">
        <w:trPr>
          <w:trHeight w:val="5279"/>
        </w:trPr>
        <w:tc>
          <w:tcPr>
            <w:tcW w:w="4785" w:type="dxa"/>
          </w:tcPr>
          <w:p w14:paraId="00D313D3" w14:textId="77777777" w:rsidR="002B1A7A" w:rsidRPr="002B1A7A" w:rsidRDefault="002B1A7A" w:rsidP="002B1A7A">
            <w:pPr>
              <w:widowControl w:val="0"/>
              <w:contextualSpacing/>
              <w:rPr>
                <w:sz w:val="22"/>
                <w:szCs w:val="22"/>
              </w:rPr>
            </w:pPr>
            <w:r w:rsidRPr="002B1A7A">
              <w:rPr>
                <w:sz w:val="22"/>
                <w:szCs w:val="22"/>
              </w:rPr>
              <w:t>ГБУЗ ЛО «Кингисеппская МБ»</w:t>
            </w:r>
          </w:p>
          <w:p w14:paraId="3CAC3010" w14:textId="6F68C2C8" w:rsidR="002B1A7A" w:rsidRPr="002B1A7A" w:rsidRDefault="002B1A7A" w:rsidP="002B1A7A">
            <w:pPr>
              <w:widowControl w:val="0"/>
              <w:contextualSpacing/>
              <w:rPr>
                <w:sz w:val="22"/>
                <w:szCs w:val="22"/>
              </w:rPr>
            </w:pPr>
            <w:r w:rsidRPr="002B1A7A">
              <w:rPr>
                <w:sz w:val="22"/>
                <w:szCs w:val="22"/>
              </w:rPr>
              <w:t>Адрес учреждения: 188480, Ленинградская область, г. Кингисепп, ул.</w:t>
            </w:r>
            <w:r w:rsidR="006C3717">
              <w:rPr>
                <w:sz w:val="22"/>
                <w:szCs w:val="22"/>
              </w:rPr>
              <w:t xml:space="preserve"> </w:t>
            </w:r>
            <w:r w:rsidRPr="002B1A7A">
              <w:rPr>
                <w:sz w:val="22"/>
                <w:szCs w:val="22"/>
              </w:rPr>
              <w:t>Воровского. д.20</w:t>
            </w:r>
          </w:p>
          <w:p w14:paraId="34BCA850" w14:textId="77777777" w:rsidR="002B1A7A" w:rsidRPr="002B1A7A" w:rsidRDefault="002B1A7A" w:rsidP="002B1A7A">
            <w:pPr>
              <w:widowControl w:val="0"/>
              <w:contextualSpacing/>
              <w:rPr>
                <w:sz w:val="22"/>
                <w:szCs w:val="22"/>
              </w:rPr>
            </w:pPr>
            <w:r w:rsidRPr="002B1A7A">
              <w:rPr>
                <w:sz w:val="22"/>
                <w:szCs w:val="22"/>
              </w:rPr>
              <w:t>Адрес эл. почты: economist@kingisepp-crb.ru</w:t>
            </w:r>
          </w:p>
          <w:p w14:paraId="4491C37A" w14:textId="77777777" w:rsidR="002B1A7A" w:rsidRPr="002B1A7A" w:rsidRDefault="002B1A7A" w:rsidP="002B1A7A">
            <w:pPr>
              <w:widowControl w:val="0"/>
              <w:contextualSpacing/>
              <w:rPr>
                <w:sz w:val="22"/>
                <w:szCs w:val="22"/>
              </w:rPr>
            </w:pPr>
            <w:r w:rsidRPr="002B1A7A">
              <w:rPr>
                <w:sz w:val="22"/>
                <w:szCs w:val="22"/>
              </w:rPr>
              <w:t>Тел./факс 8(81375) 6-50-50</w:t>
            </w:r>
          </w:p>
          <w:p w14:paraId="270504ED" w14:textId="77777777" w:rsidR="002B1A7A" w:rsidRPr="002B1A7A" w:rsidRDefault="002B1A7A" w:rsidP="002B1A7A">
            <w:pPr>
              <w:widowControl w:val="0"/>
              <w:contextualSpacing/>
              <w:rPr>
                <w:sz w:val="22"/>
                <w:szCs w:val="22"/>
              </w:rPr>
            </w:pPr>
            <w:r w:rsidRPr="002B1A7A">
              <w:rPr>
                <w:sz w:val="22"/>
                <w:szCs w:val="22"/>
              </w:rPr>
              <w:t>ИНН 4707008548 КПП 470701001</w:t>
            </w:r>
          </w:p>
          <w:p w14:paraId="069AB744" w14:textId="77777777" w:rsidR="002B1A7A" w:rsidRPr="002B1A7A" w:rsidRDefault="002B1A7A" w:rsidP="002B1A7A">
            <w:pPr>
              <w:widowControl w:val="0"/>
              <w:contextualSpacing/>
              <w:rPr>
                <w:sz w:val="22"/>
                <w:szCs w:val="22"/>
              </w:rPr>
            </w:pPr>
            <w:r w:rsidRPr="002B1A7A">
              <w:rPr>
                <w:sz w:val="22"/>
                <w:szCs w:val="22"/>
              </w:rPr>
              <w:t>Банковские реквизиты:</w:t>
            </w:r>
          </w:p>
          <w:p w14:paraId="787563E5" w14:textId="77777777" w:rsidR="002B1A7A" w:rsidRPr="002B1A7A" w:rsidRDefault="002B1A7A" w:rsidP="002B1A7A">
            <w:pPr>
              <w:widowControl w:val="0"/>
              <w:contextualSpacing/>
              <w:rPr>
                <w:sz w:val="22"/>
                <w:szCs w:val="22"/>
              </w:rPr>
            </w:pPr>
            <w:r w:rsidRPr="002B1A7A">
              <w:rPr>
                <w:sz w:val="22"/>
                <w:szCs w:val="22"/>
              </w:rPr>
              <w:t>Получатель: Комитет финансов Ленинградской области (ГБУЗ ЛО «Кингисеппская МБ», л/с 20950986054; 22950986054; 21950986054)</w:t>
            </w:r>
          </w:p>
          <w:p w14:paraId="4A86513C" w14:textId="7EC0930A" w:rsidR="002B1A7A" w:rsidRPr="002B1A7A" w:rsidRDefault="002B1A7A" w:rsidP="002B1A7A">
            <w:pPr>
              <w:widowControl w:val="0"/>
              <w:contextualSpacing/>
              <w:rPr>
                <w:sz w:val="22"/>
                <w:szCs w:val="22"/>
              </w:rPr>
            </w:pPr>
            <w:r w:rsidRPr="002B1A7A">
              <w:rPr>
                <w:sz w:val="22"/>
                <w:szCs w:val="22"/>
              </w:rPr>
              <w:t xml:space="preserve">Банк получателя: </w:t>
            </w:r>
            <w:r w:rsidR="0072506D" w:rsidRPr="0072506D">
              <w:rPr>
                <w:sz w:val="22"/>
                <w:szCs w:val="22"/>
              </w:rPr>
              <w:t>ОКЦ №1 СЗГУ Банка России//УФК по Ленинградской области г. Санкт-Петербург</w:t>
            </w:r>
          </w:p>
          <w:p w14:paraId="1DE74D2E" w14:textId="77777777" w:rsidR="002B1A7A" w:rsidRPr="002B1A7A" w:rsidRDefault="002B1A7A" w:rsidP="002B1A7A">
            <w:pPr>
              <w:widowControl w:val="0"/>
              <w:contextualSpacing/>
              <w:rPr>
                <w:sz w:val="22"/>
                <w:szCs w:val="22"/>
              </w:rPr>
            </w:pPr>
            <w:r w:rsidRPr="002B1A7A">
              <w:rPr>
                <w:sz w:val="22"/>
                <w:szCs w:val="22"/>
              </w:rPr>
              <w:t>Кор/</w:t>
            </w:r>
            <w:proofErr w:type="spellStart"/>
            <w:r w:rsidRPr="002B1A7A">
              <w:rPr>
                <w:sz w:val="22"/>
                <w:szCs w:val="22"/>
              </w:rPr>
              <w:t>сч</w:t>
            </w:r>
            <w:proofErr w:type="spellEnd"/>
            <w:r w:rsidRPr="002B1A7A">
              <w:rPr>
                <w:sz w:val="22"/>
                <w:szCs w:val="22"/>
              </w:rPr>
              <w:t xml:space="preserve"> (единый казначейский счет) 40102810745370000098</w:t>
            </w:r>
          </w:p>
          <w:p w14:paraId="4D88A425" w14:textId="77777777" w:rsidR="002B1A7A" w:rsidRPr="002B1A7A" w:rsidRDefault="002B1A7A" w:rsidP="002B1A7A">
            <w:pPr>
              <w:widowControl w:val="0"/>
              <w:contextualSpacing/>
              <w:rPr>
                <w:sz w:val="22"/>
                <w:szCs w:val="22"/>
              </w:rPr>
            </w:pPr>
            <w:r w:rsidRPr="002B1A7A">
              <w:rPr>
                <w:sz w:val="22"/>
                <w:szCs w:val="22"/>
              </w:rPr>
              <w:t>Расчетный счет 03224643410000004500</w:t>
            </w:r>
          </w:p>
          <w:p w14:paraId="0E0DEF65" w14:textId="77777777" w:rsidR="002B1A7A" w:rsidRPr="002B1A7A" w:rsidRDefault="002B1A7A" w:rsidP="002B1A7A">
            <w:pPr>
              <w:widowControl w:val="0"/>
              <w:contextualSpacing/>
              <w:rPr>
                <w:sz w:val="22"/>
                <w:szCs w:val="22"/>
              </w:rPr>
            </w:pPr>
            <w:r w:rsidRPr="002B1A7A">
              <w:rPr>
                <w:sz w:val="22"/>
                <w:szCs w:val="22"/>
              </w:rPr>
              <w:t xml:space="preserve">БИК получателя: 044030098; </w:t>
            </w:r>
          </w:p>
          <w:p w14:paraId="47A5A1E6" w14:textId="77777777" w:rsidR="002B1A7A" w:rsidRPr="002B1A7A" w:rsidRDefault="002B1A7A" w:rsidP="002B1A7A">
            <w:pPr>
              <w:widowControl w:val="0"/>
              <w:contextualSpacing/>
              <w:rPr>
                <w:sz w:val="22"/>
                <w:szCs w:val="22"/>
              </w:rPr>
            </w:pPr>
            <w:r w:rsidRPr="002B1A7A">
              <w:rPr>
                <w:sz w:val="22"/>
                <w:szCs w:val="22"/>
              </w:rPr>
              <w:t xml:space="preserve">ОГРН 1024701426463, ОКПО 01932837, ОКОНХ 85111, ОКВЭД 85.11.1, </w:t>
            </w:r>
          </w:p>
          <w:p w14:paraId="3840D4D7" w14:textId="77777777" w:rsidR="002B1A7A" w:rsidRPr="002B1A7A" w:rsidRDefault="002B1A7A" w:rsidP="002B1A7A">
            <w:pPr>
              <w:widowControl w:val="0"/>
              <w:contextualSpacing/>
              <w:rPr>
                <w:sz w:val="22"/>
                <w:szCs w:val="22"/>
              </w:rPr>
            </w:pPr>
            <w:r w:rsidRPr="002B1A7A">
              <w:rPr>
                <w:sz w:val="22"/>
                <w:szCs w:val="22"/>
              </w:rPr>
              <w:t>ОКТМО 41621101001</w:t>
            </w:r>
          </w:p>
          <w:p w14:paraId="258C3ADF" w14:textId="3766E103" w:rsidR="00433C52" w:rsidRPr="0039033B" w:rsidRDefault="00433C52" w:rsidP="00D467F3">
            <w:pPr>
              <w:widowControl w:val="0"/>
              <w:jc w:val="both"/>
              <w:rPr>
                <w:sz w:val="22"/>
                <w:szCs w:val="22"/>
              </w:rPr>
            </w:pPr>
          </w:p>
        </w:tc>
        <w:tc>
          <w:tcPr>
            <w:tcW w:w="4785" w:type="dxa"/>
          </w:tcPr>
          <w:p w14:paraId="0FBB44B9" w14:textId="77777777" w:rsidR="00FC3A93" w:rsidRPr="0039033B" w:rsidRDefault="00FC3A93" w:rsidP="00137BD5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color w:val="000000"/>
                <w:sz w:val="22"/>
                <w:szCs w:val="22"/>
              </w:rPr>
            </w:pPr>
          </w:p>
        </w:tc>
      </w:tr>
      <w:tr w:rsidR="00D750D5" w:rsidRPr="0039033B" w14:paraId="001D050C" w14:textId="77777777" w:rsidTr="00D467F3">
        <w:trPr>
          <w:trHeight w:val="851"/>
        </w:trPr>
        <w:tc>
          <w:tcPr>
            <w:tcW w:w="4785" w:type="dxa"/>
          </w:tcPr>
          <w:p w14:paraId="4F20967F" w14:textId="2B992309" w:rsidR="00D750D5" w:rsidRDefault="00D750D5" w:rsidP="00137BD5">
            <w:pPr>
              <w:widowControl w:val="0"/>
              <w:tabs>
                <w:tab w:val="left" w:pos="5954"/>
              </w:tabs>
              <w:rPr>
                <w:b/>
                <w:sz w:val="22"/>
                <w:szCs w:val="22"/>
              </w:rPr>
            </w:pPr>
          </w:p>
          <w:p w14:paraId="2CE1D85A" w14:textId="6F35C47E" w:rsidR="00C05402" w:rsidRDefault="00C05402" w:rsidP="00137BD5">
            <w:pPr>
              <w:widowControl w:val="0"/>
              <w:tabs>
                <w:tab w:val="left" w:pos="5954"/>
              </w:tabs>
              <w:rPr>
                <w:b/>
                <w:sz w:val="22"/>
                <w:szCs w:val="22"/>
              </w:rPr>
            </w:pPr>
          </w:p>
          <w:p w14:paraId="1BC59D7B" w14:textId="77777777" w:rsidR="00B74D2F" w:rsidRDefault="00B74D2F" w:rsidP="00B74D2F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14:paraId="07373B6C" w14:textId="089898A6" w:rsidR="00B74D2F" w:rsidRDefault="0072506D" w:rsidP="00B74D2F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Г</w:t>
            </w:r>
            <w:r w:rsidR="00B74D2F">
              <w:rPr>
                <w:color w:val="000000"/>
              </w:rPr>
              <w:t>лавн</w:t>
            </w:r>
            <w:r>
              <w:rPr>
                <w:color w:val="000000"/>
              </w:rPr>
              <w:t>ый</w:t>
            </w:r>
            <w:r w:rsidR="00B74D2F">
              <w:rPr>
                <w:color w:val="000000"/>
              </w:rPr>
              <w:t xml:space="preserve"> врач</w:t>
            </w:r>
          </w:p>
          <w:p w14:paraId="6CEF5980" w14:textId="77777777" w:rsidR="00B74D2F" w:rsidRDefault="00B74D2F" w:rsidP="00B74D2F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14:paraId="73143577" w14:textId="508D4AF2" w:rsidR="00D750D5" w:rsidRPr="00B74D2F" w:rsidRDefault="00B74D2F" w:rsidP="00B74D2F">
            <w:pPr>
              <w:widowControl w:val="0"/>
              <w:tabs>
                <w:tab w:val="left" w:pos="5954"/>
              </w:tabs>
              <w:rPr>
                <w:sz w:val="22"/>
                <w:szCs w:val="22"/>
                <w:highlight w:val="yellow"/>
              </w:rPr>
            </w:pPr>
            <w:r>
              <w:rPr>
                <w:sz w:val="24"/>
                <w:szCs w:val="24"/>
              </w:rPr>
              <w:t>______________</w:t>
            </w:r>
            <w:r w:rsidR="0072506D">
              <w:rPr>
                <w:sz w:val="24"/>
                <w:szCs w:val="24"/>
              </w:rPr>
              <w:t xml:space="preserve">И.М. </w:t>
            </w:r>
            <w:proofErr w:type="spellStart"/>
            <w:r w:rsidR="0072506D">
              <w:rPr>
                <w:sz w:val="24"/>
                <w:szCs w:val="24"/>
              </w:rPr>
              <w:t>Кяльвияйнен</w:t>
            </w:r>
            <w:proofErr w:type="spellEnd"/>
          </w:p>
        </w:tc>
        <w:tc>
          <w:tcPr>
            <w:tcW w:w="4785" w:type="dxa"/>
          </w:tcPr>
          <w:p w14:paraId="6953FE27" w14:textId="77777777" w:rsidR="00D750D5" w:rsidRPr="00B74D2F" w:rsidRDefault="00D750D5" w:rsidP="00137BD5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color w:val="000000"/>
                <w:sz w:val="22"/>
                <w:szCs w:val="22"/>
              </w:rPr>
            </w:pPr>
          </w:p>
          <w:p w14:paraId="564A1BF9" w14:textId="6CEA6E17" w:rsidR="008644A7" w:rsidRPr="00B74D2F" w:rsidRDefault="008644A7" w:rsidP="00137BD5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color w:val="000000"/>
                <w:sz w:val="22"/>
                <w:szCs w:val="22"/>
              </w:rPr>
            </w:pPr>
          </w:p>
          <w:p w14:paraId="788E512D" w14:textId="06CD300D" w:rsidR="00C05402" w:rsidRPr="00B74D2F" w:rsidRDefault="00C05402" w:rsidP="00137BD5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color w:val="000000"/>
                <w:sz w:val="22"/>
                <w:szCs w:val="22"/>
              </w:rPr>
            </w:pPr>
          </w:p>
          <w:p w14:paraId="08B90A37" w14:textId="77777777" w:rsidR="00C05402" w:rsidRPr="00B74D2F" w:rsidRDefault="00C05402" w:rsidP="00137BD5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color w:val="000000"/>
                <w:sz w:val="22"/>
                <w:szCs w:val="22"/>
              </w:rPr>
            </w:pPr>
          </w:p>
          <w:p w14:paraId="741FF852" w14:textId="77777777" w:rsidR="00D467F3" w:rsidRPr="00B74D2F" w:rsidRDefault="00D467F3" w:rsidP="00137BD5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color w:val="000000"/>
                <w:sz w:val="22"/>
                <w:szCs w:val="22"/>
              </w:rPr>
            </w:pPr>
          </w:p>
          <w:p w14:paraId="09864BF7" w14:textId="54F94B62" w:rsidR="00D750D5" w:rsidRPr="00B74D2F" w:rsidRDefault="002B1A7A" w:rsidP="00137BD5">
            <w:pPr>
              <w:widowControl w:val="0"/>
              <w:tabs>
                <w:tab w:val="left" w:pos="5954"/>
              </w:tabs>
              <w:rPr>
                <w:sz w:val="22"/>
                <w:szCs w:val="22"/>
              </w:rPr>
            </w:pPr>
            <w:r w:rsidRPr="00B74D2F">
              <w:rPr>
                <w:sz w:val="22"/>
                <w:szCs w:val="22"/>
              </w:rPr>
              <w:t xml:space="preserve">                  </w:t>
            </w:r>
            <w:r w:rsidR="00D750D5" w:rsidRPr="00B74D2F">
              <w:rPr>
                <w:sz w:val="22"/>
                <w:szCs w:val="22"/>
              </w:rPr>
              <w:t>__________________</w:t>
            </w:r>
          </w:p>
        </w:tc>
      </w:tr>
      <w:tr w:rsidR="00D750D5" w:rsidRPr="00113192" w14:paraId="6DCC893E" w14:textId="77777777" w:rsidTr="00D467F3">
        <w:trPr>
          <w:trHeight w:val="851"/>
        </w:trPr>
        <w:tc>
          <w:tcPr>
            <w:tcW w:w="4785" w:type="dxa"/>
          </w:tcPr>
          <w:p w14:paraId="74574751" w14:textId="77777777" w:rsidR="00D750D5" w:rsidRPr="00113192" w:rsidRDefault="00D750D5" w:rsidP="00137BD5">
            <w:pPr>
              <w:widowControl w:val="0"/>
              <w:tabs>
                <w:tab w:val="left" w:pos="5954"/>
              </w:tabs>
              <w:rPr>
                <w:sz w:val="22"/>
                <w:szCs w:val="22"/>
                <w:highlight w:val="yellow"/>
              </w:rPr>
            </w:pPr>
          </w:p>
        </w:tc>
        <w:tc>
          <w:tcPr>
            <w:tcW w:w="4785" w:type="dxa"/>
          </w:tcPr>
          <w:p w14:paraId="5357E3D7" w14:textId="77777777" w:rsidR="00D750D5" w:rsidRPr="00113192" w:rsidRDefault="00D750D5" w:rsidP="00137BD5">
            <w:pPr>
              <w:widowControl w:val="0"/>
              <w:tabs>
                <w:tab w:val="left" w:pos="5954"/>
              </w:tabs>
              <w:rPr>
                <w:sz w:val="22"/>
                <w:szCs w:val="22"/>
                <w:highlight w:val="yellow"/>
              </w:rPr>
            </w:pPr>
          </w:p>
        </w:tc>
      </w:tr>
    </w:tbl>
    <w:p w14:paraId="5AB9FD11" w14:textId="77777777" w:rsidR="00D467F3" w:rsidRPr="00113192" w:rsidRDefault="00D467F3" w:rsidP="00137BD5">
      <w:pPr>
        <w:widowControl w:val="0"/>
        <w:jc w:val="right"/>
        <w:rPr>
          <w:spacing w:val="-4"/>
          <w:sz w:val="22"/>
          <w:szCs w:val="22"/>
          <w:highlight w:val="yellow"/>
          <w:lang w:eastAsia="en-US"/>
        </w:rPr>
      </w:pPr>
    </w:p>
    <w:p w14:paraId="2C2E6498" w14:textId="77777777" w:rsidR="00D467F3" w:rsidRPr="00113192" w:rsidRDefault="00D467F3" w:rsidP="00137BD5">
      <w:pPr>
        <w:widowControl w:val="0"/>
        <w:jc w:val="right"/>
        <w:rPr>
          <w:spacing w:val="-4"/>
          <w:sz w:val="22"/>
          <w:szCs w:val="22"/>
          <w:highlight w:val="yellow"/>
          <w:lang w:eastAsia="en-US"/>
        </w:rPr>
      </w:pPr>
    </w:p>
    <w:p w14:paraId="0AD5F8E2" w14:textId="77777777" w:rsidR="00D467F3" w:rsidRPr="00113192" w:rsidRDefault="00D467F3" w:rsidP="00137BD5">
      <w:pPr>
        <w:widowControl w:val="0"/>
        <w:jc w:val="right"/>
        <w:rPr>
          <w:spacing w:val="-4"/>
          <w:sz w:val="22"/>
          <w:szCs w:val="22"/>
          <w:highlight w:val="yellow"/>
          <w:lang w:eastAsia="en-US"/>
        </w:rPr>
      </w:pPr>
    </w:p>
    <w:p w14:paraId="4DB9AB86" w14:textId="77777777" w:rsidR="00D467F3" w:rsidRPr="00113192" w:rsidRDefault="00D467F3" w:rsidP="00137BD5">
      <w:pPr>
        <w:widowControl w:val="0"/>
        <w:jc w:val="right"/>
        <w:rPr>
          <w:spacing w:val="-4"/>
          <w:sz w:val="22"/>
          <w:szCs w:val="22"/>
          <w:highlight w:val="yellow"/>
          <w:lang w:eastAsia="en-US"/>
        </w:rPr>
      </w:pPr>
    </w:p>
    <w:p w14:paraId="66F62113" w14:textId="77777777" w:rsidR="00D467F3" w:rsidRPr="00113192" w:rsidRDefault="00D467F3" w:rsidP="00137BD5">
      <w:pPr>
        <w:widowControl w:val="0"/>
        <w:jc w:val="right"/>
        <w:rPr>
          <w:spacing w:val="-4"/>
          <w:sz w:val="22"/>
          <w:szCs w:val="22"/>
          <w:highlight w:val="yellow"/>
          <w:lang w:eastAsia="en-US"/>
        </w:rPr>
      </w:pPr>
    </w:p>
    <w:p w14:paraId="0B5FB73D" w14:textId="77777777" w:rsidR="00D467F3" w:rsidRPr="00113192" w:rsidRDefault="00D467F3" w:rsidP="00137BD5">
      <w:pPr>
        <w:widowControl w:val="0"/>
        <w:jc w:val="right"/>
        <w:rPr>
          <w:spacing w:val="-4"/>
          <w:sz w:val="22"/>
          <w:szCs w:val="22"/>
          <w:highlight w:val="yellow"/>
          <w:lang w:eastAsia="en-US"/>
        </w:rPr>
      </w:pPr>
    </w:p>
    <w:p w14:paraId="720550C3" w14:textId="77777777" w:rsidR="00D467F3" w:rsidRPr="00113192" w:rsidRDefault="00D467F3" w:rsidP="00137BD5">
      <w:pPr>
        <w:widowControl w:val="0"/>
        <w:jc w:val="right"/>
        <w:rPr>
          <w:spacing w:val="-4"/>
          <w:sz w:val="22"/>
          <w:szCs w:val="22"/>
          <w:highlight w:val="yellow"/>
          <w:lang w:eastAsia="en-US"/>
        </w:rPr>
      </w:pPr>
    </w:p>
    <w:p w14:paraId="50F82C1E" w14:textId="77777777" w:rsidR="00D467F3" w:rsidRPr="00113192" w:rsidRDefault="00D467F3" w:rsidP="00137BD5">
      <w:pPr>
        <w:widowControl w:val="0"/>
        <w:jc w:val="right"/>
        <w:rPr>
          <w:spacing w:val="-4"/>
          <w:sz w:val="22"/>
          <w:szCs w:val="22"/>
          <w:highlight w:val="yellow"/>
          <w:lang w:eastAsia="en-US"/>
        </w:rPr>
      </w:pPr>
    </w:p>
    <w:p w14:paraId="5BC16EA9" w14:textId="77777777" w:rsidR="00D467F3" w:rsidRPr="00113192" w:rsidRDefault="00D467F3" w:rsidP="00137BD5">
      <w:pPr>
        <w:widowControl w:val="0"/>
        <w:jc w:val="right"/>
        <w:rPr>
          <w:spacing w:val="-4"/>
          <w:sz w:val="22"/>
          <w:szCs w:val="22"/>
          <w:highlight w:val="yellow"/>
          <w:lang w:eastAsia="en-US"/>
        </w:rPr>
      </w:pPr>
    </w:p>
    <w:p w14:paraId="26BF3B96" w14:textId="77777777" w:rsidR="00D467F3" w:rsidRPr="00113192" w:rsidRDefault="00D467F3" w:rsidP="00137BD5">
      <w:pPr>
        <w:widowControl w:val="0"/>
        <w:jc w:val="right"/>
        <w:rPr>
          <w:spacing w:val="-4"/>
          <w:sz w:val="22"/>
          <w:szCs w:val="22"/>
          <w:highlight w:val="yellow"/>
          <w:lang w:eastAsia="en-US"/>
        </w:rPr>
      </w:pPr>
    </w:p>
    <w:p w14:paraId="115DBC71" w14:textId="77777777" w:rsidR="00D467F3" w:rsidRPr="00113192" w:rsidRDefault="00D467F3" w:rsidP="00137BD5">
      <w:pPr>
        <w:widowControl w:val="0"/>
        <w:jc w:val="right"/>
        <w:rPr>
          <w:spacing w:val="-4"/>
          <w:sz w:val="22"/>
          <w:szCs w:val="22"/>
          <w:highlight w:val="yellow"/>
          <w:lang w:eastAsia="en-US"/>
        </w:rPr>
      </w:pPr>
    </w:p>
    <w:p w14:paraId="23861B23" w14:textId="77777777" w:rsidR="0003475E" w:rsidRPr="00113192" w:rsidRDefault="0003475E" w:rsidP="00137BD5">
      <w:pPr>
        <w:widowControl w:val="0"/>
        <w:jc w:val="right"/>
        <w:rPr>
          <w:spacing w:val="-4"/>
          <w:sz w:val="22"/>
          <w:szCs w:val="22"/>
          <w:highlight w:val="yellow"/>
          <w:lang w:eastAsia="en-US"/>
        </w:rPr>
      </w:pPr>
    </w:p>
    <w:p w14:paraId="6ACBD472" w14:textId="77777777" w:rsidR="0003475E" w:rsidRPr="00113192" w:rsidRDefault="0003475E" w:rsidP="00137BD5">
      <w:pPr>
        <w:widowControl w:val="0"/>
        <w:jc w:val="right"/>
        <w:rPr>
          <w:spacing w:val="-4"/>
          <w:sz w:val="22"/>
          <w:szCs w:val="22"/>
          <w:lang w:eastAsia="en-US"/>
        </w:rPr>
      </w:pPr>
    </w:p>
    <w:p w14:paraId="28A2053D" w14:textId="77777777" w:rsidR="009A0751" w:rsidRPr="00113192" w:rsidRDefault="003261F1" w:rsidP="00137BD5">
      <w:pPr>
        <w:widowControl w:val="0"/>
        <w:jc w:val="right"/>
        <w:rPr>
          <w:spacing w:val="-4"/>
          <w:sz w:val="22"/>
          <w:szCs w:val="22"/>
          <w:lang w:eastAsia="en-US"/>
        </w:rPr>
      </w:pPr>
      <w:r w:rsidRPr="00113192">
        <w:rPr>
          <w:spacing w:val="-4"/>
          <w:sz w:val="22"/>
          <w:szCs w:val="22"/>
          <w:lang w:eastAsia="en-US"/>
        </w:rPr>
        <w:t>Приложение № 1</w:t>
      </w:r>
    </w:p>
    <w:p w14:paraId="6AAFB752" w14:textId="77777777" w:rsidR="003261F1" w:rsidRPr="00113192" w:rsidRDefault="003261F1" w:rsidP="00137BD5">
      <w:pPr>
        <w:widowControl w:val="0"/>
        <w:jc w:val="right"/>
        <w:rPr>
          <w:spacing w:val="-4"/>
          <w:sz w:val="22"/>
          <w:szCs w:val="22"/>
          <w:lang w:eastAsia="en-US"/>
        </w:rPr>
      </w:pPr>
      <w:r w:rsidRPr="00113192">
        <w:rPr>
          <w:spacing w:val="-4"/>
          <w:sz w:val="22"/>
          <w:szCs w:val="22"/>
          <w:lang w:eastAsia="en-US"/>
        </w:rPr>
        <w:t>к договору _________</w:t>
      </w:r>
    </w:p>
    <w:p w14:paraId="7218AD89" w14:textId="0B5BFB3A" w:rsidR="003261F1" w:rsidRPr="00113192" w:rsidRDefault="003261F1" w:rsidP="00137BD5">
      <w:pPr>
        <w:widowControl w:val="0"/>
        <w:jc w:val="right"/>
        <w:rPr>
          <w:spacing w:val="-4"/>
          <w:sz w:val="22"/>
          <w:szCs w:val="22"/>
          <w:lang w:eastAsia="en-US"/>
        </w:rPr>
      </w:pPr>
      <w:r w:rsidRPr="00113192">
        <w:rPr>
          <w:spacing w:val="-4"/>
          <w:sz w:val="22"/>
          <w:szCs w:val="22"/>
          <w:lang w:eastAsia="en-US"/>
        </w:rPr>
        <w:t>от_________202</w:t>
      </w:r>
      <w:r w:rsidR="0072506D">
        <w:rPr>
          <w:spacing w:val="-4"/>
          <w:sz w:val="22"/>
          <w:szCs w:val="22"/>
          <w:lang w:eastAsia="en-US"/>
        </w:rPr>
        <w:t>6</w:t>
      </w:r>
      <w:r w:rsidRPr="00113192">
        <w:rPr>
          <w:spacing w:val="-4"/>
          <w:sz w:val="22"/>
          <w:szCs w:val="22"/>
          <w:lang w:eastAsia="en-US"/>
        </w:rPr>
        <w:t>г.</w:t>
      </w:r>
    </w:p>
    <w:p w14:paraId="37C65E6D" w14:textId="77777777" w:rsidR="003C5AA7" w:rsidRPr="00113192" w:rsidRDefault="003C5AA7" w:rsidP="00137BD5">
      <w:pPr>
        <w:widowControl w:val="0"/>
        <w:jc w:val="right"/>
        <w:rPr>
          <w:spacing w:val="-4"/>
          <w:sz w:val="22"/>
          <w:szCs w:val="22"/>
          <w:lang w:eastAsia="en-US"/>
        </w:rPr>
      </w:pPr>
    </w:p>
    <w:p w14:paraId="5021469A" w14:textId="77777777" w:rsidR="009A0751" w:rsidRPr="00113192" w:rsidRDefault="009A0751" w:rsidP="00137BD5">
      <w:pPr>
        <w:widowControl w:val="0"/>
        <w:jc w:val="right"/>
        <w:rPr>
          <w:b/>
          <w:sz w:val="22"/>
          <w:szCs w:val="22"/>
          <w:lang w:eastAsia="en-US"/>
        </w:rPr>
      </w:pPr>
    </w:p>
    <w:p w14:paraId="279E54F8" w14:textId="590ECDB0" w:rsidR="009A0751" w:rsidRPr="00113192" w:rsidRDefault="00D454C4" w:rsidP="00137BD5">
      <w:pPr>
        <w:widowControl w:val="0"/>
        <w:jc w:val="center"/>
        <w:rPr>
          <w:b/>
          <w:sz w:val="22"/>
          <w:szCs w:val="22"/>
          <w:lang w:eastAsia="en-US"/>
        </w:rPr>
      </w:pPr>
      <w:r w:rsidRPr="00113192">
        <w:rPr>
          <w:b/>
          <w:sz w:val="22"/>
          <w:szCs w:val="22"/>
          <w:lang w:eastAsia="en-US"/>
        </w:rPr>
        <w:t>Спецификация</w:t>
      </w:r>
    </w:p>
    <w:tbl>
      <w:tblPr>
        <w:tblStyle w:val="ae"/>
        <w:tblW w:w="10031" w:type="dxa"/>
        <w:tblLook w:val="04A0" w:firstRow="1" w:lastRow="0" w:firstColumn="1" w:lastColumn="0" w:noHBand="0" w:noVBand="1"/>
      </w:tblPr>
      <w:tblGrid>
        <w:gridCol w:w="660"/>
        <w:gridCol w:w="3559"/>
        <w:gridCol w:w="1134"/>
        <w:gridCol w:w="1655"/>
        <w:gridCol w:w="1302"/>
        <w:gridCol w:w="1721"/>
      </w:tblGrid>
      <w:tr w:rsidR="006B1E92" w:rsidRPr="00113192" w14:paraId="41039537" w14:textId="77777777" w:rsidTr="00521B96">
        <w:tc>
          <w:tcPr>
            <w:tcW w:w="660" w:type="dxa"/>
            <w:vAlign w:val="center"/>
          </w:tcPr>
          <w:p w14:paraId="6B4E819E" w14:textId="77777777" w:rsidR="006B1E92" w:rsidRPr="00113192" w:rsidRDefault="006B1E92" w:rsidP="00866EB4">
            <w:pPr>
              <w:keepNext/>
              <w:jc w:val="center"/>
              <w:rPr>
                <w:b/>
                <w:sz w:val="22"/>
                <w:szCs w:val="22"/>
              </w:rPr>
            </w:pPr>
          </w:p>
          <w:p w14:paraId="3DCF7745" w14:textId="77777777" w:rsidR="006B1E92" w:rsidRPr="00113192" w:rsidRDefault="006B1E92" w:rsidP="00866EB4">
            <w:pPr>
              <w:keepNext/>
              <w:jc w:val="center"/>
              <w:rPr>
                <w:b/>
                <w:sz w:val="22"/>
                <w:szCs w:val="22"/>
              </w:rPr>
            </w:pPr>
            <w:r w:rsidRPr="00113192">
              <w:rPr>
                <w:b/>
                <w:sz w:val="22"/>
                <w:szCs w:val="22"/>
              </w:rPr>
              <w:t>№</w:t>
            </w:r>
          </w:p>
          <w:p w14:paraId="5B1F690F" w14:textId="77777777" w:rsidR="006B1E92" w:rsidRPr="00113192" w:rsidRDefault="006B1E92" w:rsidP="00866EB4">
            <w:pPr>
              <w:keepNext/>
              <w:jc w:val="center"/>
              <w:rPr>
                <w:b/>
                <w:sz w:val="22"/>
                <w:szCs w:val="22"/>
              </w:rPr>
            </w:pPr>
            <w:r w:rsidRPr="00113192">
              <w:rPr>
                <w:b/>
                <w:sz w:val="22"/>
                <w:szCs w:val="22"/>
              </w:rPr>
              <w:t>п/п</w:t>
            </w:r>
          </w:p>
        </w:tc>
        <w:tc>
          <w:tcPr>
            <w:tcW w:w="3559" w:type="dxa"/>
            <w:vAlign w:val="center"/>
          </w:tcPr>
          <w:p w14:paraId="5F0E39DE" w14:textId="77777777" w:rsidR="006B1E92" w:rsidRPr="00113192" w:rsidRDefault="006B1E92" w:rsidP="00866EB4">
            <w:pPr>
              <w:keepNext/>
              <w:jc w:val="center"/>
              <w:rPr>
                <w:b/>
                <w:sz w:val="22"/>
                <w:szCs w:val="22"/>
              </w:rPr>
            </w:pPr>
          </w:p>
          <w:p w14:paraId="3FCED62F" w14:textId="3E1F53B4" w:rsidR="006B1E92" w:rsidRPr="00113192" w:rsidRDefault="006B1E92" w:rsidP="00866EB4">
            <w:pPr>
              <w:keepNext/>
              <w:jc w:val="center"/>
              <w:rPr>
                <w:b/>
                <w:sz w:val="22"/>
                <w:szCs w:val="22"/>
              </w:rPr>
            </w:pPr>
            <w:r w:rsidRPr="00113192">
              <w:rPr>
                <w:b/>
                <w:sz w:val="22"/>
                <w:szCs w:val="22"/>
              </w:rPr>
              <w:t xml:space="preserve">Наименование </w:t>
            </w:r>
            <w:r w:rsidR="00521B96">
              <w:rPr>
                <w:b/>
                <w:sz w:val="22"/>
                <w:szCs w:val="22"/>
              </w:rPr>
              <w:t>цикла</w:t>
            </w:r>
          </w:p>
        </w:tc>
        <w:tc>
          <w:tcPr>
            <w:tcW w:w="1134" w:type="dxa"/>
            <w:vAlign w:val="center"/>
          </w:tcPr>
          <w:p w14:paraId="7CFBAF6C" w14:textId="256CAB5B" w:rsidR="006B1E92" w:rsidRPr="00113192" w:rsidRDefault="006B1E92" w:rsidP="00866EB4">
            <w:pPr>
              <w:keepNext/>
              <w:jc w:val="center"/>
              <w:rPr>
                <w:b/>
                <w:sz w:val="22"/>
                <w:szCs w:val="22"/>
              </w:rPr>
            </w:pPr>
            <w:r w:rsidRPr="00113192">
              <w:rPr>
                <w:b/>
                <w:sz w:val="22"/>
                <w:szCs w:val="22"/>
              </w:rPr>
              <w:t>Кол-во, чел.</w:t>
            </w:r>
          </w:p>
        </w:tc>
        <w:tc>
          <w:tcPr>
            <w:tcW w:w="1655" w:type="dxa"/>
            <w:vAlign w:val="center"/>
          </w:tcPr>
          <w:p w14:paraId="2EA2E0C6" w14:textId="622EAE1F" w:rsidR="006B1E92" w:rsidRPr="00113192" w:rsidRDefault="006B1E92" w:rsidP="00866EB4">
            <w:pPr>
              <w:keepNext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Кол-во, час.</w:t>
            </w:r>
          </w:p>
        </w:tc>
        <w:tc>
          <w:tcPr>
            <w:tcW w:w="1302" w:type="dxa"/>
            <w:vAlign w:val="center"/>
          </w:tcPr>
          <w:p w14:paraId="5E85C715" w14:textId="3D0CC9B4" w:rsidR="006B1E92" w:rsidRPr="00113192" w:rsidRDefault="006B1E92" w:rsidP="00866EB4">
            <w:pPr>
              <w:keepNext/>
              <w:jc w:val="center"/>
              <w:rPr>
                <w:b/>
                <w:sz w:val="22"/>
                <w:szCs w:val="22"/>
              </w:rPr>
            </w:pPr>
          </w:p>
          <w:p w14:paraId="4D334C6A" w14:textId="4ED03ACD" w:rsidR="006B1E92" w:rsidRPr="00113192" w:rsidRDefault="006B1E92" w:rsidP="00866EB4">
            <w:pPr>
              <w:keepNext/>
              <w:jc w:val="center"/>
              <w:rPr>
                <w:b/>
                <w:sz w:val="22"/>
                <w:szCs w:val="22"/>
              </w:rPr>
            </w:pPr>
            <w:r w:rsidRPr="00113192">
              <w:rPr>
                <w:b/>
                <w:sz w:val="22"/>
                <w:szCs w:val="22"/>
              </w:rPr>
              <w:t>Стоимость обучения 1 слушателя (руб.)</w:t>
            </w:r>
          </w:p>
        </w:tc>
        <w:tc>
          <w:tcPr>
            <w:tcW w:w="1721" w:type="dxa"/>
            <w:vAlign w:val="center"/>
          </w:tcPr>
          <w:p w14:paraId="57805C6C" w14:textId="77777777" w:rsidR="006B1E92" w:rsidRPr="00113192" w:rsidRDefault="006B1E92" w:rsidP="00DD0044">
            <w:pPr>
              <w:widowControl w:val="0"/>
              <w:jc w:val="center"/>
              <w:rPr>
                <w:b/>
                <w:sz w:val="22"/>
                <w:szCs w:val="22"/>
              </w:rPr>
            </w:pPr>
            <w:r w:rsidRPr="00113192">
              <w:rPr>
                <w:b/>
                <w:sz w:val="22"/>
                <w:szCs w:val="22"/>
              </w:rPr>
              <w:t>Общая стоимость, руб.  (с НДС, если исполнитель</w:t>
            </w:r>
          </w:p>
          <w:p w14:paraId="6BC35E3F" w14:textId="726673B9" w:rsidR="006B1E92" w:rsidRPr="00113192" w:rsidRDefault="006B1E92" w:rsidP="00DD0044">
            <w:pPr>
              <w:keepNext/>
              <w:jc w:val="center"/>
              <w:rPr>
                <w:b/>
                <w:sz w:val="22"/>
                <w:szCs w:val="22"/>
              </w:rPr>
            </w:pPr>
            <w:r w:rsidRPr="00113192">
              <w:rPr>
                <w:b/>
                <w:sz w:val="22"/>
                <w:szCs w:val="22"/>
              </w:rPr>
              <w:t>является плательщиком НДС)</w:t>
            </w:r>
          </w:p>
        </w:tc>
      </w:tr>
      <w:tr w:rsidR="006B1E92" w:rsidRPr="00113192" w14:paraId="3CEEA556" w14:textId="77777777" w:rsidTr="003A5E7B">
        <w:tc>
          <w:tcPr>
            <w:tcW w:w="660" w:type="dxa"/>
            <w:vAlign w:val="center"/>
          </w:tcPr>
          <w:p w14:paraId="41804269" w14:textId="77777777" w:rsidR="006B1E92" w:rsidRPr="00113192" w:rsidRDefault="006B1E92" w:rsidP="00866EB4">
            <w:pPr>
              <w:keepNext/>
              <w:tabs>
                <w:tab w:val="left" w:pos="2467"/>
              </w:tabs>
              <w:jc w:val="center"/>
              <w:rPr>
                <w:sz w:val="22"/>
                <w:szCs w:val="22"/>
              </w:rPr>
            </w:pPr>
            <w:r w:rsidRPr="00113192">
              <w:rPr>
                <w:sz w:val="22"/>
                <w:szCs w:val="22"/>
              </w:rPr>
              <w:t>1.</w:t>
            </w:r>
          </w:p>
        </w:tc>
        <w:tc>
          <w:tcPr>
            <w:tcW w:w="3559" w:type="dxa"/>
            <w:vAlign w:val="center"/>
          </w:tcPr>
          <w:p w14:paraId="052FEF23" w14:textId="77777777" w:rsidR="0072506D" w:rsidRDefault="00B74D2F" w:rsidP="00866EB4">
            <w:pPr>
              <w:keepNext/>
              <w:rPr>
                <w:color w:val="000000"/>
                <w:sz w:val="22"/>
                <w:szCs w:val="22"/>
              </w:rPr>
            </w:pPr>
            <w:r w:rsidRPr="00A1776B">
              <w:rPr>
                <w:color w:val="000000"/>
                <w:sz w:val="22"/>
                <w:szCs w:val="22"/>
              </w:rPr>
              <w:t xml:space="preserve">Оказание образовательных услуг по программе профессионального обучения " Персонал, занятый обслуживанием сосудов, работающих под избыточным давлением" </w:t>
            </w:r>
          </w:p>
          <w:p w14:paraId="16585F4E" w14:textId="77777777" w:rsidR="00A822F0" w:rsidRDefault="00B74D2F" w:rsidP="00866EB4">
            <w:pPr>
              <w:keepNext/>
              <w:rPr>
                <w:color w:val="000000"/>
                <w:sz w:val="22"/>
                <w:szCs w:val="22"/>
              </w:rPr>
            </w:pPr>
            <w:r w:rsidRPr="00A1776B">
              <w:rPr>
                <w:color w:val="000000"/>
                <w:sz w:val="22"/>
                <w:szCs w:val="22"/>
              </w:rPr>
              <w:t>Повышение квалификации.</w:t>
            </w:r>
          </w:p>
          <w:p w14:paraId="70809168" w14:textId="5BBF5042" w:rsidR="0072506D" w:rsidRPr="00A1776B" w:rsidRDefault="0072506D" w:rsidP="00866EB4">
            <w:pPr>
              <w:keepNext/>
              <w:rPr>
                <w:color w:val="000000"/>
                <w:sz w:val="22"/>
                <w:szCs w:val="22"/>
              </w:rPr>
            </w:pPr>
            <w:r>
              <w:t xml:space="preserve">Продолжительность обучения: </w:t>
            </w:r>
            <w:r>
              <w:t xml:space="preserve">24 </w:t>
            </w:r>
            <w:proofErr w:type="spellStart"/>
            <w:proofErr w:type="gramStart"/>
            <w:r>
              <w:t>ак.часа</w:t>
            </w:r>
            <w:proofErr w:type="spellEnd"/>
            <w:proofErr w:type="gramEnd"/>
            <w:r>
              <w:t>/1 слушатель</w:t>
            </w:r>
          </w:p>
        </w:tc>
        <w:tc>
          <w:tcPr>
            <w:tcW w:w="1134" w:type="dxa"/>
            <w:vAlign w:val="center"/>
          </w:tcPr>
          <w:p w14:paraId="0F5725C4" w14:textId="62C1A1B5" w:rsidR="006B1E92" w:rsidRPr="00A1776B" w:rsidRDefault="0072506D" w:rsidP="003A5E7B">
            <w:pPr>
              <w:keepNext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="00B74D2F" w:rsidRPr="00A1776B">
              <w:rPr>
                <w:sz w:val="22"/>
                <w:szCs w:val="22"/>
              </w:rPr>
              <w:t>4</w:t>
            </w:r>
          </w:p>
        </w:tc>
        <w:tc>
          <w:tcPr>
            <w:tcW w:w="1655" w:type="dxa"/>
            <w:vAlign w:val="center"/>
          </w:tcPr>
          <w:p w14:paraId="59C78A5E" w14:textId="34E223F4" w:rsidR="006B1E92" w:rsidRPr="00A1776B" w:rsidRDefault="00A1776B" w:rsidP="003A5E7B">
            <w:pPr>
              <w:keepNext/>
              <w:jc w:val="center"/>
              <w:rPr>
                <w:sz w:val="22"/>
                <w:szCs w:val="22"/>
              </w:rPr>
            </w:pPr>
            <w:r w:rsidRPr="00A1776B">
              <w:rPr>
                <w:sz w:val="22"/>
                <w:szCs w:val="22"/>
              </w:rPr>
              <w:t>24</w:t>
            </w:r>
          </w:p>
        </w:tc>
        <w:tc>
          <w:tcPr>
            <w:tcW w:w="1302" w:type="dxa"/>
            <w:vAlign w:val="center"/>
          </w:tcPr>
          <w:p w14:paraId="1D5081BC" w14:textId="3351877D" w:rsidR="006B1E92" w:rsidRPr="00113192" w:rsidRDefault="006B1E92" w:rsidP="003A5E7B">
            <w:pPr>
              <w:keepNext/>
              <w:tabs>
                <w:tab w:val="left" w:pos="2467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1721" w:type="dxa"/>
            <w:vAlign w:val="center"/>
          </w:tcPr>
          <w:p w14:paraId="348DBF3F" w14:textId="47411990" w:rsidR="006B1E92" w:rsidRPr="00113192" w:rsidRDefault="006B1E92" w:rsidP="003A5E7B">
            <w:pPr>
              <w:keepNext/>
              <w:jc w:val="center"/>
              <w:rPr>
                <w:sz w:val="22"/>
                <w:szCs w:val="22"/>
              </w:rPr>
            </w:pPr>
          </w:p>
        </w:tc>
      </w:tr>
      <w:tr w:rsidR="00B74D2F" w:rsidRPr="00113192" w14:paraId="47ECFE67" w14:textId="77777777" w:rsidTr="00A822F0">
        <w:tc>
          <w:tcPr>
            <w:tcW w:w="660" w:type="dxa"/>
          </w:tcPr>
          <w:p w14:paraId="4BA8CCB1" w14:textId="77777777" w:rsidR="00B74D2F" w:rsidRPr="00113192" w:rsidRDefault="00B74D2F" w:rsidP="00B74D2F">
            <w:pPr>
              <w:keepNext/>
              <w:tabs>
                <w:tab w:val="left" w:pos="2467"/>
              </w:tabs>
              <w:rPr>
                <w:sz w:val="22"/>
                <w:szCs w:val="22"/>
              </w:rPr>
            </w:pPr>
          </w:p>
        </w:tc>
        <w:tc>
          <w:tcPr>
            <w:tcW w:w="7650" w:type="dxa"/>
            <w:gridSpan w:val="4"/>
          </w:tcPr>
          <w:p w14:paraId="25C1746D" w14:textId="77777777" w:rsidR="00B74D2F" w:rsidRPr="00113192" w:rsidRDefault="00B74D2F" w:rsidP="00B74D2F">
            <w:pPr>
              <w:keepNext/>
              <w:tabs>
                <w:tab w:val="left" w:pos="2467"/>
              </w:tabs>
              <w:jc w:val="right"/>
              <w:rPr>
                <w:sz w:val="22"/>
                <w:szCs w:val="22"/>
              </w:rPr>
            </w:pPr>
            <w:r w:rsidRPr="00113192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1721" w:type="dxa"/>
          </w:tcPr>
          <w:p w14:paraId="099C3013" w14:textId="7F7D127B" w:rsidR="00B74D2F" w:rsidRPr="00113192" w:rsidRDefault="00B74D2F" w:rsidP="00B74D2F">
            <w:pPr>
              <w:keepNext/>
              <w:tabs>
                <w:tab w:val="left" w:pos="2467"/>
              </w:tabs>
              <w:jc w:val="center"/>
              <w:rPr>
                <w:b/>
                <w:sz w:val="22"/>
                <w:szCs w:val="22"/>
              </w:rPr>
            </w:pPr>
          </w:p>
        </w:tc>
      </w:tr>
    </w:tbl>
    <w:p w14:paraId="540BFF50" w14:textId="77777777" w:rsidR="00DD0044" w:rsidRPr="00113192" w:rsidRDefault="00DD0044" w:rsidP="00137BD5">
      <w:pPr>
        <w:widowControl w:val="0"/>
        <w:jc w:val="center"/>
        <w:rPr>
          <w:b/>
          <w:sz w:val="22"/>
          <w:szCs w:val="22"/>
        </w:rPr>
      </w:pPr>
    </w:p>
    <w:p w14:paraId="6722B753" w14:textId="77777777" w:rsidR="003C5AA7" w:rsidRPr="00113192" w:rsidRDefault="003C5AA7" w:rsidP="00137BD5">
      <w:pPr>
        <w:widowControl w:val="0"/>
        <w:ind w:right="141"/>
        <w:rPr>
          <w:sz w:val="22"/>
          <w:szCs w:val="22"/>
        </w:rPr>
      </w:pPr>
    </w:p>
    <w:p w14:paraId="39DFEB95" w14:textId="77777777" w:rsidR="003C5AA7" w:rsidRPr="00113192" w:rsidRDefault="003C5AA7" w:rsidP="00137BD5">
      <w:pPr>
        <w:widowControl w:val="0"/>
        <w:ind w:right="141"/>
        <w:rPr>
          <w:sz w:val="22"/>
          <w:szCs w:val="22"/>
        </w:rPr>
      </w:pPr>
    </w:p>
    <w:p w14:paraId="5E5D7357" w14:textId="77777777" w:rsidR="00662980" w:rsidRPr="00113192" w:rsidRDefault="00662980" w:rsidP="00137BD5">
      <w:pPr>
        <w:widowControl w:val="0"/>
        <w:ind w:right="141"/>
        <w:rPr>
          <w:spacing w:val="-4"/>
          <w:sz w:val="22"/>
          <w:szCs w:val="22"/>
          <w:lang w:eastAsia="en-US"/>
        </w:rPr>
      </w:pPr>
    </w:p>
    <w:tbl>
      <w:tblPr>
        <w:tblW w:w="9747" w:type="dxa"/>
        <w:tblLook w:val="04A0" w:firstRow="1" w:lastRow="0" w:firstColumn="1" w:lastColumn="0" w:noHBand="0" w:noVBand="1"/>
      </w:tblPr>
      <w:tblGrid>
        <w:gridCol w:w="4928"/>
        <w:gridCol w:w="4819"/>
      </w:tblGrid>
      <w:tr w:rsidR="00264A1A" w:rsidRPr="00113192" w14:paraId="54CAA912" w14:textId="77777777" w:rsidTr="00A926BD">
        <w:trPr>
          <w:trHeight w:val="851"/>
        </w:trPr>
        <w:tc>
          <w:tcPr>
            <w:tcW w:w="4928" w:type="dxa"/>
          </w:tcPr>
          <w:p w14:paraId="421EC3FF" w14:textId="77777777" w:rsidR="00264A1A" w:rsidRPr="00B74D2F" w:rsidRDefault="00264A1A" w:rsidP="00137BD5">
            <w:pPr>
              <w:widowControl w:val="0"/>
              <w:tabs>
                <w:tab w:val="left" w:pos="5954"/>
              </w:tabs>
              <w:rPr>
                <w:b/>
                <w:sz w:val="22"/>
                <w:szCs w:val="22"/>
              </w:rPr>
            </w:pPr>
            <w:r w:rsidRPr="00B74D2F">
              <w:rPr>
                <w:b/>
                <w:sz w:val="22"/>
                <w:szCs w:val="22"/>
              </w:rPr>
              <w:t>Заказчик</w:t>
            </w:r>
          </w:p>
          <w:p w14:paraId="0B8EA7F6" w14:textId="77777777" w:rsidR="00B74D2F" w:rsidRPr="00B74D2F" w:rsidRDefault="00B74D2F" w:rsidP="00B74D2F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14:paraId="7ACE3D7D" w14:textId="42B33216" w:rsidR="00B74D2F" w:rsidRPr="00B74D2F" w:rsidRDefault="0072506D" w:rsidP="00B74D2F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Г</w:t>
            </w:r>
            <w:r w:rsidR="00B74D2F" w:rsidRPr="00B74D2F">
              <w:rPr>
                <w:color w:val="000000"/>
              </w:rPr>
              <w:t>лавн</w:t>
            </w:r>
            <w:r>
              <w:rPr>
                <w:color w:val="000000"/>
              </w:rPr>
              <w:t>ый</w:t>
            </w:r>
            <w:r w:rsidR="00B74D2F" w:rsidRPr="00B74D2F">
              <w:rPr>
                <w:color w:val="000000"/>
              </w:rPr>
              <w:t xml:space="preserve"> врач</w:t>
            </w:r>
          </w:p>
          <w:p w14:paraId="5519DC4B" w14:textId="77777777" w:rsidR="00B74D2F" w:rsidRPr="00B74D2F" w:rsidRDefault="00B74D2F" w:rsidP="00B74D2F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14:paraId="4E8C74F8" w14:textId="75D3AFEA" w:rsidR="00264A1A" w:rsidRPr="00B74D2F" w:rsidRDefault="00B74D2F" w:rsidP="00B74D2F">
            <w:pPr>
              <w:widowControl w:val="0"/>
              <w:tabs>
                <w:tab w:val="left" w:pos="5954"/>
              </w:tabs>
              <w:rPr>
                <w:sz w:val="22"/>
                <w:szCs w:val="22"/>
              </w:rPr>
            </w:pPr>
            <w:r w:rsidRPr="00B74D2F">
              <w:rPr>
                <w:sz w:val="24"/>
                <w:szCs w:val="24"/>
              </w:rPr>
              <w:t>______________</w:t>
            </w:r>
            <w:r w:rsidR="0072506D">
              <w:rPr>
                <w:sz w:val="24"/>
                <w:szCs w:val="24"/>
              </w:rPr>
              <w:t xml:space="preserve">И.М. </w:t>
            </w:r>
            <w:proofErr w:type="spellStart"/>
            <w:r w:rsidR="0072506D">
              <w:rPr>
                <w:sz w:val="24"/>
                <w:szCs w:val="24"/>
              </w:rPr>
              <w:t>Кяльвияйнен</w:t>
            </w:r>
            <w:proofErr w:type="spellEnd"/>
          </w:p>
        </w:tc>
        <w:tc>
          <w:tcPr>
            <w:tcW w:w="4819" w:type="dxa"/>
          </w:tcPr>
          <w:p w14:paraId="7D703498" w14:textId="77777777" w:rsidR="00264A1A" w:rsidRPr="00B74D2F" w:rsidRDefault="00264A1A" w:rsidP="00137BD5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b/>
                <w:color w:val="000000"/>
                <w:sz w:val="22"/>
                <w:szCs w:val="22"/>
              </w:rPr>
            </w:pPr>
            <w:r w:rsidRPr="00B74D2F">
              <w:rPr>
                <w:b/>
                <w:color w:val="000000"/>
                <w:sz w:val="22"/>
                <w:szCs w:val="22"/>
              </w:rPr>
              <w:t>Исполнитель</w:t>
            </w:r>
          </w:p>
          <w:p w14:paraId="549E97A4" w14:textId="77777777" w:rsidR="00264A1A" w:rsidRPr="00B74D2F" w:rsidRDefault="00264A1A" w:rsidP="00137BD5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color w:val="000000"/>
                <w:sz w:val="22"/>
                <w:szCs w:val="22"/>
              </w:rPr>
            </w:pPr>
          </w:p>
          <w:p w14:paraId="632C421F" w14:textId="77777777" w:rsidR="00264A1A" w:rsidRPr="00B74D2F" w:rsidRDefault="00264A1A" w:rsidP="00137BD5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color w:val="000000"/>
                <w:sz w:val="22"/>
                <w:szCs w:val="22"/>
              </w:rPr>
            </w:pPr>
          </w:p>
          <w:p w14:paraId="33F18D68" w14:textId="77777777" w:rsidR="00264A1A" w:rsidRPr="00B74D2F" w:rsidRDefault="00264A1A" w:rsidP="00137BD5">
            <w:pPr>
              <w:widowControl w:val="0"/>
              <w:tabs>
                <w:tab w:val="left" w:pos="5954"/>
              </w:tabs>
              <w:rPr>
                <w:sz w:val="22"/>
                <w:szCs w:val="22"/>
              </w:rPr>
            </w:pPr>
            <w:r w:rsidRPr="00B74D2F">
              <w:rPr>
                <w:sz w:val="22"/>
                <w:szCs w:val="22"/>
              </w:rPr>
              <w:t xml:space="preserve"> ___________________                                                             </w:t>
            </w:r>
          </w:p>
        </w:tc>
      </w:tr>
    </w:tbl>
    <w:p w14:paraId="7DC4ECA7" w14:textId="77777777" w:rsidR="00E17419" w:rsidRPr="00113192" w:rsidRDefault="00E17419" w:rsidP="00137BD5">
      <w:pPr>
        <w:widowControl w:val="0"/>
        <w:rPr>
          <w:sz w:val="22"/>
          <w:szCs w:val="22"/>
        </w:rPr>
      </w:pPr>
    </w:p>
    <w:p w14:paraId="06B7D010" w14:textId="77777777" w:rsidR="00E17419" w:rsidRPr="00113192" w:rsidRDefault="00E17419" w:rsidP="00137BD5">
      <w:pPr>
        <w:widowControl w:val="0"/>
        <w:rPr>
          <w:sz w:val="22"/>
          <w:szCs w:val="22"/>
        </w:rPr>
      </w:pPr>
    </w:p>
    <w:p w14:paraId="54B59FFF" w14:textId="77777777" w:rsidR="00E17419" w:rsidRPr="00113192" w:rsidRDefault="00E17419" w:rsidP="00137BD5">
      <w:pPr>
        <w:widowControl w:val="0"/>
        <w:rPr>
          <w:sz w:val="22"/>
          <w:szCs w:val="22"/>
          <w:highlight w:val="yellow"/>
        </w:rPr>
      </w:pPr>
    </w:p>
    <w:p w14:paraId="56C7DD97" w14:textId="77777777" w:rsidR="00E17419" w:rsidRPr="00113192" w:rsidRDefault="00E17419" w:rsidP="00137BD5">
      <w:pPr>
        <w:widowControl w:val="0"/>
        <w:rPr>
          <w:sz w:val="22"/>
          <w:szCs w:val="22"/>
          <w:highlight w:val="yellow"/>
        </w:rPr>
      </w:pPr>
    </w:p>
    <w:p w14:paraId="4C8CCF88" w14:textId="77777777" w:rsidR="00E17419" w:rsidRPr="00113192" w:rsidRDefault="00E17419" w:rsidP="00137BD5">
      <w:pPr>
        <w:widowControl w:val="0"/>
        <w:rPr>
          <w:sz w:val="22"/>
          <w:szCs w:val="22"/>
          <w:highlight w:val="yellow"/>
        </w:rPr>
      </w:pPr>
    </w:p>
    <w:p w14:paraId="510280E7" w14:textId="77777777" w:rsidR="00E17419" w:rsidRPr="00113192" w:rsidRDefault="00E17419" w:rsidP="00137BD5">
      <w:pPr>
        <w:widowControl w:val="0"/>
        <w:rPr>
          <w:sz w:val="22"/>
          <w:szCs w:val="22"/>
          <w:highlight w:val="yellow"/>
        </w:rPr>
      </w:pPr>
    </w:p>
    <w:p w14:paraId="6817F85B" w14:textId="77777777" w:rsidR="00E17419" w:rsidRPr="00113192" w:rsidRDefault="00E17419" w:rsidP="00137BD5">
      <w:pPr>
        <w:widowControl w:val="0"/>
        <w:rPr>
          <w:sz w:val="22"/>
          <w:szCs w:val="22"/>
          <w:highlight w:val="yellow"/>
        </w:rPr>
      </w:pPr>
    </w:p>
    <w:p w14:paraId="7A9F9E1C" w14:textId="77777777" w:rsidR="00E17419" w:rsidRPr="00113192" w:rsidRDefault="00E17419" w:rsidP="00137BD5">
      <w:pPr>
        <w:widowControl w:val="0"/>
        <w:rPr>
          <w:sz w:val="22"/>
          <w:szCs w:val="22"/>
          <w:highlight w:val="yellow"/>
        </w:rPr>
      </w:pPr>
    </w:p>
    <w:p w14:paraId="58819D51" w14:textId="77777777" w:rsidR="00E17419" w:rsidRPr="00113192" w:rsidRDefault="00E17419" w:rsidP="00137BD5">
      <w:pPr>
        <w:widowControl w:val="0"/>
        <w:rPr>
          <w:sz w:val="22"/>
          <w:szCs w:val="22"/>
          <w:highlight w:val="yellow"/>
        </w:rPr>
      </w:pPr>
    </w:p>
    <w:p w14:paraId="7F7D2415" w14:textId="77777777" w:rsidR="00E17419" w:rsidRPr="00113192" w:rsidRDefault="00E17419" w:rsidP="00137BD5">
      <w:pPr>
        <w:widowControl w:val="0"/>
        <w:rPr>
          <w:sz w:val="22"/>
          <w:szCs w:val="22"/>
          <w:highlight w:val="yellow"/>
        </w:rPr>
      </w:pPr>
    </w:p>
    <w:p w14:paraId="7EDE3CE6" w14:textId="77777777" w:rsidR="00E17419" w:rsidRDefault="00E17419" w:rsidP="00137BD5">
      <w:pPr>
        <w:widowControl w:val="0"/>
        <w:rPr>
          <w:sz w:val="22"/>
          <w:szCs w:val="22"/>
          <w:highlight w:val="yellow"/>
        </w:rPr>
      </w:pPr>
    </w:p>
    <w:p w14:paraId="2411825F" w14:textId="77777777" w:rsidR="00A822F0" w:rsidRDefault="00A822F0" w:rsidP="00137BD5">
      <w:pPr>
        <w:widowControl w:val="0"/>
        <w:rPr>
          <w:sz w:val="22"/>
          <w:szCs w:val="22"/>
          <w:highlight w:val="yellow"/>
        </w:rPr>
      </w:pPr>
    </w:p>
    <w:p w14:paraId="33A6D89F" w14:textId="77777777" w:rsidR="00A822F0" w:rsidRDefault="00A822F0" w:rsidP="00137BD5">
      <w:pPr>
        <w:widowControl w:val="0"/>
        <w:rPr>
          <w:sz w:val="22"/>
          <w:szCs w:val="22"/>
          <w:highlight w:val="yellow"/>
        </w:rPr>
      </w:pPr>
    </w:p>
    <w:p w14:paraId="4B6E8432" w14:textId="77777777" w:rsidR="00A822F0" w:rsidRDefault="00A822F0" w:rsidP="00137BD5">
      <w:pPr>
        <w:widowControl w:val="0"/>
        <w:rPr>
          <w:sz w:val="22"/>
          <w:szCs w:val="22"/>
          <w:highlight w:val="yellow"/>
        </w:rPr>
      </w:pPr>
    </w:p>
    <w:p w14:paraId="45446251" w14:textId="77777777" w:rsidR="00A822F0" w:rsidRDefault="00A822F0" w:rsidP="00137BD5">
      <w:pPr>
        <w:widowControl w:val="0"/>
        <w:rPr>
          <w:sz w:val="22"/>
          <w:szCs w:val="22"/>
          <w:highlight w:val="yellow"/>
        </w:rPr>
      </w:pPr>
    </w:p>
    <w:p w14:paraId="27536B67" w14:textId="77777777" w:rsidR="00A822F0" w:rsidRDefault="00A822F0" w:rsidP="00137BD5">
      <w:pPr>
        <w:widowControl w:val="0"/>
        <w:rPr>
          <w:sz w:val="22"/>
          <w:szCs w:val="22"/>
          <w:highlight w:val="yellow"/>
        </w:rPr>
      </w:pPr>
    </w:p>
    <w:p w14:paraId="6D47BBFB" w14:textId="77777777" w:rsidR="00A822F0" w:rsidRDefault="00A822F0" w:rsidP="00137BD5">
      <w:pPr>
        <w:widowControl w:val="0"/>
        <w:rPr>
          <w:sz w:val="22"/>
          <w:szCs w:val="22"/>
          <w:highlight w:val="yellow"/>
        </w:rPr>
      </w:pPr>
    </w:p>
    <w:p w14:paraId="45D4933B" w14:textId="77777777" w:rsidR="00A822F0" w:rsidRDefault="00A822F0" w:rsidP="00137BD5">
      <w:pPr>
        <w:widowControl w:val="0"/>
        <w:rPr>
          <w:sz w:val="22"/>
          <w:szCs w:val="22"/>
          <w:highlight w:val="yellow"/>
        </w:rPr>
      </w:pPr>
    </w:p>
    <w:p w14:paraId="1C0902F7" w14:textId="77777777" w:rsidR="00A822F0" w:rsidRPr="00113192" w:rsidRDefault="00A822F0" w:rsidP="00137BD5">
      <w:pPr>
        <w:widowControl w:val="0"/>
        <w:rPr>
          <w:sz w:val="22"/>
          <w:szCs w:val="22"/>
          <w:highlight w:val="yellow"/>
        </w:rPr>
      </w:pPr>
    </w:p>
    <w:p w14:paraId="2ED34CC0" w14:textId="77777777" w:rsidR="00E17419" w:rsidRPr="00113192" w:rsidRDefault="00E17419" w:rsidP="00137BD5">
      <w:pPr>
        <w:widowControl w:val="0"/>
        <w:rPr>
          <w:sz w:val="22"/>
          <w:szCs w:val="22"/>
          <w:highlight w:val="yellow"/>
        </w:rPr>
      </w:pPr>
    </w:p>
    <w:p w14:paraId="7B342BB3" w14:textId="77777777" w:rsidR="00E17419" w:rsidRPr="00113192" w:rsidRDefault="00E17419" w:rsidP="00137BD5">
      <w:pPr>
        <w:widowControl w:val="0"/>
        <w:rPr>
          <w:sz w:val="22"/>
          <w:szCs w:val="22"/>
          <w:highlight w:val="yellow"/>
        </w:rPr>
      </w:pPr>
    </w:p>
    <w:p w14:paraId="1B7D7CF2" w14:textId="77777777" w:rsidR="00E17419" w:rsidRPr="00113192" w:rsidRDefault="00E17419" w:rsidP="00137BD5">
      <w:pPr>
        <w:widowControl w:val="0"/>
        <w:rPr>
          <w:sz w:val="22"/>
          <w:szCs w:val="22"/>
          <w:highlight w:val="yellow"/>
        </w:rPr>
      </w:pPr>
    </w:p>
    <w:p w14:paraId="382F20C3" w14:textId="77777777" w:rsidR="00E17419" w:rsidRPr="00113192" w:rsidRDefault="00E17419" w:rsidP="00137BD5">
      <w:pPr>
        <w:widowControl w:val="0"/>
        <w:rPr>
          <w:sz w:val="22"/>
          <w:szCs w:val="22"/>
          <w:highlight w:val="yellow"/>
        </w:rPr>
      </w:pPr>
    </w:p>
    <w:p w14:paraId="0308B24F" w14:textId="77777777" w:rsidR="00E17419" w:rsidRPr="00113192" w:rsidRDefault="00E17419" w:rsidP="00137BD5">
      <w:pPr>
        <w:widowControl w:val="0"/>
        <w:rPr>
          <w:sz w:val="22"/>
          <w:szCs w:val="22"/>
          <w:highlight w:val="yellow"/>
        </w:rPr>
      </w:pPr>
    </w:p>
    <w:p w14:paraId="729D3FE1" w14:textId="77777777" w:rsidR="00E17419" w:rsidRPr="00113192" w:rsidRDefault="00E17419" w:rsidP="00137BD5">
      <w:pPr>
        <w:widowControl w:val="0"/>
        <w:rPr>
          <w:sz w:val="22"/>
          <w:szCs w:val="22"/>
          <w:highlight w:val="yellow"/>
        </w:rPr>
      </w:pPr>
    </w:p>
    <w:p w14:paraId="14ADCEEE" w14:textId="77777777" w:rsidR="00E17419" w:rsidRDefault="00E17419" w:rsidP="00137BD5">
      <w:pPr>
        <w:widowControl w:val="0"/>
        <w:rPr>
          <w:sz w:val="22"/>
          <w:szCs w:val="22"/>
          <w:highlight w:val="yellow"/>
        </w:rPr>
      </w:pPr>
    </w:p>
    <w:p w14:paraId="69A3415C" w14:textId="77777777" w:rsidR="00C96908" w:rsidRDefault="00C96908" w:rsidP="00137BD5">
      <w:pPr>
        <w:widowControl w:val="0"/>
        <w:rPr>
          <w:sz w:val="22"/>
          <w:szCs w:val="22"/>
          <w:highlight w:val="yellow"/>
        </w:rPr>
      </w:pPr>
    </w:p>
    <w:p w14:paraId="6345CC4A" w14:textId="77777777" w:rsidR="00C96908" w:rsidRDefault="00C96908" w:rsidP="00137BD5">
      <w:pPr>
        <w:widowControl w:val="0"/>
        <w:rPr>
          <w:sz w:val="22"/>
          <w:szCs w:val="22"/>
          <w:highlight w:val="yellow"/>
        </w:rPr>
      </w:pPr>
    </w:p>
    <w:p w14:paraId="2FE66FBB" w14:textId="77777777" w:rsidR="00C96908" w:rsidRDefault="00C96908" w:rsidP="00137BD5">
      <w:pPr>
        <w:widowControl w:val="0"/>
        <w:rPr>
          <w:sz w:val="22"/>
          <w:szCs w:val="22"/>
          <w:highlight w:val="yellow"/>
        </w:rPr>
      </w:pPr>
    </w:p>
    <w:p w14:paraId="159C1783" w14:textId="77777777" w:rsidR="00C96908" w:rsidRDefault="00C96908" w:rsidP="00137BD5">
      <w:pPr>
        <w:widowControl w:val="0"/>
        <w:rPr>
          <w:sz w:val="22"/>
          <w:szCs w:val="22"/>
          <w:highlight w:val="yellow"/>
        </w:rPr>
      </w:pPr>
    </w:p>
    <w:p w14:paraId="211D6087" w14:textId="77777777" w:rsidR="00C96908" w:rsidRDefault="00C96908" w:rsidP="00137BD5">
      <w:pPr>
        <w:widowControl w:val="0"/>
        <w:rPr>
          <w:sz w:val="22"/>
          <w:szCs w:val="22"/>
          <w:highlight w:val="yellow"/>
        </w:rPr>
      </w:pPr>
    </w:p>
    <w:p w14:paraId="2EAB38D2" w14:textId="77777777" w:rsidR="00C96908" w:rsidRDefault="00C96908" w:rsidP="00137BD5">
      <w:pPr>
        <w:widowControl w:val="0"/>
        <w:rPr>
          <w:sz w:val="22"/>
          <w:szCs w:val="22"/>
          <w:highlight w:val="yellow"/>
        </w:rPr>
      </w:pPr>
    </w:p>
    <w:p w14:paraId="5E673BFA" w14:textId="77777777" w:rsidR="00C96908" w:rsidRDefault="00C96908" w:rsidP="00137BD5">
      <w:pPr>
        <w:widowControl w:val="0"/>
        <w:rPr>
          <w:sz w:val="22"/>
          <w:szCs w:val="22"/>
          <w:highlight w:val="yellow"/>
        </w:rPr>
      </w:pPr>
    </w:p>
    <w:p w14:paraId="4F8A80D3" w14:textId="77777777" w:rsidR="00C96908" w:rsidRDefault="00C96908" w:rsidP="00137BD5">
      <w:pPr>
        <w:widowControl w:val="0"/>
        <w:rPr>
          <w:sz w:val="22"/>
          <w:szCs w:val="22"/>
          <w:highlight w:val="yellow"/>
        </w:rPr>
      </w:pPr>
    </w:p>
    <w:p w14:paraId="482D8D41" w14:textId="77777777" w:rsidR="00C96908" w:rsidRDefault="00C96908" w:rsidP="00137BD5">
      <w:pPr>
        <w:widowControl w:val="0"/>
        <w:rPr>
          <w:sz w:val="22"/>
          <w:szCs w:val="22"/>
          <w:highlight w:val="yellow"/>
        </w:rPr>
      </w:pPr>
    </w:p>
    <w:p w14:paraId="4F6E2339" w14:textId="77777777" w:rsidR="00C96908" w:rsidRDefault="00C96908" w:rsidP="00137BD5">
      <w:pPr>
        <w:widowControl w:val="0"/>
        <w:rPr>
          <w:sz w:val="22"/>
          <w:szCs w:val="22"/>
          <w:highlight w:val="yellow"/>
        </w:rPr>
      </w:pPr>
    </w:p>
    <w:p w14:paraId="6896E0F6" w14:textId="77777777" w:rsidR="00C96908" w:rsidRDefault="00C96908" w:rsidP="00137BD5">
      <w:pPr>
        <w:widowControl w:val="0"/>
        <w:rPr>
          <w:sz w:val="22"/>
          <w:szCs w:val="22"/>
          <w:highlight w:val="yellow"/>
        </w:rPr>
      </w:pPr>
    </w:p>
    <w:p w14:paraId="0203FCD3" w14:textId="77777777" w:rsidR="00C96908" w:rsidRDefault="00C96908" w:rsidP="00137BD5">
      <w:pPr>
        <w:widowControl w:val="0"/>
        <w:rPr>
          <w:sz w:val="22"/>
          <w:szCs w:val="22"/>
          <w:highlight w:val="yellow"/>
        </w:rPr>
      </w:pPr>
    </w:p>
    <w:p w14:paraId="15990B4A" w14:textId="77777777" w:rsidR="00C96908" w:rsidRDefault="00C96908" w:rsidP="00137BD5">
      <w:pPr>
        <w:widowControl w:val="0"/>
        <w:rPr>
          <w:sz w:val="22"/>
          <w:szCs w:val="22"/>
          <w:highlight w:val="yellow"/>
        </w:rPr>
      </w:pPr>
    </w:p>
    <w:p w14:paraId="25003DB2" w14:textId="77777777" w:rsidR="00C96908" w:rsidRDefault="00C96908" w:rsidP="00137BD5">
      <w:pPr>
        <w:widowControl w:val="0"/>
        <w:rPr>
          <w:sz w:val="22"/>
          <w:szCs w:val="22"/>
          <w:highlight w:val="yellow"/>
        </w:rPr>
      </w:pPr>
    </w:p>
    <w:p w14:paraId="103A6056" w14:textId="77777777" w:rsidR="00C96908" w:rsidRDefault="00C96908" w:rsidP="00137BD5">
      <w:pPr>
        <w:widowControl w:val="0"/>
        <w:rPr>
          <w:sz w:val="22"/>
          <w:szCs w:val="22"/>
          <w:highlight w:val="yellow"/>
        </w:rPr>
      </w:pPr>
    </w:p>
    <w:p w14:paraId="37A9744A" w14:textId="77777777" w:rsidR="00C96908" w:rsidRDefault="00C96908" w:rsidP="00137BD5">
      <w:pPr>
        <w:widowControl w:val="0"/>
        <w:rPr>
          <w:sz w:val="22"/>
          <w:szCs w:val="22"/>
          <w:highlight w:val="yellow"/>
        </w:rPr>
      </w:pPr>
    </w:p>
    <w:p w14:paraId="5C27C37F" w14:textId="77777777" w:rsidR="00C96908" w:rsidRDefault="00C96908" w:rsidP="00137BD5">
      <w:pPr>
        <w:widowControl w:val="0"/>
        <w:rPr>
          <w:sz w:val="22"/>
          <w:szCs w:val="22"/>
          <w:highlight w:val="yellow"/>
        </w:rPr>
      </w:pPr>
    </w:p>
    <w:p w14:paraId="67757CCC" w14:textId="77777777" w:rsidR="00C96908" w:rsidRDefault="00C96908" w:rsidP="00137BD5">
      <w:pPr>
        <w:widowControl w:val="0"/>
        <w:rPr>
          <w:sz w:val="22"/>
          <w:szCs w:val="22"/>
          <w:highlight w:val="yellow"/>
        </w:rPr>
      </w:pPr>
    </w:p>
    <w:p w14:paraId="699D6030" w14:textId="77777777" w:rsidR="00C96908" w:rsidRDefault="00C96908" w:rsidP="00137BD5">
      <w:pPr>
        <w:widowControl w:val="0"/>
        <w:rPr>
          <w:sz w:val="22"/>
          <w:szCs w:val="22"/>
          <w:highlight w:val="yellow"/>
        </w:rPr>
      </w:pPr>
    </w:p>
    <w:p w14:paraId="27EA8F09" w14:textId="77777777" w:rsidR="00C96908" w:rsidRDefault="00C96908" w:rsidP="00137BD5">
      <w:pPr>
        <w:widowControl w:val="0"/>
        <w:rPr>
          <w:sz w:val="22"/>
          <w:szCs w:val="22"/>
          <w:highlight w:val="yellow"/>
        </w:rPr>
      </w:pPr>
    </w:p>
    <w:p w14:paraId="3B867481" w14:textId="77777777" w:rsidR="00C96908" w:rsidRDefault="00C96908" w:rsidP="00137BD5">
      <w:pPr>
        <w:widowControl w:val="0"/>
        <w:rPr>
          <w:sz w:val="22"/>
          <w:szCs w:val="22"/>
          <w:highlight w:val="yellow"/>
        </w:rPr>
      </w:pPr>
    </w:p>
    <w:p w14:paraId="479FA38C" w14:textId="77777777" w:rsidR="00C96908" w:rsidRDefault="00C96908" w:rsidP="00137BD5">
      <w:pPr>
        <w:widowControl w:val="0"/>
        <w:rPr>
          <w:sz w:val="22"/>
          <w:szCs w:val="22"/>
          <w:highlight w:val="yellow"/>
        </w:rPr>
      </w:pPr>
    </w:p>
    <w:p w14:paraId="30B46268" w14:textId="77777777" w:rsidR="00C96908" w:rsidRDefault="00C96908" w:rsidP="00137BD5">
      <w:pPr>
        <w:widowControl w:val="0"/>
        <w:rPr>
          <w:sz w:val="22"/>
          <w:szCs w:val="22"/>
          <w:highlight w:val="yellow"/>
        </w:rPr>
      </w:pPr>
    </w:p>
    <w:p w14:paraId="346F7020" w14:textId="77777777" w:rsidR="00C96908" w:rsidRDefault="00C96908" w:rsidP="00137BD5">
      <w:pPr>
        <w:widowControl w:val="0"/>
        <w:rPr>
          <w:sz w:val="22"/>
          <w:szCs w:val="22"/>
          <w:highlight w:val="yellow"/>
        </w:rPr>
      </w:pPr>
    </w:p>
    <w:p w14:paraId="0E90DACA" w14:textId="77777777" w:rsidR="00C96908" w:rsidRDefault="00C96908" w:rsidP="00137BD5">
      <w:pPr>
        <w:widowControl w:val="0"/>
        <w:rPr>
          <w:sz w:val="22"/>
          <w:szCs w:val="22"/>
          <w:highlight w:val="yellow"/>
        </w:rPr>
      </w:pPr>
    </w:p>
    <w:p w14:paraId="5F642152" w14:textId="77777777" w:rsidR="00C96908" w:rsidRDefault="00C96908" w:rsidP="00137BD5">
      <w:pPr>
        <w:widowControl w:val="0"/>
        <w:rPr>
          <w:sz w:val="22"/>
          <w:szCs w:val="22"/>
          <w:highlight w:val="yellow"/>
        </w:rPr>
      </w:pPr>
    </w:p>
    <w:p w14:paraId="1FA74FD6" w14:textId="77777777" w:rsidR="00C96908" w:rsidRDefault="00C96908" w:rsidP="00137BD5">
      <w:pPr>
        <w:widowControl w:val="0"/>
        <w:rPr>
          <w:sz w:val="22"/>
          <w:szCs w:val="22"/>
          <w:highlight w:val="yellow"/>
        </w:rPr>
      </w:pPr>
    </w:p>
    <w:p w14:paraId="70974A64" w14:textId="77777777" w:rsidR="00C96908" w:rsidRDefault="00C96908" w:rsidP="00137BD5">
      <w:pPr>
        <w:widowControl w:val="0"/>
        <w:rPr>
          <w:sz w:val="22"/>
          <w:szCs w:val="22"/>
          <w:highlight w:val="yellow"/>
        </w:rPr>
      </w:pPr>
    </w:p>
    <w:p w14:paraId="6A07DA2F" w14:textId="77777777" w:rsidR="00C96908" w:rsidRDefault="00C96908" w:rsidP="00137BD5">
      <w:pPr>
        <w:widowControl w:val="0"/>
        <w:rPr>
          <w:sz w:val="22"/>
          <w:szCs w:val="22"/>
          <w:highlight w:val="yellow"/>
        </w:rPr>
      </w:pPr>
    </w:p>
    <w:p w14:paraId="1D4B9C66" w14:textId="77777777" w:rsidR="00C96908" w:rsidRDefault="00C96908" w:rsidP="00137BD5">
      <w:pPr>
        <w:widowControl w:val="0"/>
        <w:rPr>
          <w:sz w:val="22"/>
          <w:szCs w:val="22"/>
          <w:highlight w:val="yellow"/>
        </w:rPr>
      </w:pPr>
    </w:p>
    <w:p w14:paraId="53C9E93B" w14:textId="77777777" w:rsidR="00C96908" w:rsidRDefault="00C96908" w:rsidP="00137BD5">
      <w:pPr>
        <w:widowControl w:val="0"/>
        <w:rPr>
          <w:sz w:val="22"/>
          <w:szCs w:val="22"/>
          <w:highlight w:val="yellow"/>
        </w:rPr>
      </w:pPr>
    </w:p>
    <w:p w14:paraId="5CBD023D" w14:textId="77777777" w:rsidR="00C96908" w:rsidRDefault="00C96908" w:rsidP="00137BD5">
      <w:pPr>
        <w:widowControl w:val="0"/>
        <w:rPr>
          <w:sz w:val="22"/>
          <w:szCs w:val="22"/>
          <w:highlight w:val="yellow"/>
        </w:rPr>
      </w:pPr>
    </w:p>
    <w:p w14:paraId="0E6AEC01" w14:textId="77777777" w:rsidR="00C96908" w:rsidRDefault="00C96908" w:rsidP="00137BD5">
      <w:pPr>
        <w:widowControl w:val="0"/>
        <w:rPr>
          <w:sz w:val="22"/>
          <w:szCs w:val="22"/>
          <w:highlight w:val="yellow"/>
        </w:rPr>
      </w:pPr>
    </w:p>
    <w:p w14:paraId="2CCA2FF4" w14:textId="77777777" w:rsidR="00C96908" w:rsidRDefault="00C96908" w:rsidP="00137BD5">
      <w:pPr>
        <w:widowControl w:val="0"/>
        <w:rPr>
          <w:sz w:val="22"/>
          <w:szCs w:val="22"/>
          <w:highlight w:val="yellow"/>
        </w:rPr>
      </w:pPr>
    </w:p>
    <w:p w14:paraId="4E2498B0" w14:textId="77777777" w:rsidR="00C96908" w:rsidRDefault="00C96908" w:rsidP="00137BD5">
      <w:pPr>
        <w:widowControl w:val="0"/>
        <w:rPr>
          <w:sz w:val="22"/>
          <w:szCs w:val="22"/>
          <w:highlight w:val="yellow"/>
        </w:rPr>
      </w:pPr>
    </w:p>
    <w:p w14:paraId="13941CCB" w14:textId="77777777" w:rsidR="00C96908" w:rsidRDefault="00C96908" w:rsidP="00137BD5">
      <w:pPr>
        <w:widowControl w:val="0"/>
        <w:rPr>
          <w:sz w:val="22"/>
          <w:szCs w:val="22"/>
          <w:highlight w:val="yellow"/>
        </w:rPr>
      </w:pPr>
    </w:p>
    <w:p w14:paraId="7DA88BDB" w14:textId="77777777" w:rsidR="00C96908" w:rsidRDefault="00C96908" w:rsidP="00137BD5">
      <w:pPr>
        <w:widowControl w:val="0"/>
        <w:rPr>
          <w:sz w:val="22"/>
          <w:szCs w:val="22"/>
          <w:highlight w:val="yellow"/>
        </w:rPr>
      </w:pPr>
    </w:p>
    <w:p w14:paraId="1558D420" w14:textId="77777777" w:rsidR="00C96908" w:rsidRDefault="00C96908" w:rsidP="00137BD5">
      <w:pPr>
        <w:widowControl w:val="0"/>
        <w:rPr>
          <w:sz w:val="22"/>
          <w:szCs w:val="22"/>
          <w:highlight w:val="yellow"/>
        </w:rPr>
      </w:pPr>
    </w:p>
    <w:p w14:paraId="0B603B71" w14:textId="77777777" w:rsidR="00C96908" w:rsidRDefault="00C96908" w:rsidP="00137BD5">
      <w:pPr>
        <w:widowControl w:val="0"/>
        <w:rPr>
          <w:sz w:val="22"/>
          <w:szCs w:val="22"/>
          <w:highlight w:val="yellow"/>
        </w:rPr>
      </w:pPr>
    </w:p>
    <w:p w14:paraId="5A5BD639" w14:textId="77777777" w:rsidR="00C96908" w:rsidRDefault="00C96908" w:rsidP="00137BD5">
      <w:pPr>
        <w:widowControl w:val="0"/>
        <w:rPr>
          <w:sz w:val="22"/>
          <w:szCs w:val="22"/>
          <w:highlight w:val="yellow"/>
        </w:rPr>
      </w:pPr>
    </w:p>
    <w:p w14:paraId="085980B7" w14:textId="77777777" w:rsidR="00C96908" w:rsidRDefault="00C96908" w:rsidP="00137BD5">
      <w:pPr>
        <w:widowControl w:val="0"/>
        <w:rPr>
          <w:sz w:val="22"/>
          <w:szCs w:val="22"/>
          <w:highlight w:val="yellow"/>
        </w:rPr>
      </w:pPr>
    </w:p>
    <w:p w14:paraId="10076176" w14:textId="77777777" w:rsidR="00C96908" w:rsidRDefault="00C96908" w:rsidP="00137BD5">
      <w:pPr>
        <w:widowControl w:val="0"/>
        <w:rPr>
          <w:sz w:val="22"/>
          <w:szCs w:val="22"/>
          <w:highlight w:val="yellow"/>
        </w:rPr>
      </w:pPr>
    </w:p>
    <w:p w14:paraId="61FD6346" w14:textId="77777777" w:rsidR="00C96908" w:rsidRDefault="00C96908" w:rsidP="00137BD5">
      <w:pPr>
        <w:widowControl w:val="0"/>
        <w:rPr>
          <w:sz w:val="22"/>
          <w:szCs w:val="22"/>
          <w:highlight w:val="yellow"/>
        </w:rPr>
      </w:pPr>
    </w:p>
    <w:p w14:paraId="4A17ECA2" w14:textId="77777777" w:rsidR="00C96908" w:rsidRDefault="00C96908" w:rsidP="00137BD5">
      <w:pPr>
        <w:widowControl w:val="0"/>
        <w:rPr>
          <w:sz w:val="22"/>
          <w:szCs w:val="22"/>
          <w:highlight w:val="yellow"/>
        </w:rPr>
      </w:pPr>
    </w:p>
    <w:p w14:paraId="641D8755" w14:textId="77777777" w:rsidR="00C96908" w:rsidRDefault="00C96908" w:rsidP="00137BD5">
      <w:pPr>
        <w:widowControl w:val="0"/>
        <w:rPr>
          <w:sz w:val="22"/>
          <w:szCs w:val="22"/>
          <w:highlight w:val="yellow"/>
        </w:rPr>
      </w:pPr>
    </w:p>
    <w:p w14:paraId="650FADC9" w14:textId="77777777" w:rsidR="00C96908" w:rsidRDefault="00C96908" w:rsidP="00137BD5">
      <w:pPr>
        <w:widowControl w:val="0"/>
        <w:rPr>
          <w:sz w:val="22"/>
          <w:szCs w:val="22"/>
          <w:highlight w:val="yellow"/>
        </w:rPr>
      </w:pPr>
    </w:p>
    <w:p w14:paraId="59BE754D" w14:textId="77777777" w:rsidR="00C96908" w:rsidRDefault="00C96908" w:rsidP="00137BD5">
      <w:pPr>
        <w:widowControl w:val="0"/>
        <w:rPr>
          <w:sz w:val="22"/>
          <w:szCs w:val="22"/>
          <w:highlight w:val="yellow"/>
        </w:rPr>
      </w:pPr>
    </w:p>
    <w:p w14:paraId="6F2656EC" w14:textId="77777777" w:rsidR="00C96908" w:rsidRDefault="00C96908" w:rsidP="00137BD5">
      <w:pPr>
        <w:widowControl w:val="0"/>
        <w:rPr>
          <w:sz w:val="22"/>
          <w:szCs w:val="22"/>
          <w:highlight w:val="yellow"/>
        </w:rPr>
      </w:pPr>
    </w:p>
    <w:p w14:paraId="648A2A8E" w14:textId="77777777" w:rsidR="00C96908" w:rsidRDefault="00C96908" w:rsidP="00137BD5">
      <w:pPr>
        <w:widowControl w:val="0"/>
        <w:rPr>
          <w:sz w:val="22"/>
          <w:szCs w:val="22"/>
          <w:highlight w:val="yellow"/>
        </w:rPr>
      </w:pPr>
    </w:p>
    <w:p w14:paraId="529213FB" w14:textId="77777777" w:rsidR="00C96908" w:rsidRDefault="00C96908" w:rsidP="00137BD5">
      <w:pPr>
        <w:widowControl w:val="0"/>
        <w:rPr>
          <w:sz w:val="22"/>
          <w:szCs w:val="22"/>
          <w:highlight w:val="yellow"/>
        </w:rPr>
      </w:pPr>
    </w:p>
    <w:p w14:paraId="52F8C708" w14:textId="77777777" w:rsidR="00C96908" w:rsidRDefault="00C96908" w:rsidP="00137BD5">
      <w:pPr>
        <w:widowControl w:val="0"/>
        <w:rPr>
          <w:sz w:val="22"/>
          <w:szCs w:val="22"/>
          <w:highlight w:val="yellow"/>
        </w:rPr>
      </w:pPr>
    </w:p>
    <w:p w14:paraId="51D48352" w14:textId="77777777" w:rsidR="00C96908" w:rsidRDefault="00C96908" w:rsidP="00137BD5">
      <w:pPr>
        <w:widowControl w:val="0"/>
        <w:rPr>
          <w:sz w:val="22"/>
          <w:szCs w:val="22"/>
          <w:highlight w:val="yellow"/>
        </w:rPr>
      </w:pPr>
    </w:p>
    <w:p w14:paraId="10E7DA35" w14:textId="77777777" w:rsidR="00C96908" w:rsidRDefault="00C96908" w:rsidP="00137BD5">
      <w:pPr>
        <w:widowControl w:val="0"/>
        <w:rPr>
          <w:sz w:val="22"/>
          <w:szCs w:val="22"/>
          <w:highlight w:val="yellow"/>
        </w:rPr>
      </w:pPr>
    </w:p>
    <w:p w14:paraId="185BC85C" w14:textId="77777777" w:rsidR="00C96908" w:rsidRDefault="00C96908" w:rsidP="00137BD5">
      <w:pPr>
        <w:widowControl w:val="0"/>
        <w:rPr>
          <w:sz w:val="22"/>
          <w:szCs w:val="22"/>
          <w:highlight w:val="yellow"/>
        </w:rPr>
      </w:pPr>
    </w:p>
    <w:p w14:paraId="002D17DB" w14:textId="77777777" w:rsidR="00C96908" w:rsidRDefault="00C96908" w:rsidP="00137BD5">
      <w:pPr>
        <w:widowControl w:val="0"/>
        <w:rPr>
          <w:sz w:val="22"/>
          <w:szCs w:val="22"/>
          <w:highlight w:val="yellow"/>
        </w:rPr>
      </w:pPr>
    </w:p>
    <w:p w14:paraId="52642EB1" w14:textId="77777777" w:rsidR="00C96908" w:rsidRDefault="00C96908" w:rsidP="00137BD5">
      <w:pPr>
        <w:widowControl w:val="0"/>
        <w:rPr>
          <w:sz w:val="22"/>
          <w:szCs w:val="22"/>
          <w:highlight w:val="yellow"/>
        </w:rPr>
      </w:pPr>
    </w:p>
    <w:p w14:paraId="4BFE7511" w14:textId="77777777" w:rsidR="00C96908" w:rsidRDefault="00C96908" w:rsidP="00137BD5">
      <w:pPr>
        <w:widowControl w:val="0"/>
        <w:rPr>
          <w:sz w:val="22"/>
          <w:szCs w:val="22"/>
          <w:highlight w:val="yellow"/>
        </w:rPr>
      </w:pPr>
    </w:p>
    <w:p w14:paraId="090E8BFC" w14:textId="77777777" w:rsidR="00C96908" w:rsidRPr="00113192" w:rsidRDefault="00C96908" w:rsidP="00137BD5">
      <w:pPr>
        <w:widowControl w:val="0"/>
        <w:rPr>
          <w:sz w:val="22"/>
          <w:szCs w:val="22"/>
          <w:highlight w:val="yellow"/>
        </w:rPr>
      </w:pPr>
    </w:p>
    <w:p w14:paraId="3260EFD6" w14:textId="77777777" w:rsidR="00E17419" w:rsidRPr="00113192" w:rsidRDefault="00E17419" w:rsidP="00137BD5">
      <w:pPr>
        <w:widowControl w:val="0"/>
        <w:jc w:val="right"/>
        <w:rPr>
          <w:b/>
          <w:sz w:val="22"/>
          <w:szCs w:val="22"/>
        </w:rPr>
      </w:pPr>
      <w:r w:rsidRPr="00113192">
        <w:rPr>
          <w:b/>
          <w:sz w:val="22"/>
          <w:szCs w:val="22"/>
        </w:rPr>
        <w:lastRenderedPageBreak/>
        <w:t>Приложение №2</w:t>
      </w:r>
    </w:p>
    <w:p w14:paraId="4BDDC28C" w14:textId="77777777" w:rsidR="00E17419" w:rsidRPr="00113192" w:rsidRDefault="00E17419" w:rsidP="00137BD5">
      <w:pPr>
        <w:widowControl w:val="0"/>
        <w:jc w:val="right"/>
        <w:rPr>
          <w:sz w:val="22"/>
          <w:szCs w:val="22"/>
        </w:rPr>
      </w:pPr>
      <w:r w:rsidRPr="00113192">
        <w:rPr>
          <w:sz w:val="22"/>
          <w:szCs w:val="22"/>
        </w:rPr>
        <w:t xml:space="preserve">к </w:t>
      </w:r>
      <w:r w:rsidR="00D454C4" w:rsidRPr="00113192">
        <w:rPr>
          <w:sz w:val="22"/>
          <w:szCs w:val="22"/>
        </w:rPr>
        <w:t>Договору</w:t>
      </w:r>
      <w:r w:rsidRPr="00113192">
        <w:rPr>
          <w:sz w:val="22"/>
          <w:szCs w:val="22"/>
        </w:rPr>
        <w:t xml:space="preserve"> № </w:t>
      </w:r>
      <w:r w:rsidR="00D454C4" w:rsidRPr="00113192">
        <w:rPr>
          <w:sz w:val="22"/>
          <w:szCs w:val="22"/>
        </w:rPr>
        <w:t>_____________</w:t>
      </w:r>
    </w:p>
    <w:p w14:paraId="157D56F2" w14:textId="7919CD23" w:rsidR="00E17419" w:rsidRPr="00113192" w:rsidRDefault="00E17419" w:rsidP="00137BD5">
      <w:pPr>
        <w:widowControl w:val="0"/>
        <w:jc w:val="right"/>
        <w:rPr>
          <w:sz w:val="22"/>
          <w:szCs w:val="22"/>
        </w:rPr>
      </w:pPr>
      <w:r w:rsidRPr="00113192">
        <w:rPr>
          <w:sz w:val="22"/>
          <w:szCs w:val="22"/>
        </w:rPr>
        <w:t>от «___</w:t>
      </w:r>
      <w:proofErr w:type="gramStart"/>
      <w:r w:rsidRPr="00113192">
        <w:rPr>
          <w:sz w:val="22"/>
          <w:szCs w:val="22"/>
        </w:rPr>
        <w:t>_»_</w:t>
      </w:r>
      <w:proofErr w:type="gramEnd"/>
      <w:r w:rsidRPr="00113192">
        <w:rPr>
          <w:sz w:val="22"/>
          <w:szCs w:val="22"/>
        </w:rPr>
        <w:t>___________20</w:t>
      </w:r>
      <w:r w:rsidR="000D00CC" w:rsidRPr="00113192">
        <w:rPr>
          <w:sz w:val="22"/>
          <w:szCs w:val="22"/>
        </w:rPr>
        <w:t>2</w:t>
      </w:r>
      <w:r w:rsidR="0072506D">
        <w:rPr>
          <w:sz w:val="22"/>
          <w:szCs w:val="22"/>
        </w:rPr>
        <w:t>6</w:t>
      </w:r>
      <w:r w:rsidRPr="00113192">
        <w:rPr>
          <w:sz w:val="22"/>
          <w:szCs w:val="22"/>
        </w:rPr>
        <w:t>г.</w:t>
      </w:r>
    </w:p>
    <w:p w14:paraId="047D2C7A" w14:textId="77777777" w:rsidR="00E17419" w:rsidRPr="00113192" w:rsidRDefault="00E17419" w:rsidP="00137BD5">
      <w:pPr>
        <w:widowControl w:val="0"/>
        <w:rPr>
          <w:sz w:val="22"/>
          <w:szCs w:val="22"/>
        </w:rPr>
      </w:pPr>
    </w:p>
    <w:p w14:paraId="511FFE64" w14:textId="26F9E27B" w:rsidR="00E17419" w:rsidRDefault="00E17419" w:rsidP="00137BD5">
      <w:pPr>
        <w:widowControl w:val="0"/>
        <w:jc w:val="center"/>
        <w:rPr>
          <w:b/>
          <w:sz w:val="22"/>
          <w:szCs w:val="22"/>
        </w:rPr>
      </w:pPr>
      <w:r w:rsidRPr="00113192">
        <w:rPr>
          <w:b/>
          <w:sz w:val="22"/>
          <w:szCs w:val="22"/>
        </w:rPr>
        <w:t>Список</w:t>
      </w:r>
      <w:r w:rsidR="00A822F0">
        <w:rPr>
          <w:b/>
          <w:sz w:val="22"/>
          <w:szCs w:val="22"/>
        </w:rPr>
        <w:t xml:space="preserve"> обучающихся</w:t>
      </w:r>
    </w:p>
    <w:p w14:paraId="791F5DE3" w14:textId="77777777" w:rsidR="00C96908" w:rsidRPr="00C96908" w:rsidRDefault="00C96908" w:rsidP="00C96908">
      <w:pPr>
        <w:rPr>
          <w:sz w:val="22"/>
          <w:szCs w:val="22"/>
        </w:rPr>
      </w:pPr>
    </w:p>
    <w:p w14:paraId="1B3B5DF0" w14:textId="77777777" w:rsidR="00C96908" w:rsidRPr="00C96908" w:rsidRDefault="00C96908" w:rsidP="00C96908">
      <w:pPr>
        <w:rPr>
          <w:sz w:val="22"/>
          <w:szCs w:val="22"/>
        </w:rPr>
      </w:pPr>
    </w:p>
    <w:p w14:paraId="4FCA961B" w14:textId="77777777" w:rsidR="00C96908" w:rsidRPr="00C96908" w:rsidRDefault="00C96908" w:rsidP="00C96908">
      <w:pPr>
        <w:rPr>
          <w:sz w:val="22"/>
          <w:szCs w:val="22"/>
        </w:rPr>
      </w:pPr>
    </w:p>
    <w:p w14:paraId="15BDEA54" w14:textId="77777777" w:rsidR="00C96908" w:rsidRPr="00C96908" w:rsidRDefault="00C96908" w:rsidP="00C96908">
      <w:pPr>
        <w:rPr>
          <w:sz w:val="22"/>
          <w:szCs w:val="22"/>
        </w:rPr>
      </w:pPr>
    </w:p>
    <w:p w14:paraId="15221DE7" w14:textId="77777777" w:rsidR="00C96908" w:rsidRPr="00C96908" w:rsidRDefault="00C96908" w:rsidP="00C96908">
      <w:pPr>
        <w:rPr>
          <w:sz w:val="22"/>
          <w:szCs w:val="22"/>
        </w:rPr>
      </w:pPr>
    </w:p>
    <w:p w14:paraId="6ACF0E82" w14:textId="77777777" w:rsidR="00C96908" w:rsidRPr="00C96908" w:rsidRDefault="00C96908" w:rsidP="00C96908">
      <w:pPr>
        <w:rPr>
          <w:sz w:val="22"/>
          <w:szCs w:val="22"/>
        </w:rPr>
      </w:pPr>
    </w:p>
    <w:p w14:paraId="72ACAAF2" w14:textId="77777777" w:rsidR="00C96908" w:rsidRPr="00C96908" w:rsidRDefault="00C96908" w:rsidP="00C96908">
      <w:pPr>
        <w:rPr>
          <w:sz w:val="22"/>
          <w:szCs w:val="22"/>
        </w:rPr>
      </w:pPr>
    </w:p>
    <w:p w14:paraId="23DDAD56" w14:textId="77777777" w:rsidR="00C96908" w:rsidRPr="00C96908" w:rsidRDefault="00C96908" w:rsidP="00C96908">
      <w:pPr>
        <w:rPr>
          <w:sz w:val="22"/>
          <w:szCs w:val="22"/>
        </w:rPr>
      </w:pPr>
    </w:p>
    <w:p w14:paraId="274F370E" w14:textId="77777777" w:rsidR="00C96908" w:rsidRDefault="00C96908" w:rsidP="00C96908">
      <w:pPr>
        <w:rPr>
          <w:b/>
          <w:sz w:val="22"/>
          <w:szCs w:val="22"/>
        </w:rPr>
      </w:pPr>
    </w:p>
    <w:tbl>
      <w:tblPr>
        <w:tblW w:w="10314" w:type="dxa"/>
        <w:tblLayout w:type="fixed"/>
        <w:tblLook w:val="0000" w:firstRow="0" w:lastRow="0" w:firstColumn="0" w:lastColumn="0" w:noHBand="0" w:noVBand="0"/>
      </w:tblPr>
      <w:tblGrid>
        <w:gridCol w:w="798"/>
        <w:gridCol w:w="2377"/>
        <w:gridCol w:w="1892"/>
        <w:gridCol w:w="1943"/>
        <w:gridCol w:w="1559"/>
        <w:gridCol w:w="1745"/>
      </w:tblGrid>
      <w:tr w:rsidR="00B643DD" w:rsidRPr="00113192" w14:paraId="7AA24B70" w14:textId="2FC6C767" w:rsidTr="00C96908">
        <w:trPr>
          <w:trHeight w:val="80"/>
        </w:trPr>
        <w:tc>
          <w:tcPr>
            <w:tcW w:w="7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vAlign w:val="center"/>
          </w:tcPr>
          <w:p w14:paraId="0D4C3A88" w14:textId="62451BDD" w:rsidR="00B643DD" w:rsidRPr="00113192" w:rsidRDefault="00C96908" w:rsidP="00866EB4">
            <w:pPr>
              <w:keepNext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ab/>
            </w:r>
            <w:r w:rsidR="00B643DD" w:rsidRPr="00113192">
              <w:rPr>
                <w:b/>
                <w:sz w:val="22"/>
                <w:szCs w:val="22"/>
              </w:rPr>
              <w:t>№ п/п</w:t>
            </w:r>
          </w:p>
        </w:tc>
        <w:tc>
          <w:tcPr>
            <w:tcW w:w="23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vAlign w:val="center"/>
          </w:tcPr>
          <w:p w14:paraId="406E1DE4" w14:textId="77777777" w:rsidR="00B643DD" w:rsidRPr="00113192" w:rsidRDefault="00B643DD" w:rsidP="00866EB4">
            <w:pPr>
              <w:keepNext/>
              <w:jc w:val="center"/>
              <w:rPr>
                <w:sz w:val="22"/>
                <w:szCs w:val="22"/>
              </w:rPr>
            </w:pPr>
            <w:r w:rsidRPr="00113192">
              <w:rPr>
                <w:b/>
                <w:sz w:val="22"/>
                <w:szCs w:val="22"/>
              </w:rPr>
              <w:t>ФИО</w:t>
            </w:r>
          </w:p>
        </w:tc>
        <w:tc>
          <w:tcPr>
            <w:tcW w:w="1892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vAlign w:val="center"/>
          </w:tcPr>
          <w:p w14:paraId="5B7D8D4B" w14:textId="77777777" w:rsidR="00B643DD" w:rsidRPr="00113192" w:rsidRDefault="00B643DD" w:rsidP="00866EB4">
            <w:pPr>
              <w:keepNext/>
              <w:jc w:val="center"/>
              <w:rPr>
                <w:sz w:val="22"/>
                <w:szCs w:val="22"/>
              </w:rPr>
            </w:pPr>
            <w:r w:rsidRPr="00113192">
              <w:rPr>
                <w:b/>
                <w:sz w:val="22"/>
                <w:szCs w:val="22"/>
              </w:rPr>
              <w:t>Должность</w:t>
            </w:r>
          </w:p>
        </w:tc>
        <w:tc>
          <w:tcPr>
            <w:tcW w:w="1943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auto"/>
            </w:tcBorders>
          </w:tcPr>
          <w:p w14:paraId="4029AB86" w14:textId="77777777" w:rsidR="00B643DD" w:rsidRDefault="00B643DD" w:rsidP="006C3717">
            <w:pPr>
              <w:keepNext/>
              <w:jc w:val="center"/>
              <w:rPr>
                <w:b/>
                <w:sz w:val="22"/>
                <w:szCs w:val="22"/>
              </w:rPr>
            </w:pPr>
          </w:p>
          <w:p w14:paraId="0C10C629" w14:textId="18E2642C" w:rsidR="00B643DD" w:rsidRPr="006C3717" w:rsidRDefault="00B643DD" w:rsidP="00B643DD">
            <w:pPr>
              <w:keepNext/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Подразделение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auto"/>
            </w:tcBorders>
          </w:tcPr>
          <w:p w14:paraId="1999D0C3" w14:textId="6457D76E" w:rsidR="00B643DD" w:rsidRPr="006C3717" w:rsidRDefault="00B643DD" w:rsidP="006C3717">
            <w:pPr>
              <w:keepNext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Инструктаж первичный/повторный</w:t>
            </w:r>
          </w:p>
        </w:tc>
        <w:tc>
          <w:tcPr>
            <w:tcW w:w="1745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vAlign w:val="center"/>
          </w:tcPr>
          <w:p w14:paraId="77DC89EA" w14:textId="55A8F865" w:rsidR="00B643DD" w:rsidRPr="00113192" w:rsidRDefault="00B643DD" w:rsidP="006C3717">
            <w:pPr>
              <w:keepNext/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Удостоверение</w:t>
            </w:r>
          </w:p>
        </w:tc>
      </w:tr>
      <w:tr w:rsidR="00B643DD" w:rsidRPr="00113192" w14:paraId="2A19B989" w14:textId="5DED8D60" w:rsidTr="00C96908">
        <w:trPr>
          <w:trHeight w:val="145"/>
        </w:trPr>
        <w:tc>
          <w:tcPr>
            <w:tcW w:w="798" w:type="dxa"/>
            <w:tcBorders>
              <w:left w:val="single" w:sz="4" w:space="0" w:color="00000A"/>
              <w:bottom w:val="single" w:sz="4" w:space="0" w:color="00000A"/>
            </w:tcBorders>
          </w:tcPr>
          <w:p w14:paraId="14A5CCEB" w14:textId="61EB0801" w:rsidR="00B643DD" w:rsidRPr="0072506D" w:rsidRDefault="00B643DD" w:rsidP="0072506D">
            <w:pPr>
              <w:pStyle w:val="a7"/>
              <w:keepNext/>
              <w:widowControl w:val="0"/>
              <w:numPr>
                <w:ilvl w:val="0"/>
                <w:numId w:val="35"/>
              </w:num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2377" w:type="dxa"/>
            <w:tcBorders>
              <w:left w:val="single" w:sz="4" w:space="0" w:color="00000A"/>
              <w:bottom w:val="single" w:sz="4" w:space="0" w:color="00000A"/>
              <w:right w:val="single" w:sz="4" w:space="0" w:color="auto"/>
            </w:tcBorders>
          </w:tcPr>
          <w:p w14:paraId="37B3049A" w14:textId="4A60102F" w:rsidR="00B643DD" w:rsidRPr="00113192" w:rsidRDefault="00B643DD" w:rsidP="00866EB4">
            <w:pPr>
              <w:keepNext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Голенкова</w:t>
            </w:r>
            <w:proofErr w:type="spellEnd"/>
            <w:r>
              <w:rPr>
                <w:sz w:val="22"/>
                <w:szCs w:val="22"/>
              </w:rPr>
              <w:t xml:space="preserve"> Любовь Геннадьевна</w:t>
            </w:r>
          </w:p>
        </w:tc>
        <w:tc>
          <w:tcPr>
            <w:tcW w:w="1892" w:type="dxa"/>
            <w:tcBorders>
              <w:left w:val="single" w:sz="4" w:space="0" w:color="auto"/>
              <w:bottom w:val="single" w:sz="4" w:space="0" w:color="00000A"/>
              <w:right w:val="single" w:sz="4" w:space="0" w:color="00000A"/>
            </w:tcBorders>
          </w:tcPr>
          <w:p w14:paraId="69C44862" w14:textId="5701CB46" w:rsidR="00B643DD" w:rsidRPr="00113192" w:rsidRDefault="00B643DD" w:rsidP="00866EB4">
            <w:pPr>
              <w:keepNext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Медицинская сестра</w:t>
            </w:r>
          </w:p>
        </w:tc>
        <w:tc>
          <w:tcPr>
            <w:tcW w:w="1943" w:type="dxa"/>
            <w:tcBorders>
              <w:left w:val="single" w:sz="4" w:space="0" w:color="auto"/>
              <w:bottom w:val="single" w:sz="4" w:space="0" w:color="00000A"/>
              <w:right w:val="single" w:sz="4" w:space="0" w:color="auto"/>
            </w:tcBorders>
          </w:tcPr>
          <w:p w14:paraId="52010052" w14:textId="2674899A" w:rsidR="00B643DD" w:rsidRPr="00113192" w:rsidRDefault="00B643DD" w:rsidP="00866EB4">
            <w:pPr>
              <w:keepNext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Ивангород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00000A"/>
              <w:right w:val="single" w:sz="4" w:space="0" w:color="auto"/>
            </w:tcBorders>
          </w:tcPr>
          <w:p w14:paraId="0EE030DD" w14:textId="6229398C" w:rsidR="00B643DD" w:rsidRPr="00113192" w:rsidRDefault="00B643DD" w:rsidP="00866EB4">
            <w:pPr>
              <w:keepNext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повторный</w:t>
            </w:r>
          </w:p>
        </w:tc>
        <w:tc>
          <w:tcPr>
            <w:tcW w:w="1745" w:type="dxa"/>
            <w:tcBorders>
              <w:left w:val="single" w:sz="4" w:space="0" w:color="auto"/>
              <w:bottom w:val="single" w:sz="4" w:space="0" w:color="00000A"/>
              <w:right w:val="single" w:sz="4" w:space="0" w:color="00000A"/>
            </w:tcBorders>
          </w:tcPr>
          <w:p w14:paraId="7D5588E4" w14:textId="7D60725B" w:rsidR="00B643DD" w:rsidRPr="00113192" w:rsidRDefault="00B643DD" w:rsidP="00866EB4">
            <w:pPr>
              <w:keepNext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10852</w:t>
            </w:r>
          </w:p>
        </w:tc>
      </w:tr>
      <w:tr w:rsidR="00B643DD" w:rsidRPr="00113192" w14:paraId="202D7ECE" w14:textId="7A5785B0" w:rsidTr="00C96908">
        <w:trPr>
          <w:trHeight w:val="80"/>
        </w:trPr>
        <w:tc>
          <w:tcPr>
            <w:tcW w:w="7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</w:tcPr>
          <w:p w14:paraId="37EF7FC2" w14:textId="109EE73C" w:rsidR="00B643DD" w:rsidRPr="0072506D" w:rsidRDefault="00B643DD" w:rsidP="00B643DD">
            <w:pPr>
              <w:pStyle w:val="a7"/>
              <w:keepNext/>
              <w:widowControl w:val="0"/>
              <w:numPr>
                <w:ilvl w:val="0"/>
                <w:numId w:val="35"/>
              </w:num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23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</w:tcPr>
          <w:p w14:paraId="7A04F7C9" w14:textId="7E26F790" w:rsidR="00B643DD" w:rsidRPr="00113192" w:rsidRDefault="00B643DD" w:rsidP="00B643DD">
            <w:pPr>
              <w:keepNext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Рудавская</w:t>
            </w:r>
            <w:proofErr w:type="spellEnd"/>
            <w:r>
              <w:rPr>
                <w:sz w:val="22"/>
                <w:szCs w:val="22"/>
              </w:rPr>
              <w:t xml:space="preserve"> Татьяна Васильевна</w:t>
            </w:r>
          </w:p>
        </w:tc>
        <w:tc>
          <w:tcPr>
            <w:tcW w:w="1892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</w:tcPr>
          <w:p w14:paraId="2BA2D0B5" w14:textId="6F16424E" w:rsidR="00B643DD" w:rsidRPr="00113192" w:rsidRDefault="00B643DD" w:rsidP="00B643DD">
            <w:pPr>
              <w:keepNext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Медицинская сестра</w:t>
            </w:r>
          </w:p>
        </w:tc>
        <w:tc>
          <w:tcPr>
            <w:tcW w:w="1943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auto"/>
            </w:tcBorders>
          </w:tcPr>
          <w:p w14:paraId="50BA0CB5" w14:textId="43FAA525" w:rsidR="00B643DD" w:rsidRPr="00113192" w:rsidRDefault="00B643DD" w:rsidP="00B643DD">
            <w:pPr>
              <w:keepNext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Ивангород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auto"/>
            </w:tcBorders>
          </w:tcPr>
          <w:p w14:paraId="48D4CCD0" w14:textId="019E4B32" w:rsidR="00B643DD" w:rsidRPr="00113192" w:rsidRDefault="00B643DD" w:rsidP="00B643DD">
            <w:pPr>
              <w:keepNext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повторный</w:t>
            </w:r>
          </w:p>
        </w:tc>
        <w:tc>
          <w:tcPr>
            <w:tcW w:w="1745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</w:tcPr>
          <w:p w14:paraId="0AB0BCFB" w14:textId="26E6D880" w:rsidR="00B643DD" w:rsidRPr="00113192" w:rsidRDefault="00B643DD" w:rsidP="00B643DD">
            <w:pPr>
              <w:keepNext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379</w:t>
            </w:r>
          </w:p>
        </w:tc>
      </w:tr>
      <w:tr w:rsidR="00B643DD" w:rsidRPr="00113192" w14:paraId="3C64A6A8" w14:textId="3DEA7013" w:rsidTr="00C96908">
        <w:trPr>
          <w:trHeight w:val="145"/>
        </w:trPr>
        <w:tc>
          <w:tcPr>
            <w:tcW w:w="7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</w:tcPr>
          <w:p w14:paraId="0C667084" w14:textId="3B1991B5" w:rsidR="00B643DD" w:rsidRPr="0072506D" w:rsidRDefault="00B643DD" w:rsidP="0072506D">
            <w:pPr>
              <w:pStyle w:val="a7"/>
              <w:keepNext/>
              <w:numPr>
                <w:ilvl w:val="0"/>
                <w:numId w:val="35"/>
              </w:num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23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</w:tcPr>
          <w:p w14:paraId="50F73CF6" w14:textId="1956637E" w:rsidR="00B643DD" w:rsidRPr="00113192" w:rsidRDefault="00B643DD" w:rsidP="00866EB4">
            <w:pPr>
              <w:keepNext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Енина Наталья Ивановна</w:t>
            </w:r>
          </w:p>
        </w:tc>
        <w:tc>
          <w:tcPr>
            <w:tcW w:w="1892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</w:tcPr>
          <w:p w14:paraId="37EA8E5F" w14:textId="200526EA" w:rsidR="00B643DD" w:rsidRPr="00113192" w:rsidRDefault="00B643DD" w:rsidP="00866EB4">
            <w:pPr>
              <w:keepNext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Операционная медицинская сестра</w:t>
            </w:r>
          </w:p>
        </w:tc>
        <w:tc>
          <w:tcPr>
            <w:tcW w:w="1943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auto"/>
            </w:tcBorders>
          </w:tcPr>
          <w:p w14:paraId="1A99A25B" w14:textId="3510B1AF" w:rsidR="00B643DD" w:rsidRPr="00113192" w:rsidRDefault="00B643DD" w:rsidP="00866EB4">
            <w:pPr>
              <w:keepNext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Кингисепп, операционная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auto"/>
            </w:tcBorders>
          </w:tcPr>
          <w:p w14:paraId="02CA0419" w14:textId="514D2FA7" w:rsidR="00B643DD" w:rsidRPr="00113192" w:rsidRDefault="00B643DD" w:rsidP="00866EB4">
            <w:pPr>
              <w:keepNext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повторный</w:t>
            </w:r>
          </w:p>
        </w:tc>
        <w:tc>
          <w:tcPr>
            <w:tcW w:w="1745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</w:tcPr>
          <w:p w14:paraId="65DA4B5D" w14:textId="755597BE" w:rsidR="00B643DD" w:rsidRPr="00113192" w:rsidRDefault="00B643DD" w:rsidP="00866EB4">
            <w:pPr>
              <w:keepNext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00382</w:t>
            </w:r>
          </w:p>
        </w:tc>
      </w:tr>
      <w:tr w:rsidR="00B643DD" w:rsidRPr="00113192" w14:paraId="20602A01" w14:textId="7273F7DA" w:rsidTr="00C96908">
        <w:trPr>
          <w:trHeight w:val="145"/>
        </w:trPr>
        <w:tc>
          <w:tcPr>
            <w:tcW w:w="7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</w:tcPr>
          <w:p w14:paraId="7C5A5431" w14:textId="5EF7AD56" w:rsidR="00B643DD" w:rsidRPr="0072506D" w:rsidRDefault="00B643DD" w:rsidP="00B643DD">
            <w:pPr>
              <w:pStyle w:val="a7"/>
              <w:keepNext/>
              <w:numPr>
                <w:ilvl w:val="0"/>
                <w:numId w:val="35"/>
              </w:num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23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</w:tcPr>
          <w:p w14:paraId="305CE1D9" w14:textId="50558D93" w:rsidR="00B643DD" w:rsidRPr="00113192" w:rsidRDefault="00B643DD" w:rsidP="00B643DD">
            <w:pPr>
              <w:keepNext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Куранкова</w:t>
            </w:r>
            <w:proofErr w:type="spellEnd"/>
            <w:r>
              <w:rPr>
                <w:sz w:val="22"/>
                <w:szCs w:val="22"/>
              </w:rPr>
              <w:t xml:space="preserve"> Любовь Михайловна</w:t>
            </w:r>
          </w:p>
        </w:tc>
        <w:tc>
          <w:tcPr>
            <w:tcW w:w="1892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</w:tcPr>
          <w:p w14:paraId="76511A05" w14:textId="1D8D14DF" w:rsidR="00B643DD" w:rsidRPr="00113192" w:rsidRDefault="00B643DD" w:rsidP="00B643DD">
            <w:pPr>
              <w:keepNext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Операционная медицинская сестра</w:t>
            </w:r>
          </w:p>
        </w:tc>
        <w:tc>
          <w:tcPr>
            <w:tcW w:w="1943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auto"/>
            </w:tcBorders>
          </w:tcPr>
          <w:p w14:paraId="0C34AC7A" w14:textId="48665EAA" w:rsidR="00B643DD" w:rsidRPr="00113192" w:rsidRDefault="00B643DD" w:rsidP="00B643DD">
            <w:pPr>
              <w:keepNext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Кингисепп, операционная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auto"/>
            </w:tcBorders>
          </w:tcPr>
          <w:p w14:paraId="34E0535F" w14:textId="1A4A8DAE" w:rsidR="00B643DD" w:rsidRPr="00113192" w:rsidRDefault="00B643DD" w:rsidP="00B643DD">
            <w:pPr>
              <w:keepNext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повторный</w:t>
            </w:r>
          </w:p>
        </w:tc>
        <w:tc>
          <w:tcPr>
            <w:tcW w:w="1745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</w:tcPr>
          <w:p w14:paraId="65F8657F" w14:textId="2FA6EE94" w:rsidR="00B643DD" w:rsidRPr="00113192" w:rsidRDefault="00B643DD" w:rsidP="00B643DD">
            <w:pPr>
              <w:keepNext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00384</w:t>
            </w:r>
          </w:p>
        </w:tc>
      </w:tr>
      <w:tr w:rsidR="00B643DD" w:rsidRPr="00113192" w14:paraId="16E0E8BD" w14:textId="77777777" w:rsidTr="00C96908">
        <w:trPr>
          <w:trHeight w:val="145"/>
        </w:trPr>
        <w:tc>
          <w:tcPr>
            <w:tcW w:w="7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</w:tcPr>
          <w:p w14:paraId="66B60B78" w14:textId="77777777" w:rsidR="00B643DD" w:rsidRPr="0072506D" w:rsidRDefault="00B643DD" w:rsidP="00B643DD">
            <w:pPr>
              <w:pStyle w:val="a7"/>
              <w:keepNext/>
              <w:numPr>
                <w:ilvl w:val="0"/>
                <w:numId w:val="35"/>
              </w:num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23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</w:tcPr>
          <w:p w14:paraId="70E2F792" w14:textId="20C7114B" w:rsidR="00B643DD" w:rsidRPr="00113192" w:rsidRDefault="00B643DD" w:rsidP="00B643DD">
            <w:pPr>
              <w:keepNext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Несмиянова</w:t>
            </w:r>
            <w:proofErr w:type="spellEnd"/>
            <w:r>
              <w:rPr>
                <w:sz w:val="22"/>
                <w:szCs w:val="22"/>
              </w:rPr>
              <w:t xml:space="preserve"> Елена Алексеевна</w:t>
            </w:r>
          </w:p>
        </w:tc>
        <w:tc>
          <w:tcPr>
            <w:tcW w:w="1892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</w:tcPr>
          <w:p w14:paraId="4E409B57" w14:textId="73FF3E9E" w:rsidR="00B643DD" w:rsidRPr="00113192" w:rsidRDefault="00B77F08" w:rsidP="00B643DD">
            <w:pPr>
              <w:keepNext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Старшая </w:t>
            </w:r>
            <w:r w:rsidR="00B643DD">
              <w:rPr>
                <w:sz w:val="22"/>
                <w:szCs w:val="22"/>
              </w:rPr>
              <w:t>медицинская сестра</w:t>
            </w:r>
          </w:p>
        </w:tc>
        <w:tc>
          <w:tcPr>
            <w:tcW w:w="1943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auto"/>
            </w:tcBorders>
          </w:tcPr>
          <w:p w14:paraId="5A9863B2" w14:textId="33419146" w:rsidR="00B643DD" w:rsidRPr="00113192" w:rsidRDefault="00B643DD" w:rsidP="00B643DD">
            <w:pPr>
              <w:keepNext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Кингисепп, операционная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auto"/>
            </w:tcBorders>
          </w:tcPr>
          <w:p w14:paraId="065B85DB" w14:textId="756EE775" w:rsidR="00B643DD" w:rsidRPr="00113192" w:rsidRDefault="00B643DD" w:rsidP="00B643DD">
            <w:pPr>
              <w:keepNext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повторный</w:t>
            </w:r>
          </w:p>
        </w:tc>
        <w:tc>
          <w:tcPr>
            <w:tcW w:w="1745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</w:tcPr>
          <w:p w14:paraId="1F9449D3" w14:textId="0C3A3F76" w:rsidR="00B643DD" w:rsidRPr="00113192" w:rsidRDefault="00B643DD" w:rsidP="00B643DD">
            <w:pPr>
              <w:keepNext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00385</w:t>
            </w:r>
          </w:p>
        </w:tc>
      </w:tr>
      <w:tr w:rsidR="00B643DD" w:rsidRPr="00113192" w14:paraId="38CCC592" w14:textId="77777777" w:rsidTr="00C96908">
        <w:trPr>
          <w:trHeight w:val="145"/>
        </w:trPr>
        <w:tc>
          <w:tcPr>
            <w:tcW w:w="7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</w:tcPr>
          <w:p w14:paraId="4D4D6045" w14:textId="77777777" w:rsidR="00B643DD" w:rsidRPr="0072506D" w:rsidRDefault="00B643DD" w:rsidP="00B643DD">
            <w:pPr>
              <w:pStyle w:val="a7"/>
              <w:keepNext/>
              <w:numPr>
                <w:ilvl w:val="0"/>
                <w:numId w:val="35"/>
              </w:num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23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</w:tcPr>
          <w:p w14:paraId="2C730717" w14:textId="73D81070" w:rsidR="00B643DD" w:rsidRPr="00113192" w:rsidRDefault="00B643DD" w:rsidP="00B643DD">
            <w:pPr>
              <w:keepNext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Потопава</w:t>
            </w:r>
            <w:proofErr w:type="spellEnd"/>
            <w:r>
              <w:rPr>
                <w:sz w:val="22"/>
                <w:szCs w:val="22"/>
              </w:rPr>
              <w:t xml:space="preserve"> Ольга </w:t>
            </w:r>
            <w:proofErr w:type="spellStart"/>
            <w:r>
              <w:rPr>
                <w:sz w:val="22"/>
                <w:szCs w:val="22"/>
              </w:rPr>
              <w:t>Николавена</w:t>
            </w:r>
            <w:proofErr w:type="spellEnd"/>
          </w:p>
        </w:tc>
        <w:tc>
          <w:tcPr>
            <w:tcW w:w="1892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</w:tcPr>
          <w:p w14:paraId="53E3D6E5" w14:textId="15939F14" w:rsidR="00B643DD" w:rsidRPr="00113192" w:rsidRDefault="00B643DD" w:rsidP="00B643DD">
            <w:pPr>
              <w:keepNext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Операционная медицинская сестра</w:t>
            </w:r>
          </w:p>
        </w:tc>
        <w:tc>
          <w:tcPr>
            <w:tcW w:w="1943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auto"/>
            </w:tcBorders>
          </w:tcPr>
          <w:p w14:paraId="56840AE1" w14:textId="5B4A7C1C" w:rsidR="00B643DD" w:rsidRPr="00113192" w:rsidRDefault="00B643DD" w:rsidP="00B643DD">
            <w:pPr>
              <w:keepNext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Кингисепп, операционная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auto"/>
            </w:tcBorders>
          </w:tcPr>
          <w:p w14:paraId="067EA7A7" w14:textId="538820B4" w:rsidR="00B643DD" w:rsidRPr="00113192" w:rsidRDefault="00B643DD" w:rsidP="00B643DD">
            <w:pPr>
              <w:keepNext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повторный</w:t>
            </w:r>
          </w:p>
        </w:tc>
        <w:tc>
          <w:tcPr>
            <w:tcW w:w="1745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</w:tcPr>
          <w:p w14:paraId="66B7EB5A" w14:textId="075CB4EF" w:rsidR="00B643DD" w:rsidRPr="00113192" w:rsidRDefault="00B643DD" w:rsidP="00B643DD">
            <w:pPr>
              <w:keepNext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00387</w:t>
            </w:r>
          </w:p>
        </w:tc>
      </w:tr>
      <w:tr w:rsidR="00B643DD" w:rsidRPr="00113192" w14:paraId="79CA8ED0" w14:textId="77777777" w:rsidTr="00C96908">
        <w:trPr>
          <w:trHeight w:val="145"/>
        </w:trPr>
        <w:tc>
          <w:tcPr>
            <w:tcW w:w="7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</w:tcPr>
          <w:p w14:paraId="22C43EC5" w14:textId="77777777" w:rsidR="00B643DD" w:rsidRPr="0072506D" w:rsidRDefault="00B643DD" w:rsidP="00B643DD">
            <w:pPr>
              <w:pStyle w:val="a7"/>
              <w:keepNext/>
              <w:numPr>
                <w:ilvl w:val="0"/>
                <w:numId w:val="35"/>
              </w:num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23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</w:tcPr>
          <w:p w14:paraId="5DA8BF0A" w14:textId="1044D5C5" w:rsidR="00B643DD" w:rsidRPr="00113192" w:rsidRDefault="00B643DD" w:rsidP="00B643DD">
            <w:pPr>
              <w:keepNext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Хейлаш</w:t>
            </w:r>
            <w:proofErr w:type="spellEnd"/>
            <w:r>
              <w:rPr>
                <w:sz w:val="22"/>
                <w:szCs w:val="22"/>
              </w:rPr>
              <w:t xml:space="preserve"> Светлана Александровна</w:t>
            </w:r>
          </w:p>
        </w:tc>
        <w:tc>
          <w:tcPr>
            <w:tcW w:w="1892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</w:tcPr>
          <w:p w14:paraId="2DB5DAAB" w14:textId="3898FC3E" w:rsidR="00B643DD" w:rsidRPr="00113192" w:rsidRDefault="00B643DD" w:rsidP="00B643DD">
            <w:pPr>
              <w:keepNext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Операционная медицинская сестра</w:t>
            </w:r>
          </w:p>
        </w:tc>
        <w:tc>
          <w:tcPr>
            <w:tcW w:w="1943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auto"/>
            </w:tcBorders>
          </w:tcPr>
          <w:p w14:paraId="4453BE6B" w14:textId="6011A98B" w:rsidR="00B643DD" w:rsidRPr="00113192" w:rsidRDefault="00B643DD" w:rsidP="00B643DD">
            <w:pPr>
              <w:keepNext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Кингисепп, операционная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auto"/>
            </w:tcBorders>
          </w:tcPr>
          <w:p w14:paraId="44A0A22D" w14:textId="20A21D3A" w:rsidR="00B643DD" w:rsidRPr="00113192" w:rsidRDefault="00B643DD" w:rsidP="00B643DD">
            <w:pPr>
              <w:keepNext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повторный</w:t>
            </w:r>
          </w:p>
        </w:tc>
        <w:tc>
          <w:tcPr>
            <w:tcW w:w="1745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</w:tcPr>
          <w:p w14:paraId="3492AB83" w14:textId="68C98345" w:rsidR="00B643DD" w:rsidRPr="00113192" w:rsidRDefault="00B643DD" w:rsidP="00B643DD">
            <w:pPr>
              <w:keepNext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00391</w:t>
            </w:r>
          </w:p>
        </w:tc>
      </w:tr>
      <w:tr w:rsidR="00B643DD" w:rsidRPr="00113192" w14:paraId="67C1EC95" w14:textId="77777777" w:rsidTr="00C96908">
        <w:trPr>
          <w:trHeight w:val="145"/>
        </w:trPr>
        <w:tc>
          <w:tcPr>
            <w:tcW w:w="7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</w:tcPr>
          <w:p w14:paraId="6AD5B3AD" w14:textId="77777777" w:rsidR="00B643DD" w:rsidRPr="0072506D" w:rsidRDefault="00B643DD" w:rsidP="00B643DD">
            <w:pPr>
              <w:pStyle w:val="a7"/>
              <w:keepNext/>
              <w:numPr>
                <w:ilvl w:val="0"/>
                <w:numId w:val="35"/>
              </w:num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23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</w:tcPr>
          <w:p w14:paraId="235AE644" w14:textId="662A4B80" w:rsidR="00B643DD" w:rsidRPr="00113192" w:rsidRDefault="00B643DD" w:rsidP="00B643DD">
            <w:pPr>
              <w:keepNext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Федорова Виктория Алексеевна</w:t>
            </w:r>
          </w:p>
        </w:tc>
        <w:tc>
          <w:tcPr>
            <w:tcW w:w="1892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</w:tcPr>
          <w:p w14:paraId="71408043" w14:textId="765BC3B4" w:rsidR="00B643DD" w:rsidRPr="00113192" w:rsidRDefault="00B643DD" w:rsidP="00B643DD">
            <w:pPr>
              <w:keepNext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Операционная медицинская сестра</w:t>
            </w:r>
          </w:p>
        </w:tc>
        <w:tc>
          <w:tcPr>
            <w:tcW w:w="1943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auto"/>
            </w:tcBorders>
          </w:tcPr>
          <w:p w14:paraId="7B1B4A0F" w14:textId="396FC428" w:rsidR="00B643DD" w:rsidRPr="00113192" w:rsidRDefault="00B643DD" w:rsidP="00B643DD">
            <w:pPr>
              <w:keepNext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Кингисепп, операционная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auto"/>
            </w:tcBorders>
          </w:tcPr>
          <w:p w14:paraId="3172CD80" w14:textId="1FC75E90" w:rsidR="00B643DD" w:rsidRPr="00113192" w:rsidRDefault="00B643DD" w:rsidP="00B643DD">
            <w:pPr>
              <w:keepNext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первичный</w:t>
            </w:r>
          </w:p>
        </w:tc>
        <w:tc>
          <w:tcPr>
            <w:tcW w:w="1745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</w:tcPr>
          <w:p w14:paraId="52858812" w14:textId="617A71F6" w:rsidR="00B643DD" w:rsidRPr="00113192" w:rsidRDefault="00B643DD" w:rsidP="00B643DD">
            <w:pPr>
              <w:keepNext/>
              <w:rPr>
                <w:sz w:val="22"/>
                <w:szCs w:val="22"/>
              </w:rPr>
            </w:pPr>
          </w:p>
        </w:tc>
      </w:tr>
      <w:tr w:rsidR="00B643DD" w:rsidRPr="00113192" w14:paraId="0FFD2B2F" w14:textId="77777777" w:rsidTr="00C96908">
        <w:trPr>
          <w:trHeight w:val="145"/>
        </w:trPr>
        <w:tc>
          <w:tcPr>
            <w:tcW w:w="7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</w:tcPr>
          <w:p w14:paraId="2CC54089" w14:textId="77777777" w:rsidR="00B643DD" w:rsidRPr="0072506D" w:rsidRDefault="00B643DD" w:rsidP="00B643DD">
            <w:pPr>
              <w:pStyle w:val="a7"/>
              <w:keepNext/>
              <w:numPr>
                <w:ilvl w:val="0"/>
                <w:numId w:val="35"/>
              </w:num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23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</w:tcPr>
          <w:p w14:paraId="2649A5A9" w14:textId="1945D58C" w:rsidR="00B643DD" w:rsidRPr="00113192" w:rsidRDefault="00B643DD" w:rsidP="00B643DD">
            <w:pPr>
              <w:keepNext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Михеева Маргарита Владимировна</w:t>
            </w:r>
          </w:p>
        </w:tc>
        <w:tc>
          <w:tcPr>
            <w:tcW w:w="1892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</w:tcPr>
          <w:p w14:paraId="5BCAE670" w14:textId="77777777" w:rsidR="00B643DD" w:rsidRDefault="00B643DD" w:rsidP="00B643DD">
            <w:pPr>
              <w:keepNext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Операционная медицинская сестра</w:t>
            </w:r>
          </w:p>
          <w:p w14:paraId="7264FF5C" w14:textId="553110CC" w:rsidR="00B643DD" w:rsidRPr="00113192" w:rsidRDefault="00B643DD" w:rsidP="00B643DD">
            <w:pPr>
              <w:keepNext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Офтальмология</w:t>
            </w:r>
          </w:p>
        </w:tc>
        <w:tc>
          <w:tcPr>
            <w:tcW w:w="1943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auto"/>
            </w:tcBorders>
          </w:tcPr>
          <w:p w14:paraId="36C2994C" w14:textId="79BB5919" w:rsidR="00B643DD" w:rsidRPr="00113192" w:rsidRDefault="00B643DD" w:rsidP="00B643DD">
            <w:pPr>
              <w:keepNext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Кингисепп, операционная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auto"/>
            </w:tcBorders>
          </w:tcPr>
          <w:p w14:paraId="3A7205EE" w14:textId="34035612" w:rsidR="00B643DD" w:rsidRPr="00113192" w:rsidRDefault="00B643DD" w:rsidP="00B643DD">
            <w:pPr>
              <w:keepNext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</w:t>
            </w:r>
            <w:r>
              <w:rPr>
                <w:sz w:val="22"/>
                <w:szCs w:val="22"/>
              </w:rPr>
              <w:t>овторный</w:t>
            </w:r>
          </w:p>
        </w:tc>
        <w:tc>
          <w:tcPr>
            <w:tcW w:w="1745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</w:tcPr>
          <w:p w14:paraId="27A56AC1" w14:textId="5177387E" w:rsidR="00B643DD" w:rsidRPr="00113192" w:rsidRDefault="00B643DD" w:rsidP="00B643DD">
            <w:pPr>
              <w:keepNext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52</w:t>
            </w:r>
          </w:p>
        </w:tc>
      </w:tr>
      <w:tr w:rsidR="00B643DD" w:rsidRPr="00113192" w14:paraId="5C6BAF95" w14:textId="77777777" w:rsidTr="00C96908">
        <w:trPr>
          <w:trHeight w:val="145"/>
        </w:trPr>
        <w:tc>
          <w:tcPr>
            <w:tcW w:w="7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</w:tcPr>
          <w:p w14:paraId="7E6E5EF8" w14:textId="77777777" w:rsidR="00B643DD" w:rsidRPr="0072506D" w:rsidRDefault="00B643DD" w:rsidP="00B643DD">
            <w:pPr>
              <w:pStyle w:val="a7"/>
              <w:keepNext/>
              <w:numPr>
                <w:ilvl w:val="0"/>
                <w:numId w:val="35"/>
              </w:num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23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</w:tcPr>
          <w:p w14:paraId="6B3E596F" w14:textId="1FE51FD8" w:rsidR="00B643DD" w:rsidRPr="00113192" w:rsidRDefault="00B643DD" w:rsidP="00B643DD">
            <w:pPr>
              <w:keepNext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Казакова Светлана Сергеевна</w:t>
            </w:r>
          </w:p>
        </w:tc>
        <w:tc>
          <w:tcPr>
            <w:tcW w:w="1892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</w:tcPr>
          <w:p w14:paraId="0DFB6DAB" w14:textId="77777777" w:rsidR="00B643DD" w:rsidRDefault="00B643DD" w:rsidP="00B643DD">
            <w:pPr>
              <w:keepNext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Операционная медицинская сестра</w:t>
            </w:r>
          </w:p>
          <w:p w14:paraId="51F9F594" w14:textId="01AAEDE0" w:rsidR="00B643DD" w:rsidRPr="00113192" w:rsidRDefault="00B643DD" w:rsidP="00B643DD">
            <w:pPr>
              <w:keepNext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Офтальмология</w:t>
            </w:r>
          </w:p>
        </w:tc>
        <w:tc>
          <w:tcPr>
            <w:tcW w:w="1943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auto"/>
            </w:tcBorders>
          </w:tcPr>
          <w:p w14:paraId="593B5FAB" w14:textId="1574590F" w:rsidR="00B643DD" w:rsidRPr="00113192" w:rsidRDefault="00B643DD" w:rsidP="00B643DD">
            <w:pPr>
              <w:keepNext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Кингисепп, операционная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auto"/>
            </w:tcBorders>
          </w:tcPr>
          <w:p w14:paraId="7B0022B8" w14:textId="2B894E26" w:rsidR="00B643DD" w:rsidRPr="00113192" w:rsidRDefault="00B643DD" w:rsidP="00B643DD">
            <w:pPr>
              <w:keepNext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повторный</w:t>
            </w:r>
          </w:p>
        </w:tc>
        <w:tc>
          <w:tcPr>
            <w:tcW w:w="1745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</w:tcPr>
          <w:p w14:paraId="7D4F0B26" w14:textId="786B4EAB" w:rsidR="00B643DD" w:rsidRPr="00113192" w:rsidRDefault="00B643DD" w:rsidP="00B643DD">
            <w:pPr>
              <w:keepNext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00392</w:t>
            </w:r>
          </w:p>
        </w:tc>
      </w:tr>
      <w:tr w:rsidR="00B643DD" w:rsidRPr="00113192" w14:paraId="74D154A2" w14:textId="77777777" w:rsidTr="00C96908">
        <w:trPr>
          <w:trHeight w:val="145"/>
        </w:trPr>
        <w:tc>
          <w:tcPr>
            <w:tcW w:w="7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</w:tcPr>
          <w:p w14:paraId="2A3BCDDB" w14:textId="77777777" w:rsidR="00B643DD" w:rsidRPr="0072506D" w:rsidRDefault="00B643DD" w:rsidP="00B643DD">
            <w:pPr>
              <w:pStyle w:val="a7"/>
              <w:keepNext/>
              <w:numPr>
                <w:ilvl w:val="0"/>
                <w:numId w:val="35"/>
              </w:num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23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</w:tcPr>
          <w:p w14:paraId="53552585" w14:textId="19186EAC" w:rsidR="00B643DD" w:rsidRPr="00113192" w:rsidRDefault="00B643DD" w:rsidP="00B643DD">
            <w:pPr>
              <w:keepNext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Мурзова</w:t>
            </w:r>
            <w:proofErr w:type="spellEnd"/>
            <w:r>
              <w:rPr>
                <w:sz w:val="22"/>
                <w:szCs w:val="22"/>
              </w:rPr>
              <w:t xml:space="preserve"> Вероника Васильевна</w:t>
            </w:r>
          </w:p>
        </w:tc>
        <w:tc>
          <w:tcPr>
            <w:tcW w:w="1892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</w:tcPr>
          <w:p w14:paraId="048D4CCA" w14:textId="6F522EA5" w:rsidR="00B643DD" w:rsidRPr="00113192" w:rsidRDefault="00B643DD" w:rsidP="00B643DD">
            <w:pPr>
              <w:keepNext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Операционная медицинская сестра</w:t>
            </w:r>
          </w:p>
        </w:tc>
        <w:tc>
          <w:tcPr>
            <w:tcW w:w="1943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auto"/>
            </w:tcBorders>
          </w:tcPr>
          <w:p w14:paraId="7629C0C8" w14:textId="3ED46D5F" w:rsidR="00B643DD" w:rsidRPr="00113192" w:rsidRDefault="00B643DD" w:rsidP="00B643DD">
            <w:pPr>
              <w:keepNext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Кингисепп, операционная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auto"/>
            </w:tcBorders>
          </w:tcPr>
          <w:p w14:paraId="090954BA" w14:textId="7674B20C" w:rsidR="00B643DD" w:rsidRPr="00113192" w:rsidRDefault="00B643DD" w:rsidP="00B643DD">
            <w:pPr>
              <w:keepNext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повторный</w:t>
            </w:r>
          </w:p>
        </w:tc>
        <w:tc>
          <w:tcPr>
            <w:tcW w:w="1745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</w:tcPr>
          <w:p w14:paraId="3BC7A352" w14:textId="3A0707D5" w:rsidR="00B643DD" w:rsidRPr="00113192" w:rsidRDefault="00B643DD" w:rsidP="00B643DD">
            <w:pPr>
              <w:keepNext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10853</w:t>
            </w:r>
          </w:p>
        </w:tc>
      </w:tr>
      <w:tr w:rsidR="00B643DD" w:rsidRPr="00113192" w14:paraId="22D28FB0" w14:textId="77777777" w:rsidTr="00C96908">
        <w:trPr>
          <w:trHeight w:val="145"/>
        </w:trPr>
        <w:tc>
          <w:tcPr>
            <w:tcW w:w="7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</w:tcPr>
          <w:p w14:paraId="1DA8AE82" w14:textId="77777777" w:rsidR="00B643DD" w:rsidRPr="0072506D" w:rsidRDefault="00B643DD" w:rsidP="00B643DD">
            <w:pPr>
              <w:pStyle w:val="a7"/>
              <w:keepNext/>
              <w:numPr>
                <w:ilvl w:val="0"/>
                <w:numId w:val="35"/>
              </w:num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23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</w:tcPr>
          <w:p w14:paraId="6B3B7B2E" w14:textId="5F1D4346" w:rsidR="00B643DD" w:rsidRPr="00113192" w:rsidRDefault="00B643DD" w:rsidP="00B643DD">
            <w:pPr>
              <w:keepNext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Григорьева Елена Александровна</w:t>
            </w:r>
          </w:p>
        </w:tc>
        <w:tc>
          <w:tcPr>
            <w:tcW w:w="1892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</w:tcPr>
          <w:p w14:paraId="63F17843" w14:textId="5EE53FC0" w:rsidR="00B643DD" w:rsidRPr="00113192" w:rsidRDefault="00B643DD" w:rsidP="00B643DD">
            <w:pPr>
              <w:keepNext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Фасовщица. Аптека</w:t>
            </w:r>
          </w:p>
        </w:tc>
        <w:tc>
          <w:tcPr>
            <w:tcW w:w="1943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auto"/>
            </w:tcBorders>
          </w:tcPr>
          <w:p w14:paraId="352CF591" w14:textId="583E2FF9" w:rsidR="00B643DD" w:rsidRPr="00113192" w:rsidRDefault="00B643DD" w:rsidP="00B643DD">
            <w:pPr>
              <w:keepNext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Аптека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auto"/>
            </w:tcBorders>
          </w:tcPr>
          <w:p w14:paraId="27BE0478" w14:textId="228D1552" w:rsidR="00B643DD" w:rsidRPr="00113192" w:rsidRDefault="00B643DD" w:rsidP="00B643DD">
            <w:pPr>
              <w:keepNext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повторный</w:t>
            </w:r>
          </w:p>
        </w:tc>
        <w:tc>
          <w:tcPr>
            <w:tcW w:w="1745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</w:tcPr>
          <w:p w14:paraId="419F998D" w14:textId="0BE09EAC" w:rsidR="00B643DD" w:rsidRPr="00113192" w:rsidRDefault="00B643DD" w:rsidP="00B643DD">
            <w:pPr>
              <w:keepNext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00395</w:t>
            </w:r>
          </w:p>
        </w:tc>
      </w:tr>
      <w:tr w:rsidR="00B643DD" w:rsidRPr="00113192" w14:paraId="272041C2" w14:textId="77777777" w:rsidTr="00C96908">
        <w:trPr>
          <w:trHeight w:val="145"/>
        </w:trPr>
        <w:tc>
          <w:tcPr>
            <w:tcW w:w="7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</w:tcPr>
          <w:p w14:paraId="506A3DA8" w14:textId="77777777" w:rsidR="00B643DD" w:rsidRPr="0072506D" w:rsidRDefault="00B643DD" w:rsidP="00B643DD">
            <w:pPr>
              <w:pStyle w:val="a7"/>
              <w:keepNext/>
              <w:numPr>
                <w:ilvl w:val="0"/>
                <w:numId w:val="35"/>
              </w:num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23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</w:tcPr>
          <w:p w14:paraId="16CC3558" w14:textId="302068DA" w:rsidR="00B643DD" w:rsidRPr="00113192" w:rsidRDefault="00B643DD" w:rsidP="00B643DD">
            <w:pPr>
              <w:keepNext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Моховикова</w:t>
            </w:r>
            <w:proofErr w:type="spellEnd"/>
            <w:r>
              <w:rPr>
                <w:sz w:val="22"/>
                <w:szCs w:val="22"/>
              </w:rPr>
              <w:t xml:space="preserve"> Татьяна Ивановна</w:t>
            </w:r>
          </w:p>
        </w:tc>
        <w:tc>
          <w:tcPr>
            <w:tcW w:w="1892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</w:tcPr>
          <w:p w14:paraId="3327263E" w14:textId="7758832B" w:rsidR="00B643DD" w:rsidRPr="00113192" w:rsidRDefault="00B643DD" w:rsidP="00B643DD">
            <w:pPr>
              <w:keepNext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Автоклавщик</w:t>
            </w:r>
          </w:p>
        </w:tc>
        <w:tc>
          <w:tcPr>
            <w:tcW w:w="1943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auto"/>
            </w:tcBorders>
          </w:tcPr>
          <w:p w14:paraId="54D2DAC1" w14:textId="601E1EB8" w:rsidR="00B643DD" w:rsidRPr="00113192" w:rsidRDefault="00B643DD" w:rsidP="00B643DD">
            <w:pPr>
              <w:keepNext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ЦСО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auto"/>
            </w:tcBorders>
          </w:tcPr>
          <w:p w14:paraId="018CDF14" w14:textId="53032DD4" w:rsidR="00B643DD" w:rsidRPr="00113192" w:rsidRDefault="00B643DD" w:rsidP="00B643DD">
            <w:pPr>
              <w:keepNext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повторный</w:t>
            </w:r>
          </w:p>
        </w:tc>
        <w:tc>
          <w:tcPr>
            <w:tcW w:w="1745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</w:tcPr>
          <w:p w14:paraId="7FF2F7FA" w14:textId="474577F9" w:rsidR="00B643DD" w:rsidRPr="00113192" w:rsidRDefault="00B643DD" w:rsidP="00B643DD">
            <w:pPr>
              <w:keepNext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10855</w:t>
            </w:r>
          </w:p>
        </w:tc>
      </w:tr>
      <w:tr w:rsidR="00B643DD" w:rsidRPr="00113192" w14:paraId="2B7E6648" w14:textId="77777777" w:rsidTr="00C96908">
        <w:trPr>
          <w:trHeight w:val="145"/>
        </w:trPr>
        <w:tc>
          <w:tcPr>
            <w:tcW w:w="7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</w:tcPr>
          <w:p w14:paraId="1B8786C5" w14:textId="77777777" w:rsidR="00B643DD" w:rsidRPr="0072506D" w:rsidRDefault="00B643DD" w:rsidP="00B643DD">
            <w:pPr>
              <w:pStyle w:val="a7"/>
              <w:keepNext/>
              <w:numPr>
                <w:ilvl w:val="0"/>
                <w:numId w:val="35"/>
              </w:num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23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</w:tcPr>
          <w:p w14:paraId="3949FE7F" w14:textId="0310E188" w:rsidR="00B643DD" w:rsidRPr="00113192" w:rsidRDefault="00B643DD" w:rsidP="00B643DD">
            <w:pPr>
              <w:keepNext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Кузьмина Антонина Александровна</w:t>
            </w:r>
          </w:p>
        </w:tc>
        <w:tc>
          <w:tcPr>
            <w:tcW w:w="1892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</w:tcPr>
          <w:p w14:paraId="66B51A30" w14:textId="1CF666E3" w:rsidR="00B643DD" w:rsidRPr="00113192" w:rsidRDefault="00B643DD" w:rsidP="00B643DD">
            <w:pPr>
              <w:keepNext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</w:t>
            </w:r>
            <w:r>
              <w:rPr>
                <w:sz w:val="22"/>
                <w:szCs w:val="22"/>
              </w:rPr>
              <w:t>втоклавщик</w:t>
            </w:r>
          </w:p>
        </w:tc>
        <w:tc>
          <w:tcPr>
            <w:tcW w:w="1943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auto"/>
            </w:tcBorders>
          </w:tcPr>
          <w:p w14:paraId="17A7F6FA" w14:textId="3937DB20" w:rsidR="00B643DD" w:rsidRPr="00113192" w:rsidRDefault="00B643DD" w:rsidP="00B643DD">
            <w:pPr>
              <w:keepNext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ЦСО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auto"/>
            </w:tcBorders>
          </w:tcPr>
          <w:p w14:paraId="5DBDA93D" w14:textId="2EDE3CC8" w:rsidR="00B643DD" w:rsidRPr="00113192" w:rsidRDefault="00B643DD" w:rsidP="00B643DD">
            <w:pPr>
              <w:keepNext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повторный</w:t>
            </w:r>
          </w:p>
        </w:tc>
        <w:tc>
          <w:tcPr>
            <w:tcW w:w="1745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</w:tcPr>
          <w:p w14:paraId="4CBA8B4A" w14:textId="2496E4B0" w:rsidR="00B643DD" w:rsidRPr="00113192" w:rsidRDefault="00B643DD" w:rsidP="00B643DD">
            <w:pPr>
              <w:keepNext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208</w:t>
            </w:r>
          </w:p>
        </w:tc>
      </w:tr>
      <w:tr w:rsidR="00B77F08" w:rsidRPr="00113192" w14:paraId="41DE5110" w14:textId="77777777" w:rsidTr="00C96908">
        <w:trPr>
          <w:trHeight w:val="145"/>
        </w:trPr>
        <w:tc>
          <w:tcPr>
            <w:tcW w:w="7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</w:tcPr>
          <w:p w14:paraId="2B26AE2D" w14:textId="77777777" w:rsidR="00B77F08" w:rsidRPr="0072506D" w:rsidRDefault="00B77F08" w:rsidP="00B77F08">
            <w:pPr>
              <w:pStyle w:val="a7"/>
              <w:keepNext/>
              <w:numPr>
                <w:ilvl w:val="0"/>
                <w:numId w:val="35"/>
              </w:num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23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</w:tcPr>
          <w:p w14:paraId="05F4BBE8" w14:textId="65C4199C" w:rsidR="00B77F08" w:rsidRPr="00113192" w:rsidRDefault="00B77F08" w:rsidP="00B77F08">
            <w:pPr>
              <w:keepNext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Кочеткова Елена Ивановна</w:t>
            </w:r>
          </w:p>
        </w:tc>
        <w:tc>
          <w:tcPr>
            <w:tcW w:w="1892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</w:tcPr>
          <w:p w14:paraId="18D978AB" w14:textId="1CB67A67" w:rsidR="00B77F08" w:rsidRPr="00113192" w:rsidRDefault="00B77F08" w:rsidP="00B77F08">
            <w:pPr>
              <w:keepNext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Автоклавщик</w:t>
            </w:r>
          </w:p>
        </w:tc>
        <w:tc>
          <w:tcPr>
            <w:tcW w:w="1943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auto"/>
            </w:tcBorders>
          </w:tcPr>
          <w:p w14:paraId="10360D4E" w14:textId="1F827FB0" w:rsidR="00B77F08" w:rsidRPr="00113192" w:rsidRDefault="00B77F08" w:rsidP="00B77F08">
            <w:pPr>
              <w:keepNext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ЦСО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auto"/>
            </w:tcBorders>
          </w:tcPr>
          <w:p w14:paraId="6DD86846" w14:textId="6C69343D" w:rsidR="00B77F08" w:rsidRPr="00113192" w:rsidRDefault="00B77F08" w:rsidP="00B77F08">
            <w:pPr>
              <w:keepNext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повторный</w:t>
            </w:r>
          </w:p>
        </w:tc>
        <w:tc>
          <w:tcPr>
            <w:tcW w:w="1745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</w:tcPr>
          <w:p w14:paraId="69F6F33D" w14:textId="176C656E" w:rsidR="00B77F08" w:rsidRPr="00113192" w:rsidRDefault="00B77F08" w:rsidP="00B77F08">
            <w:pPr>
              <w:keepNext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0394</w:t>
            </w:r>
          </w:p>
        </w:tc>
      </w:tr>
      <w:tr w:rsidR="00B643DD" w:rsidRPr="00113192" w14:paraId="0120C9D1" w14:textId="77777777" w:rsidTr="00C96908">
        <w:trPr>
          <w:trHeight w:val="145"/>
        </w:trPr>
        <w:tc>
          <w:tcPr>
            <w:tcW w:w="7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</w:tcPr>
          <w:p w14:paraId="08D8ADDB" w14:textId="77777777" w:rsidR="00B643DD" w:rsidRPr="0072506D" w:rsidRDefault="00B643DD" w:rsidP="00B643DD">
            <w:pPr>
              <w:pStyle w:val="a7"/>
              <w:keepNext/>
              <w:numPr>
                <w:ilvl w:val="0"/>
                <w:numId w:val="35"/>
              </w:num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23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</w:tcPr>
          <w:p w14:paraId="7B925244" w14:textId="786D47B1" w:rsidR="00B643DD" w:rsidRPr="00113192" w:rsidRDefault="00B77F08" w:rsidP="00B643DD">
            <w:pPr>
              <w:keepNext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Бойко Надежда Николаевна</w:t>
            </w:r>
          </w:p>
        </w:tc>
        <w:tc>
          <w:tcPr>
            <w:tcW w:w="1892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</w:tcPr>
          <w:p w14:paraId="376B053F" w14:textId="0A34207D" w:rsidR="00B643DD" w:rsidRPr="00113192" w:rsidRDefault="00B77F08" w:rsidP="00B643DD">
            <w:pPr>
              <w:keepNext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Медицинская сестра</w:t>
            </w:r>
          </w:p>
        </w:tc>
        <w:tc>
          <w:tcPr>
            <w:tcW w:w="1943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auto"/>
            </w:tcBorders>
          </w:tcPr>
          <w:p w14:paraId="6789804F" w14:textId="16893650" w:rsidR="00B643DD" w:rsidRPr="00113192" w:rsidRDefault="00B77F08" w:rsidP="00B643DD">
            <w:pPr>
              <w:keepNext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Стоматологическая поликлиника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auto"/>
            </w:tcBorders>
          </w:tcPr>
          <w:p w14:paraId="06F39762" w14:textId="64B9227A" w:rsidR="00B643DD" w:rsidRPr="00113192" w:rsidRDefault="00B77F08" w:rsidP="00B643DD">
            <w:pPr>
              <w:keepNext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повторный</w:t>
            </w:r>
          </w:p>
        </w:tc>
        <w:tc>
          <w:tcPr>
            <w:tcW w:w="1745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</w:tcPr>
          <w:p w14:paraId="1FB5162F" w14:textId="3FE08133" w:rsidR="00B643DD" w:rsidRPr="00113192" w:rsidRDefault="00B77F08" w:rsidP="00B643DD">
            <w:pPr>
              <w:keepNext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182</w:t>
            </w:r>
          </w:p>
        </w:tc>
      </w:tr>
      <w:tr w:rsidR="00B77F08" w:rsidRPr="00113192" w14:paraId="6C491D11" w14:textId="77777777" w:rsidTr="00C96908">
        <w:trPr>
          <w:trHeight w:val="145"/>
        </w:trPr>
        <w:tc>
          <w:tcPr>
            <w:tcW w:w="7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</w:tcPr>
          <w:p w14:paraId="752A6752" w14:textId="77777777" w:rsidR="00B77F08" w:rsidRPr="0072506D" w:rsidRDefault="00B77F08" w:rsidP="00B77F08">
            <w:pPr>
              <w:pStyle w:val="a7"/>
              <w:keepNext/>
              <w:numPr>
                <w:ilvl w:val="0"/>
                <w:numId w:val="35"/>
              </w:num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23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</w:tcPr>
          <w:p w14:paraId="76CAA8B3" w14:textId="4896E55D" w:rsidR="00B77F08" w:rsidRPr="00113192" w:rsidRDefault="00B77F08" w:rsidP="00B77F08">
            <w:pPr>
              <w:keepNext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Терешкова Галина </w:t>
            </w:r>
            <w:proofErr w:type="spellStart"/>
            <w:r>
              <w:rPr>
                <w:sz w:val="22"/>
                <w:szCs w:val="22"/>
              </w:rPr>
              <w:t>Таймурадовна</w:t>
            </w:r>
            <w:proofErr w:type="spellEnd"/>
          </w:p>
        </w:tc>
        <w:tc>
          <w:tcPr>
            <w:tcW w:w="1892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</w:tcPr>
          <w:p w14:paraId="57B6DB3B" w14:textId="3FAA4294" w:rsidR="00B77F08" w:rsidRPr="00113192" w:rsidRDefault="00B77F08" w:rsidP="00B77F08">
            <w:pPr>
              <w:keepNext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Старшая медицинская сестра</w:t>
            </w:r>
          </w:p>
        </w:tc>
        <w:tc>
          <w:tcPr>
            <w:tcW w:w="1943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auto"/>
            </w:tcBorders>
          </w:tcPr>
          <w:p w14:paraId="6EFEE9A7" w14:textId="65002E10" w:rsidR="00B77F08" w:rsidRPr="00113192" w:rsidRDefault="00B77F08" w:rsidP="00B77F08">
            <w:pPr>
              <w:keepNext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Стоматологическая поликлиника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auto"/>
            </w:tcBorders>
          </w:tcPr>
          <w:p w14:paraId="7A93A9DF" w14:textId="77D86EA9" w:rsidR="00B77F08" w:rsidRPr="00113192" w:rsidRDefault="00B77F08" w:rsidP="00B77F08">
            <w:pPr>
              <w:keepNext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повторный</w:t>
            </w:r>
          </w:p>
        </w:tc>
        <w:tc>
          <w:tcPr>
            <w:tcW w:w="1745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</w:tcPr>
          <w:p w14:paraId="1D05382F" w14:textId="4BC605E9" w:rsidR="00B77F08" w:rsidRPr="00113192" w:rsidRDefault="00B77F08" w:rsidP="00B77F08">
            <w:pPr>
              <w:keepNext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10856</w:t>
            </w:r>
          </w:p>
        </w:tc>
      </w:tr>
      <w:tr w:rsidR="00B77F08" w:rsidRPr="00113192" w14:paraId="08786E9B" w14:textId="77777777" w:rsidTr="00C96908">
        <w:trPr>
          <w:trHeight w:val="145"/>
        </w:trPr>
        <w:tc>
          <w:tcPr>
            <w:tcW w:w="7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</w:tcPr>
          <w:p w14:paraId="4BED05A5" w14:textId="77777777" w:rsidR="00B77F08" w:rsidRPr="0072506D" w:rsidRDefault="00B77F08" w:rsidP="00B77F08">
            <w:pPr>
              <w:pStyle w:val="a7"/>
              <w:keepNext/>
              <w:numPr>
                <w:ilvl w:val="0"/>
                <w:numId w:val="35"/>
              </w:num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23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</w:tcPr>
          <w:p w14:paraId="5EFE5724" w14:textId="6F077B49" w:rsidR="00B77F08" w:rsidRPr="00113192" w:rsidRDefault="00B77F08" w:rsidP="00B77F08">
            <w:pPr>
              <w:keepNext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Азаева</w:t>
            </w:r>
            <w:proofErr w:type="spellEnd"/>
            <w:r>
              <w:rPr>
                <w:sz w:val="22"/>
                <w:szCs w:val="22"/>
              </w:rPr>
              <w:t xml:space="preserve"> Зарифа </w:t>
            </w:r>
            <w:proofErr w:type="spellStart"/>
            <w:r>
              <w:rPr>
                <w:sz w:val="22"/>
                <w:szCs w:val="22"/>
              </w:rPr>
              <w:t>Бедрединовна</w:t>
            </w:r>
            <w:proofErr w:type="spellEnd"/>
          </w:p>
        </w:tc>
        <w:tc>
          <w:tcPr>
            <w:tcW w:w="1892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</w:tcPr>
          <w:p w14:paraId="5E61F5DD" w14:textId="65DBE9B1" w:rsidR="00B77F08" w:rsidRPr="00113192" w:rsidRDefault="00C96908" w:rsidP="00B77F08">
            <w:pPr>
              <w:keepNext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</w:t>
            </w:r>
            <w:r w:rsidR="00B77F08">
              <w:rPr>
                <w:sz w:val="22"/>
                <w:szCs w:val="22"/>
              </w:rPr>
              <w:t>едицинская сестра</w:t>
            </w:r>
          </w:p>
        </w:tc>
        <w:tc>
          <w:tcPr>
            <w:tcW w:w="1943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auto"/>
            </w:tcBorders>
          </w:tcPr>
          <w:p w14:paraId="48046A1D" w14:textId="3BDAEF81" w:rsidR="00B77F08" w:rsidRPr="00113192" w:rsidRDefault="00B77F08" w:rsidP="00B77F08">
            <w:pPr>
              <w:keepNext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Стоматологическая поликлиника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auto"/>
            </w:tcBorders>
          </w:tcPr>
          <w:p w14:paraId="3854B69F" w14:textId="2F5B642F" w:rsidR="00B77F08" w:rsidRPr="00113192" w:rsidRDefault="00B77F08" w:rsidP="00B77F08">
            <w:pPr>
              <w:keepNext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повторный</w:t>
            </w:r>
          </w:p>
        </w:tc>
        <w:tc>
          <w:tcPr>
            <w:tcW w:w="1745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</w:tcPr>
          <w:p w14:paraId="6F220DCD" w14:textId="1092F776" w:rsidR="00B77F08" w:rsidRPr="00113192" w:rsidRDefault="00B77F08" w:rsidP="00B77F08">
            <w:pPr>
              <w:keepNext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201</w:t>
            </w:r>
          </w:p>
        </w:tc>
      </w:tr>
      <w:tr w:rsidR="00B77F08" w:rsidRPr="00113192" w14:paraId="4DD2159C" w14:textId="77777777" w:rsidTr="00C96908">
        <w:trPr>
          <w:trHeight w:val="145"/>
        </w:trPr>
        <w:tc>
          <w:tcPr>
            <w:tcW w:w="7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</w:tcPr>
          <w:p w14:paraId="0F37F0FA" w14:textId="77777777" w:rsidR="00B77F08" w:rsidRPr="0072506D" w:rsidRDefault="00B77F08" w:rsidP="00B77F08">
            <w:pPr>
              <w:pStyle w:val="a7"/>
              <w:keepNext/>
              <w:numPr>
                <w:ilvl w:val="0"/>
                <w:numId w:val="35"/>
              </w:num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23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</w:tcPr>
          <w:p w14:paraId="702450ED" w14:textId="48F52564" w:rsidR="00B77F08" w:rsidRPr="00113192" w:rsidRDefault="00B77F08" w:rsidP="00B77F08">
            <w:pPr>
              <w:keepNext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Кислицина Елена Алексеевна</w:t>
            </w:r>
          </w:p>
        </w:tc>
        <w:tc>
          <w:tcPr>
            <w:tcW w:w="1892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</w:tcPr>
          <w:p w14:paraId="3C419773" w14:textId="6C63C4DE" w:rsidR="00B77F08" w:rsidRPr="00113192" w:rsidRDefault="00B77F08" w:rsidP="00B77F08">
            <w:pPr>
              <w:keepNext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Дезинфектор</w:t>
            </w:r>
          </w:p>
        </w:tc>
        <w:tc>
          <w:tcPr>
            <w:tcW w:w="1943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auto"/>
            </w:tcBorders>
          </w:tcPr>
          <w:p w14:paraId="5EED5629" w14:textId="61F96046" w:rsidR="00B77F08" w:rsidRPr="00113192" w:rsidRDefault="00B77F08" w:rsidP="00B77F08">
            <w:pPr>
              <w:keepNext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Кингисепп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auto"/>
            </w:tcBorders>
          </w:tcPr>
          <w:p w14:paraId="767056D9" w14:textId="3AA97929" w:rsidR="00B77F08" w:rsidRPr="00113192" w:rsidRDefault="00B77F08" w:rsidP="00B77F08">
            <w:pPr>
              <w:keepNext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повторный</w:t>
            </w:r>
          </w:p>
        </w:tc>
        <w:tc>
          <w:tcPr>
            <w:tcW w:w="1745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</w:tcPr>
          <w:p w14:paraId="3B5BDA4A" w14:textId="24EEC10A" w:rsidR="00B77F08" w:rsidRPr="00113192" w:rsidRDefault="00B77F08" w:rsidP="00B77F08">
            <w:pPr>
              <w:keepNext/>
              <w:rPr>
                <w:sz w:val="22"/>
                <w:szCs w:val="22"/>
              </w:rPr>
            </w:pPr>
          </w:p>
        </w:tc>
      </w:tr>
      <w:tr w:rsidR="00B77F08" w:rsidRPr="00113192" w14:paraId="4F3C39A5" w14:textId="77777777" w:rsidTr="00C96908">
        <w:trPr>
          <w:trHeight w:val="145"/>
        </w:trPr>
        <w:tc>
          <w:tcPr>
            <w:tcW w:w="7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</w:tcPr>
          <w:p w14:paraId="0F93DB84" w14:textId="77777777" w:rsidR="00B77F08" w:rsidRPr="0072506D" w:rsidRDefault="00B77F08" w:rsidP="00B77F08">
            <w:pPr>
              <w:pStyle w:val="a7"/>
              <w:keepNext/>
              <w:numPr>
                <w:ilvl w:val="0"/>
                <w:numId w:val="35"/>
              </w:num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23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</w:tcPr>
          <w:p w14:paraId="36590243" w14:textId="281C6B0E" w:rsidR="00B77F08" w:rsidRPr="00113192" w:rsidRDefault="00B77F08" w:rsidP="00B77F08">
            <w:pPr>
              <w:keepNext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Носенко Ульяна Владимировна</w:t>
            </w:r>
          </w:p>
        </w:tc>
        <w:tc>
          <w:tcPr>
            <w:tcW w:w="1892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</w:tcPr>
          <w:p w14:paraId="0FB89DBC" w14:textId="1C31B103" w:rsidR="00B77F08" w:rsidRPr="00113192" w:rsidRDefault="00B77F08" w:rsidP="00B77F08">
            <w:pPr>
              <w:keepNext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Дезинфектор</w:t>
            </w:r>
          </w:p>
        </w:tc>
        <w:tc>
          <w:tcPr>
            <w:tcW w:w="1943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auto"/>
            </w:tcBorders>
          </w:tcPr>
          <w:p w14:paraId="30FDE2EA" w14:textId="39607DD5" w:rsidR="00B77F08" w:rsidRPr="00113192" w:rsidRDefault="00B77F08" w:rsidP="00B77F08">
            <w:pPr>
              <w:keepNext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Кингисепп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auto"/>
            </w:tcBorders>
          </w:tcPr>
          <w:p w14:paraId="54CD5904" w14:textId="1299E7C0" w:rsidR="00B77F08" w:rsidRPr="00113192" w:rsidRDefault="00B77F08" w:rsidP="00B77F08">
            <w:pPr>
              <w:keepNext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повторный</w:t>
            </w:r>
          </w:p>
        </w:tc>
        <w:tc>
          <w:tcPr>
            <w:tcW w:w="1745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</w:tcPr>
          <w:p w14:paraId="3887DD29" w14:textId="1FB2B137" w:rsidR="00B77F08" w:rsidRPr="00113192" w:rsidRDefault="00B77F08" w:rsidP="00B77F08">
            <w:pPr>
              <w:keepNext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181</w:t>
            </w:r>
          </w:p>
        </w:tc>
      </w:tr>
      <w:tr w:rsidR="00B77F08" w:rsidRPr="00113192" w14:paraId="1DCC420D" w14:textId="77777777" w:rsidTr="00C96908">
        <w:trPr>
          <w:trHeight w:val="145"/>
        </w:trPr>
        <w:tc>
          <w:tcPr>
            <w:tcW w:w="7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</w:tcPr>
          <w:p w14:paraId="43255B64" w14:textId="77777777" w:rsidR="00B77F08" w:rsidRPr="0072506D" w:rsidRDefault="00B77F08" w:rsidP="00B77F08">
            <w:pPr>
              <w:pStyle w:val="a7"/>
              <w:keepNext/>
              <w:numPr>
                <w:ilvl w:val="0"/>
                <w:numId w:val="35"/>
              </w:num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23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</w:tcPr>
          <w:p w14:paraId="0B2FD523" w14:textId="6E263480" w:rsidR="00B77F08" w:rsidRPr="00113192" w:rsidRDefault="00B77F08" w:rsidP="00B77F08">
            <w:pPr>
              <w:keepNext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Ахмадулина Ирина Владимировна</w:t>
            </w:r>
          </w:p>
        </w:tc>
        <w:tc>
          <w:tcPr>
            <w:tcW w:w="1892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</w:tcPr>
          <w:p w14:paraId="45104FF8" w14:textId="26107885" w:rsidR="00B77F08" w:rsidRPr="00113192" w:rsidRDefault="00B77F08" w:rsidP="00B77F08">
            <w:pPr>
              <w:keepNext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Дезинфектор</w:t>
            </w:r>
          </w:p>
        </w:tc>
        <w:tc>
          <w:tcPr>
            <w:tcW w:w="1943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auto"/>
            </w:tcBorders>
          </w:tcPr>
          <w:p w14:paraId="1AE6E883" w14:textId="60EC43E8" w:rsidR="00B77F08" w:rsidRPr="00113192" w:rsidRDefault="00B77F08" w:rsidP="00B77F08">
            <w:pPr>
              <w:keepNext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Кингисепп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auto"/>
            </w:tcBorders>
          </w:tcPr>
          <w:p w14:paraId="084CB0C5" w14:textId="355C59A9" w:rsidR="00B77F08" w:rsidRPr="00113192" w:rsidRDefault="00B77F08" w:rsidP="00B77F08">
            <w:pPr>
              <w:keepNext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повторный</w:t>
            </w:r>
          </w:p>
        </w:tc>
        <w:tc>
          <w:tcPr>
            <w:tcW w:w="1745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</w:tcPr>
          <w:p w14:paraId="1DD8B609" w14:textId="1365D250" w:rsidR="00B77F08" w:rsidRPr="00113192" w:rsidRDefault="00B77F08" w:rsidP="00B77F08">
            <w:pPr>
              <w:keepNext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10860</w:t>
            </w:r>
          </w:p>
        </w:tc>
      </w:tr>
      <w:tr w:rsidR="00B77F08" w:rsidRPr="00113192" w14:paraId="63D113BB" w14:textId="77777777" w:rsidTr="00C96908">
        <w:trPr>
          <w:trHeight w:val="145"/>
        </w:trPr>
        <w:tc>
          <w:tcPr>
            <w:tcW w:w="7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</w:tcPr>
          <w:p w14:paraId="400EAAD7" w14:textId="77777777" w:rsidR="00B77F08" w:rsidRPr="0072506D" w:rsidRDefault="00B77F08" w:rsidP="00B77F08">
            <w:pPr>
              <w:pStyle w:val="a7"/>
              <w:keepNext/>
              <w:numPr>
                <w:ilvl w:val="0"/>
                <w:numId w:val="35"/>
              </w:num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23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</w:tcPr>
          <w:p w14:paraId="0DBCC3D7" w14:textId="7D311FC3" w:rsidR="00B77F08" w:rsidRPr="00113192" w:rsidRDefault="00B77F08" w:rsidP="00B77F08">
            <w:pPr>
              <w:keepNext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Злобина Анастасия Геннадьевна</w:t>
            </w:r>
          </w:p>
        </w:tc>
        <w:tc>
          <w:tcPr>
            <w:tcW w:w="1892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</w:tcPr>
          <w:p w14:paraId="6CE833FB" w14:textId="77777777" w:rsidR="00B77F08" w:rsidRDefault="00B77F08" w:rsidP="00B77F08">
            <w:pPr>
              <w:keepNext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Операционная медицинская </w:t>
            </w:r>
            <w:r>
              <w:rPr>
                <w:sz w:val="22"/>
                <w:szCs w:val="22"/>
              </w:rPr>
              <w:lastRenderedPageBreak/>
              <w:t>сестра</w:t>
            </w:r>
          </w:p>
          <w:p w14:paraId="1DB1B865" w14:textId="77777777" w:rsidR="00B77F08" w:rsidRPr="00113192" w:rsidRDefault="00B77F08" w:rsidP="00B77F08">
            <w:pPr>
              <w:keepNext/>
              <w:rPr>
                <w:sz w:val="22"/>
                <w:szCs w:val="22"/>
              </w:rPr>
            </w:pPr>
          </w:p>
        </w:tc>
        <w:tc>
          <w:tcPr>
            <w:tcW w:w="1943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auto"/>
            </w:tcBorders>
          </w:tcPr>
          <w:p w14:paraId="727C2CCB" w14:textId="3F14572D" w:rsidR="00B77F08" w:rsidRPr="00113192" w:rsidRDefault="00B77F08" w:rsidP="00B77F08">
            <w:pPr>
              <w:keepNext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О</w:t>
            </w:r>
            <w:r>
              <w:rPr>
                <w:sz w:val="22"/>
                <w:szCs w:val="22"/>
              </w:rPr>
              <w:t>перационная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auto"/>
            </w:tcBorders>
          </w:tcPr>
          <w:p w14:paraId="31B928E2" w14:textId="32E888FA" w:rsidR="00B77F08" w:rsidRPr="00113192" w:rsidRDefault="00B77F08" w:rsidP="00B77F08">
            <w:pPr>
              <w:keepNext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повторный</w:t>
            </w:r>
          </w:p>
        </w:tc>
        <w:tc>
          <w:tcPr>
            <w:tcW w:w="1745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</w:tcPr>
          <w:p w14:paraId="45FBB164" w14:textId="01263483" w:rsidR="00B77F08" w:rsidRPr="00113192" w:rsidRDefault="00B77F08" w:rsidP="00B77F08">
            <w:pPr>
              <w:keepNext/>
              <w:rPr>
                <w:sz w:val="22"/>
                <w:szCs w:val="22"/>
              </w:rPr>
            </w:pPr>
          </w:p>
        </w:tc>
      </w:tr>
      <w:tr w:rsidR="00B77F08" w:rsidRPr="00113192" w14:paraId="6BC300D3" w14:textId="77777777" w:rsidTr="00C96908">
        <w:trPr>
          <w:trHeight w:val="145"/>
        </w:trPr>
        <w:tc>
          <w:tcPr>
            <w:tcW w:w="7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</w:tcPr>
          <w:p w14:paraId="66EED4EF" w14:textId="77777777" w:rsidR="00B77F08" w:rsidRPr="0072506D" w:rsidRDefault="00B77F08" w:rsidP="00B77F08">
            <w:pPr>
              <w:pStyle w:val="a7"/>
              <w:keepNext/>
              <w:numPr>
                <w:ilvl w:val="0"/>
                <w:numId w:val="35"/>
              </w:num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23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</w:tcPr>
          <w:p w14:paraId="736BB328" w14:textId="4106DFE5" w:rsidR="00B77F08" w:rsidRPr="00113192" w:rsidRDefault="00B77F08" w:rsidP="00B77F08">
            <w:pPr>
              <w:keepNext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Лусто</w:t>
            </w:r>
            <w:proofErr w:type="spellEnd"/>
            <w:r>
              <w:rPr>
                <w:sz w:val="22"/>
                <w:szCs w:val="22"/>
              </w:rPr>
              <w:t xml:space="preserve"> Юлия Валерьевна</w:t>
            </w:r>
          </w:p>
        </w:tc>
        <w:tc>
          <w:tcPr>
            <w:tcW w:w="1892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</w:tcPr>
          <w:p w14:paraId="05C4F9AD" w14:textId="69C86CF7" w:rsidR="00B77F08" w:rsidRPr="00113192" w:rsidRDefault="00B77F08" w:rsidP="00B77F08">
            <w:pPr>
              <w:keepNext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Заведующая аптекой</w:t>
            </w:r>
          </w:p>
        </w:tc>
        <w:tc>
          <w:tcPr>
            <w:tcW w:w="1943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auto"/>
            </w:tcBorders>
          </w:tcPr>
          <w:p w14:paraId="4F6C2BAE" w14:textId="0BE80E7F" w:rsidR="00B77F08" w:rsidRPr="00113192" w:rsidRDefault="00B77F08" w:rsidP="00B77F08">
            <w:pPr>
              <w:keepNext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Аптека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auto"/>
            </w:tcBorders>
          </w:tcPr>
          <w:p w14:paraId="7CA99B56" w14:textId="56DAD5BC" w:rsidR="00B77F08" w:rsidRPr="00113192" w:rsidRDefault="00B77F08" w:rsidP="00B77F08">
            <w:pPr>
              <w:keepNext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первичное</w:t>
            </w:r>
          </w:p>
        </w:tc>
        <w:tc>
          <w:tcPr>
            <w:tcW w:w="1745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</w:tcPr>
          <w:p w14:paraId="70AB03F0" w14:textId="27622EC9" w:rsidR="00B77F08" w:rsidRPr="00113192" w:rsidRDefault="00B77F08" w:rsidP="00B77F08">
            <w:pPr>
              <w:keepNext/>
              <w:rPr>
                <w:sz w:val="22"/>
                <w:szCs w:val="22"/>
              </w:rPr>
            </w:pPr>
          </w:p>
        </w:tc>
      </w:tr>
    </w:tbl>
    <w:p w14:paraId="255692BF" w14:textId="77777777" w:rsidR="00113192" w:rsidRPr="00113192" w:rsidRDefault="00113192" w:rsidP="00113192">
      <w:pPr>
        <w:keepNext/>
        <w:rPr>
          <w:sz w:val="22"/>
          <w:szCs w:val="22"/>
        </w:rPr>
      </w:pPr>
    </w:p>
    <w:p w14:paraId="35AAFA48" w14:textId="77777777" w:rsidR="00E17419" w:rsidRPr="00131D18" w:rsidRDefault="00E17419" w:rsidP="00137BD5">
      <w:pPr>
        <w:widowControl w:val="0"/>
        <w:rPr>
          <w:sz w:val="22"/>
          <w:szCs w:val="22"/>
        </w:rPr>
      </w:pPr>
    </w:p>
    <w:p w14:paraId="7B5062BC" w14:textId="6465FF68" w:rsidR="00E17419" w:rsidRPr="00131D18" w:rsidRDefault="00E17419" w:rsidP="00137BD5">
      <w:pPr>
        <w:widowControl w:val="0"/>
        <w:rPr>
          <w:b/>
          <w:sz w:val="22"/>
          <w:szCs w:val="22"/>
        </w:rPr>
      </w:pPr>
      <w:proofErr w:type="gramStart"/>
      <w:r w:rsidRPr="00131D18">
        <w:rPr>
          <w:b/>
          <w:sz w:val="22"/>
          <w:szCs w:val="22"/>
        </w:rPr>
        <w:t xml:space="preserve">Заказчик:   </w:t>
      </w:r>
      <w:proofErr w:type="gramEnd"/>
      <w:r w:rsidRPr="00131D18">
        <w:rPr>
          <w:b/>
          <w:sz w:val="22"/>
          <w:szCs w:val="22"/>
        </w:rPr>
        <w:t xml:space="preserve">                                                                         </w:t>
      </w:r>
      <w:r w:rsidR="00D454C4" w:rsidRPr="00131D18">
        <w:rPr>
          <w:b/>
          <w:sz w:val="22"/>
          <w:szCs w:val="22"/>
        </w:rPr>
        <w:tab/>
      </w:r>
      <w:r w:rsidR="00D454C4" w:rsidRPr="00131D18">
        <w:rPr>
          <w:b/>
          <w:sz w:val="22"/>
          <w:szCs w:val="22"/>
        </w:rPr>
        <w:tab/>
      </w:r>
      <w:r w:rsidRPr="00131D18">
        <w:rPr>
          <w:b/>
          <w:sz w:val="22"/>
          <w:szCs w:val="22"/>
        </w:rPr>
        <w:t>Исполнитель:</w:t>
      </w:r>
    </w:p>
    <w:p w14:paraId="24D34E61" w14:textId="77777777" w:rsidR="007A3EBF" w:rsidRDefault="007A3EBF" w:rsidP="007A3EBF">
      <w:pPr>
        <w:widowControl w:val="0"/>
        <w:autoSpaceDE w:val="0"/>
        <w:autoSpaceDN w:val="0"/>
        <w:adjustRightInd w:val="0"/>
        <w:rPr>
          <w:color w:val="000000"/>
        </w:rPr>
      </w:pPr>
    </w:p>
    <w:p w14:paraId="67F8FFFF" w14:textId="7B34545E" w:rsidR="007A3EBF" w:rsidRPr="00C96908" w:rsidRDefault="00C96908" w:rsidP="007A3EBF">
      <w:pPr>
        <w:widowControl w:val="0"/>
        <w:autoSpaceDE w:val="0"/>
        <w:autoSpaceDN w:val="0"/>
        <w:adjustRightInd w:val="0"/>
        <w:rPr>
          <w:color w:val="000000"/>
          <w:sz w:val="24"/>
          <w:szCs w:val="24"/>
        </w:rPr>
      </w:pPr>
      <w:r w:rsidRPr="00C96908">
        <w:rPr>
          <w:color w:val="000000"/>
          <w:sz w:val="24"/>
          <w:szCs w:val="24"/>
        </w:rPr>
        <w:t>Г</w:t>
      </w:r>
      <w:r w:rsidR="007A3EBF" w:rsidRPr="00C96908">
        <w:rPr>
          <w:color w:val="000000"/>
          <w:sz w:val="24"/>
          <w:szCs w:val="24"/>
        </w:rPr>
        <w:t>лавн</w:t>
      </w:r>
      <w:r w:rsidRPr="00C96908">
        <w:rPr>
          <w:color w:val="000000"/>
          <w:sz w:val="24"/>
          <w:szCs w:val="24"/>
        </w:rPr>
        <w:t>ый</w:t>
      </w:r>
      <w:r w:rsidR="007A3EBF" w:rsidRPr="00C96908">
        <w:rPr>
          <w:color w:val="000000"/>
          <w:sz w:val="24"/>
          <w:szCs w:val="24"/>
        </w:rPr>
        <w:t xml:space="preserve"> врач</w:t>
      </w:r>
    </w:p>
    <w:p w14:paraId="5681D2DF" w14:textId="77777777" w:rsidR="007A3EBF" w:rsidRPr="00B74D2F" w:rsidRDefault="007A3EBF" w:rsidP="007A3EBF">
      <w:pPr>
        <w:widowControl w:val="0"/>
        <w:autoSpaceDE w:val="0"/>
        <w:autoSpaceDN w:val="0"/>
        <w:adjustRightInd w:val="0"/>
        <w:rPr>
          <w:color w:val="000000"/>
        </w:rPr>
      </w:pPr>
    </w:p>
    <w:p w14:paraId="0ED4B954" w14:textId="33C281A3" w:rsidR="00E17419" w:rsidRPr="00113192" w:rsidRDefault="007A3EBF" w:rsidP="00C96908">
      <w:pPr>
        <w:widowControl w:val="0"/>
        <w:rPr>
          <w:sz w:val="22"/>
          <w:szCs w:val="22"/>
        </w:rPr>
      </w:pPr>
      <w:r w:rsidRPr="007A3EBF">
        <w:rPr>
          <w:sz w:val="24"/>
          <w:szCs w:val="24"/>
        </w:rPr>
        <w:t>______________</w:t>
      </w:r>
      <w:r w:rsidR="00C96908">
        <w:rPr>
          <w:sz w:val="24"/>
          <w:szCs w:val="24"/>
        </w:rPr>
        <w:t xml:space="preserve">И.М. </w:t>
      </w:r>
      <w:proofErr w:type="spellStart"/>
      <w:r w:rsidR="00C96908">
        <w:rPr>
          <w:sz w:val="24"/>
          <w:szCs w:val="24"/>
        </w:rPr>
        <w:t>Кяльвияйнен</w:t>
      </w:r>
      <w:proofErr w:type="spellEnd"/>
      <w:r w:rsidR="00E17419" w:rsidRPr="007A3EBF">
        <w:rPr>
          <w:sz w:val="22"/>
          <w:szCs w:val="22"/>
        </w:rPr>
        <w:tab/>
        <w:t xml:space="preserve">             </w:t>
      </w:r>
      <w:r w:rsidR="00D454C4" w:rsidRPr="007A3EBF">
        <w:rPr>
          <w:sz w:val="22"/>
          <w:szCs w:val="22"/>
        </w:rPr>
        <w:tab/>
      </w:r>
      <w:r w:rsidR="00D454C4" w:rsidRPr="007A3EBF">
        <w:rPr>
          <w:sz w:val="22"/>
          <w:szCs w:val="22"/>
        </w:rPr>
        <w:tab/>
      </w:r>
      <w:r w:rsidR="00D454C4" w:rsidRPr="007A3EBF">
        <w:rPr>
          <w:sz w:val="22"/>
          <w:szCs w:val="22"/>
        </w:rPr>
        <w:tab/>
      </w:r>
      <w:r w:rsidR="00E17419" w:rsidRPr="007A3EBF">
        <w:rPr>
          <w:sz w:val="22"/>
          <w:szCs w:val="22"/>
        </w:rPr>
        <w:t>________________</w:t>
      </w:r>
    </w:p>
    <w:sectPr w:rsidR="00E17419" w:rsidRPr="00113192" w:rsidSect="00E90E6F">
      <w:pgSz w:w="11906" w:h="16838"/>
      <w:pgMar w:top="794" w:right="851" w:bottom="794" w:left="1134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6EA662" w14:textId="77777777" w:rsidR="00260D35" w:rsidRDefault="00260D35" w:rsidP="006D2445">
      <w:r>
        <w:separator/>
      </w:r>
    </w:p>
  </w:endnote>
  <w:endnote w:type="continuationSeparator" w:id="0">
    <w:p w14:paraId="4F2218E0" w14:textId="77777777" w:rsidR="00260D35" w:rsidRDefault="00260D35" w:rsidP="006D24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entury Schoolbook"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F7E3E5" w14:textId="77777777" w:rsidR="00260D35" w:rsidRDefault="00260D35" w:rsidP="006D2445">
      <w:r>
        <w:separator/>
      </w:r>
    </w:p>
  </w:footnote>
  <w:footnote w:type="continuationSeparator" w:id="0">
    <w:p w14:paraId="2762B532" w14:textId="77777777" w:rsidR="00260D35" w:rsidRDefault="00260D35" w:rsidP="006D244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.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1" w15:restartNumberingAfterBreak="0">
    <w:nsid w:val="00BD04AE"/>
    <w:multiLevelType w:val="hybridMultilevel"/>
    <w:tmpl w:val="8F22A2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CA0C6C"/>
    <w:multiLevelType w:val="multilevel"/>
    <w:tmpl w:val="DED2D0B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34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112" w:hanging="1440"/>
      </w:pPr>
      <w:rPr>
        <w:rFonts w:hint="default"/>
      </w:rPr>
    </w:lvl>
  </w:abstractNum>
  <w:abstractNum w:abstractNumId="3" w15:restartNumberingAfterBreak="0">
    <w:nsid w:val="09C632BF"/>
    <w:multiLevelType w:val="hybridMultilevel"/>
    <w:tmpl w:val="D12C04B2"/>
    <w:lvl w:ilvl="0" w:tplc="13EA4A32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 w15:restartNumberingAfterBreak="0">
    <w:nsid w:val="0B4F78F2"/>
    <w:multiLevelType w:val="multilevel"/>
    <w:tmpl w:val="80082760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Zero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5" w15:restartNumberingAfterBreak="0">
    <w:nsid w:val="0BB437C9"/>
    <w:multiLevelType w:val="hybridMultilevel"/>
    <w:tmpl w:val="B14C4E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047941"/>
    <w:multiLevelType w:val="multilevel"/>
    <w:tmpl w:val="F14CB750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Zero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112" w:hanging="1440"/>
      </w:pPr>
      <w:rPr>
        <w:rFonts w:hint="default"/>
      </w:rPr>
    </w:lvl>
  </w:abstractNum>
  <w:abstractNum w:abstractNumId="7" w15:restartNumberingAfterBreak="0">
    <w:nsid w:val="0ECD6E57"/>
    <w:multiLevelType w:val="multilevel"/>
    <w:tmpl w:val="94389D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34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112" w:hanging="1440"/>
      </w:pPr>
      <w:rPr>
        <w:rFonts w:hint="default"/>
      </w:rPr>
    </w:lvl>
  </w:abstractNum>
  <w:abstractNum w:abstractNumId="8" w15:restartNumberingAfterBreak="0">
    <w:nsid w:val="107919F4"/>
    <w:multiLevelType w:val="multilevel"/>
    <w:tmpl w:val="C24C834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9" w15:restartNumberingAfterBreak="0">
    <w:nsid w:val="14F3649E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170A2188"/>
    <w:multiLevelType w:val="hybridMultilevel"/>
    <w:tmpl w:val="453801B6"/>
    <w:lvl w:ilvl="0" w:tplc="04FEBFC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170F5A36"/>
    <w:multiLevelType w:val="multilevel"/>
    <w:tmpl w:val="3D72B57C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914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34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112" w:hanging="1440"/>
      </w:pPr>
      <w:rPr>
        <w:rFonts w:hint="default"/>
      </w:rPr>
    </w:lvl>
  </w:abstractNum>
  <w:abstractNum w:abstractNumId="12" w15:restartNumberingAfterBreak="0">
    <w:nsid w:val="1C7F5D32"/>
    <w:multiLevelType w:val="multilevel"/>
    <w:tmpl w:val="1852629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5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2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3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494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92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992" w:hanging="1440"/>
      </w:pPr>
      <w:rPr>
        <w:rFonts w:hint="default"/>
      </w:rPr>
    </w:lvl>
  </w:abstractNum>
  <w:abstractNum w:abstractNumId="13" w15:restartNumberingAfterBreak="0">
    <w:nsid w:val="2154476F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23762986"/>
    <w:multiLevelType w:val="multilevel"/>
    <w:tmpl w:val="452AF3A6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5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2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3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494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92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992" w:hanging="1440"/>
      </w:pPr>
      <w:rPr>
        <w:rFonts w:hint="default"/>
      </w:rPr>
    </w:lvl>
  </w:abstractNum>
  <w:abstractNum w:abstractNumId="15" w15:restartNumberingAfterBreak="0">
    <w:nsid w:val="32A9477C"/>
    <w:multiLevelType w:val="hybridMultilevel"/>
    <w:tmpl w:val="8ACAD8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312000F"/>
    <w:multiLevelType w:val="multilevel"/>
    <w:tmpl w:val="0A9E925E"/>
    <w:lvl w:ilvl="0">
      <w:start w:val="1"/>
      <w:numFmt w:val="decimal"/>
      <w:lvlText w:val="%1."/>
      <w:lvlJc w:val="left"/>
      <w:pPr>
        <w:ind w:left="585" w:hanging="585"/>
      </w:pPr>
    </w:lvl>
    <w:lvl w:ilvl="1">
      <w:start w:val="1"/>
      <w:numFmt w:val="decimal"/>
      <w:lvlText w:val="%1.%2."/>
      <w:lvlJc w:val="left"/>
      <w:pPr>
        <w:ind w:left="585" w:hanging="585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7" w15:restartNumberingAfterBreak="0">
    <w:nsid w:val="3CA37E24"/>
    <w:multiLevelType w:val="hybridMultilevel"/>
    <w:tmpl w:val="DEE82D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DD31B6F"/>
    <w:multiLevelType w:val="multilevel"/>
    <w:tmpl w:val="3C2E0840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34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112" w:hanging="1440"/>
      </w:pPr>
      <w:rPr>
        <w:rFonts w:hint="default"/>
      </w:rPr>
    </w:lvl>
  </w:abstractNum>
  <w:abstractNum w:abstractNumId="19" w15:restartNumberingAfterBreak="0">
    <w:nsid w:val="3F7109A1"/>
    <w:multiLevelType w:val="hybridMultilevel"/>
    <w:tmpl w:val="154EA63A"/>
    <w:lvl w:ilvl="0" w:tplc="B41C19F8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0" w15:restartNumberingAfterBreak="0">
    <w:nsid w:val="40FB1F59"/>
    <w:multiLevelType w:val="multilevel"/>
    <w:tmpl w:val="C4F0AEDA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34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112" w:hanging="1440"/>
      </w:pPr>
      <w:rPr>
        <w:rFonts w:hint="default"/>
      </w:rPr>
    </w:lvl>
  </w:abstractNum>
  <w:abstractNum w:abstractNumId="21" w15:restartNumberingAfterBreak="0">
    <w:nsid w:val="4AA7251E"/>
    <w:multiLevelType w:val="multilevel"/>
    <w:tmpl w:val="2E76CE2A"/>
    <w:lvl w:ilvl="0">
      <w:start w:val="1"/>
      <w:numFmt w:val="decimal"/>
      <w:lvlText w:val="%1."/>
      <w:legacy w:legacy="1" w:legacySpace="0" w:legacyIndent="0"/>
      <w:lvlJc w:val="left"/>
      <w:pPr>
        <w:ind w:left="0" w:firstLine="0"/>
      </w:pPr>
    </w:lvl>
    <w:lvl w:ilvl="1">
      <w:start w:val="1"/>
      <w:numFmt w:val="decimal"/>
      <w:lvlText w:val="%1..%2"/>
      <w:legacy w:legacy="1" w:legacySpace="0" w:legacyIndent="0"/>
      <w:lvlJc w:val="left"/>
      <w:pPr>
        <w:ind w:left="0" w:firstLine="0"/>
      </w:pPr>
    </w:lvl>
    <w:lvl w:ilvl="2">
      <w:start w:val="1"/>
      <w:numFmt w:val="decimal"/>
      <w:lvlText w:val="%1..%2.%3"/>
      <w:legacy w:legacy="1" w:legacySpace="0" w:legacyIndent="0"/>
      <w:lvlJc w:val="left"/>
      <w:pPr>
        <w:ind w:left="0" w:firstLine="0"/>
      </w:pPr>
    </w:lvl>
    <w:lvl w:ilvl="3">
      <w:start w:val="1"/>
      <w:numFmt w:val="decimal"/>
      <w:lvlText w:val="%1..%2.%3.%4"/>
      <w:legacy w:legacy="1" w:legacySpace="0" w:legacyIndent="0"/>
      <w:lvlJc w:val="left"/>
      <w:pPr>
        <w:ind w:left="0" w:firstLine="0"/>
      </w:pPr>
    </w:lvl>
    <w:lvl w:ilvl="4">
      <w:start w:val="1"/>
      <w:numFmt w:val="decimal"/>
      <w:lvlText w:val="%1..%2.%3.%4.%5"/>
      <w:legacy w:legacy="1" w:legacySpace="0" w:legacyIndent="0"/>
      <w:lvlJc w:val="left"/>
      <w:pPr>
        <w:ind w:left="0" w:firstLine="0"/>
      </w:pPr>
    </w:lvl>
    <w:lvl w:ilvl="5">
      <w:start w:val="1"/>
      <w:numFmt w:val="decimal"/>
      <w:lvlText w:val="%1..%2.%3.%4.%5.%6"/>
      <w:legacy w:legacy="1" w:legacySpace="0" w:legacyIndent="0"/>
      <w:lvlJc w:val="left"/>
      <w:pPr>
        <w:ind w:left="0" w:firstLine="0"/>
      </w:pPr>
    </w:lvl>
    <w:lvl w:ilvl="6">
      <w:start w:val="1"/>
      <w:numFmt w:val="decimal"/>
      <w:lvlText w:val="%1..%2.%3.%4.%5.%6.%7"/>
      <w:legacy w:legacy="1" w:legacySpace="0" w:legacyIndent="0"/>
      <w:lvlJc w:val="left"/>
      <w:pPr>
        <w:ind w:left="0" w:firstLine="0"/>
      </w:pPr>
    </w:lvl>
    <w:lvl w:ilvl="7">
      <w:start w:val="1"/>
      <w:numFmt w:val="decimal"/>
      <w:lvlText w:val="%1..%2.%3.%4.%5.%6.%7.%8"/>
      <w:legacy w:legacy="1" w:legacySpace="0" w:legacyIndent="0"/>
      <w:lvlJc w:val="left"/>
      <w:pPr>
        <w:ind w:left="0" w:firstLine="0"/>
      </w:pPr>
    </w:lvl>
    <w:lvl w:ilvl="8">
      <w:start w:val="1"/>
      <w:numFmt w:val="decimal"/>
      <w:lvlText w:val="%1..%2.%3.%4.%5.%6.%7.%8.%9"/>
      <w:legacy w:legacy="1" w:legacySpace="0" w:legacyIndent="0"/>
      <w:lvlJc w:val="left"/>
      <w:pPr>
        <w:ind w:left="0" w:firstLine="0"/>
      </w:pPr>
    </w:lvl>
  </w:abstractNum>
  <w:abstractNum w:abstractNumId="22" w15:restartNumberingAfterBreak="0">
    <w:nsid w:val="4FB52A64"/>
    <w:multiLevelType w:val="multilevel"/>
    <w:tmpl w:val="7AC2EFF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z w:val="20"/>
      </w:rPr>
    </w:lvl>
    <w:lvl w:ilvl="1">
      <w:start w:val="2"/>
      <w:numFmt w:val="decimal"/>
      <w:lvlText w:val="%1.%2."/>
      <w:lvlJc w:val="left"/>
      <w:pPr>
        <w:ind w:left="1069" w:hanging="360"/>
      </w:pPr>
      <w:rPr>
        <w:rFonts w:hint="default"/>
        <w:sz w:val="20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  <w:color w:val="auto"/>
        <w:sz w:val="20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  <w:sz w:val="20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  <w:sz w:val="20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  <w:sz w:val="20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  <w:sz w:val="20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  <w:sz w:val="20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  <w:sz w:val="20"/>
      </w:rPr>
    </w:lvl>
  </w:abstractNum>
  <w:abstractNum w:abstractNumId="23" w15:restartNumberingAfterBreak="0">
    <w:nsid w:val="52316BEB"/>
    <w:multiLevelType w:val="multilevel"/>
    <w:tmpl w:val="BAF0018A"/>
    <w:lvl w:ilvl="0">
      <w:start w:val="4"/>
      <w:numFmt w:val="decimal"/>
      <w:lvlText w:val="%1."/>
      <w:lvlJc w:val="left"/>
      <w:pPr>
        <w:ind w:left="400" w:hanging="400"/>
      </w:pPr>
      <w:rPr>
        <w:rFonts w:hint="default"/>
      </w:rPr>
    </w:lvl>
    <w:lvl w:ilvl="1">
      <w:start w:val="10"/>
      <w:numFmt w:val="decimal"/>
      <w:lvlText w:val="%1.%2."/>
      <w:lvlJc w:val="left"/>
      <w:pPr>
        <w:ind w:left="1109" w:hanging="40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34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112" w:hanging="1440"/>
      </w:pPr>
      <w:rPr>
        <w:rFonts w:hint="default"/>
      </w:rPr>
    </w:lvl>
  </w:abstractNum>
  <w:abstractNum w:abstractNumId="24" w15:restartNumberingAfterBreak="0">
    <w:nsid w:val="57285F21"/>
    <w:multiLevelType w:val="multilevel"/>
    <w:tmpl w:val="6F1641FE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34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112" w:hanging="1440"/>
      </w:pPr>
      <w:rPr>
        <w:rFonts w:hint="default"/>
      </w:rPr>
    </w:lvl>
  </w:abstractNum>
  <w:abstractNum w:abstractNumId="25" w15:restartNumberingAfterBreak="0">
    <w:nsid w:val="59695DD2"/>
    <w:multiLevelType w:val="multilevel"/>
    <w:tmpl w:val="288E1CD4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34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112" w:hanging="1440"/>
      </w:pPr>
      <w:rPr>
        <w:rFonts w:hint="default"/>
      </w:rPr>
    </w:lvl>
  </w:abstractNum>
  <w:abstractNum w:abstractNumId="26" w15:restartNumberingAfterBreak="0">
    <w:nsid w:val="5B0D47A8"/>
    <w:multiLevelType w:val="singleLevel"/>
    <w:tmpl w:val="7D0C962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4"/>
      </w:rPr>
    </w:lvl>
  </w:abstractNum>
  <w:abstractNum w:abstractNumId="27" w15:restartNumberingAfterBreak="0">
    <w:nsid w:val="61DD298F"/>
    <w:multiLevelType w:val="multilevel"/>
    <w:tmpl w:val="1E9CADB4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34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112" w:hanging="1440"/>
      </w:pPr>
      <w:rPr>
        <w:rFonts w:hint="default"/>
      </w:rPr>
    </w:lvl>
  </w:abstractNum>
  <w:abstractNum w:abstractNumId="28" w15:restartNumberingAfterBreak="0">
    <w:nsid w:val="62C73773"/>
    <w:multiLevelType w:val="hybridMultilevel"/>
    <w:tmpl w:val="CC92A1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35F0C59"/>
    <w:multiLevelType w:val="multilevel"/>
    <w:tmpl w:val="9F26F08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30" w15:restartNumberingAfterBreak="0">
    <w:nsid w:val="70193E8A"/>
    <w:multiLevelType w:val="multilevel"/>
    <w:tmpl w:val="EE9C63E0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b/>
        <w:sz w:val="22"/>
      </w:rPr>
    </w:lvl>
    <w:lvl w:ilvl="1">
      <w:start w:val="2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2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8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534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592" w:hanging="1440"/>
      </w:pPr>
      <w:rPr>
        <w:rFonts w:hint="default"/>
      </w:rPr>
    </w:lvl>
  </w:abstractNum>
  <w:abstractNum w:abstractNumId="31" w15:restartNumberingAfterBreak="0">
    <w:nsid w:val="7121422D"/>
    <w:multiLevelType w:val="hybridMultilevel"/>
    <w:tmpl w:val="6C9E88FE"/>
    <w:lvl w:ilvl="0" w:tplc="15FCB766">
      <w:start w:val="5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2" w15:restartNumberingAfterBreak="0">
    <w:nsid w:val="790F0361"/>
    <w:multiLevelType w:val="multilevel"/>
    <w:tmpl w:val="C492B7A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34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112" w:hanging="1440"/>
      </w:pPr>
      <w:rPr>
        <w:rFonts w:hint="default"/>
      </w:rPr>
    </w:lvl>
  </w:abstractNum>
  <w:abstractNum w:abstractNumId="33" w15:restartNumberingAfterBreak="0">
    <w:nsid w:val="7E391987"/>
    <w:multiLevelType w:val="multilevel"/>
    <w:tmpl w:val="F13AC23E"/>
    <w:lvl w:ilvl="0">
      <w:start w:val="1"/>
      <w:numFmt w:val="decimal"/>
      <w:lvlText w:val="1.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2"/>
        <w:szCs w:val="22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34" w15:restartNumberingAfterBreak="0">
    <w:nsid w:val="7F540902"/>
    <w:multiLevelType w:val="hybridMultilevel"/>
    <w:tmpl w:val="CC92A1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02986662">
    <w:abstractNumId w:val="9"/>
  </w:num>
  <w:num w:numId="2" w16cid:durableId="719404003">
    <w:abstractNumId w:val="26"/>
  </w:num>
  <w:num w:numId="3" w16cid:durableId="1555116191">
    <w:abstractNumId w:val="1"/>
  </w:num>
  <w:num w:numId="4" w16cid:durableId="1882937452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431588564">
    <w:abstractNumId w:val="22"/>
  </w:num>
  <w:num w:numId="6" w16cid:durableId="1180118238">
    <w:abstractNumId w:val="8"/>
  </w:num>
  <w:num w:numId="7" w16cid:durableId="406001592">
    <w:abstractNumId w:val="29"/>
  </w:num>
  <w:num w:numId="8" w16cid:durableId="1880898289">
    <w:abstractNumId w:val="2"/>
  </w:num>
  <w:num w:numId="9" w16cid:durableId="690495244">
    <w:abstractNumId w:val="14"/>
  </w:num>
  <w:num w:numId="10" w16cid:durableId="1729911270">
    <w:abstractNumId w:val="27"/>
  </w:num>
  <w:num w:numId="11" w16cid:durableId="141046910">
    <w:abstractNumId w:val="20"/>
  </w:num>
  <w:num w:numId="12" w16cid:durableId="1612130236">
    <w:abstractNumId w:val="18"/>
  </w:num>
  <w:num w:numId="13" w16cid:durableId="435248091">
    <w:abstractNumId w:val="25"/>
  </w:num>
  <w:num w:numId="14" w16cid:durableId="1579706542">
    <w:abstractNumId w:val="32"/>
  </w:num>
  <w:num w:numId="15" w16cid:durableId="1291328068">
    <w:abstractNumId w:val="23"/>
  </w:num>
  <w:num w:numId="16" w16cid:durableId="1231888094">
    <w:abstractNumId w:val="11"/>
  </w:num>
  <w:num w:numId="17" w16cid:durableId="205468843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954633142">
    <w:abstractNumId w:val="28"/>
  </w:num>
  <w:num w:numId="19" w16cid:durableId="94205765">
    <w:abstractNumId w:val="19"/>
  </w:num>
  <w:num w:numId="20" w16cid:durableId="153572673">
    <w:abstractNumId w:val="24"/>
  </w:num>
  <w:num w:numId="21" w16cid:durableId="1756168464">
    <w:abstractNumId w:val="12"/>
  </w:num>
  <w:num w:numId="22" w16cid:durableId="987442379">
    <w:abstractNumId w:val="7"/>
  </w:num>
  <w:num w:numId="23" w16cid:durableId="2033647811">
    <w:abstractNumId w:val="3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4" w16cid:durableId="481585285">
    <w:abstractNumId w:val="15"/>
  </w:num>
  <w:num w:numId="25" w16cid:durableId="487945827">
    <w:abstractNumId w:val="30"/>
  </w:num>
  <w:num w:numId="26" w16cid:durableId="1906522107">
    <w:abstractNumId w:val="3"/>
  </w:num>
  <w:num w:numId="27" w16cid:durableId="1009873203">
    <w:abstractNumId w:val="31"/>
  </w:num>
  <w:num w:numId="28" w16cid:durableId="256642055">
    <w:abstractNumId w:val="10"/>
  </w:num>
  <w:num w:numId="29" w16cid:durableId="1731422781">
    <w:abstractNumId w:val="4"/>
  </w:num>
  <w:num w:numId="30" w16cid:durableId="1074862582">
    <w:abstractNumId w:val="6"/>
  </w:num>
  <w:num w:numId="31" w16cid:durableId="194923653">
    <w:abstractNumId w:val="34"/>
  </w:num>
  <w:num w:numId="32" w16cid:durableId="1837916152">
    <w:abstractNumId w:val="13"/>
  </w:num>
  <w:num w:numId="33" w16cid:durableId="1356469131">
    <w:abstractNumId w:val="17"/>
  </w:num>
  <w:num w:numId="34" w16cid:durableId="1898932192">
    <w:abstractNumId w:val="0"/>
  </w:num>
  <w:num w:numId="35" w16cid:durableId="32197923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2"/>
  <w:proofState w:spelling="clean" w:grammar="clean"/>
  <w:attachedTemplate r:id="rId1"/>
  <w:defaultTabStop w:val="720"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909B2"/>
    <w:rsid w:val="00000908"/>
    <w:rsid w:val="000026B1"/>
    <w:rsid w:val="00007E60"/>
    <w:rsid w:val="00015AAE"/>
    <w:rsid w:val="0001735D"/>
    <w:rsid w:val="00023F8F"/>
    <w:rsid w:val="00030716"/>
    <w:rsid w:val="0003475E"/>
    <w:rsid w:val="00034A07"/>
    <w:rsid w:val="00040E7D"/>
    <w:rsid w:val="00042DFF"/>
    <w:rsid w:val="00045577"/>
    <w:rsid w:val="000477AB"/>
    <w:rsid w:val="00053535"/>
    <w:rsid w:val="000629E7"/>
    <w:rsid w:val="00063B16"/>
    <w:rsid w:val="0006451B"/>
    <w:rsid w:val="000648AF"/>
    <w:rsid w:val="000672E3"/>
    <w:rsid w:val="00067BA5"/>
    <w:rsid w:val="00072724"/>
    <w:rsid w:val="00074DBC"/>
    <w:rsid w:val="00077205"/>
    <w:rsid w:val="000842CE"/>
    <w:rsid w:val="000A0CB2"/>
    <w:rsid w:val="000A1F4C"/>
    <w:rsid w:val="000A23A0"/>
    <w:rsid w:val="000A640F"/>
    <w:rsid w:val="000B010D"/>
    <w:rsid w:val="000B0A4C"/>
    <w:rsid w:val="000B1996"/>
    <w:rsid w:val="000B33DA"/>
    <w:rsid w:val="000B5C38"/>
    <w:rsid w:val="000B7A32"/>
    <w:rsid w:val="000B7DFD"/>
    <w:rsid w:val="000C5095"/>
    <w:rsid w:val="000C5CE7"/>
    <w:rsid w:val="000C70B6"/>
    <w:rsid w:val="000D00CC"/>
    <w:rsid w:val="000D57E6"/>
    <w:rsid w:val="000E4894"/>
    <w:rsid w:val="000E7A1A"/>
    <w:rsid w:val="000F51A1"/>
    <w:rsid w:val="00101412"/>
    <w:rsid w:val="001050D5"/>
    <w:rsid w:val="00105931"/>
    <w:rsid w:val="0011077C"/>
    <w:rsid w:val="00113192"/>
    <w:rsid w:val="00114611"/>
    <w:rsid w:val="00120D50"/>
    <w:rsid w:val="001263DE"/>
    <w:rsid w:val="0013005D"/>
    <w:rsid w:val="001304F8"/>
    <w:rsid w:val="00131D18"/>
    <w:rsid w:val="001332A2"/>
    <w:rsid w:val="00137BD5"/>
    <w:rsid w:val="0014453C"/>
    <w:rsid w:val="00151B78"/>
    <w:rsid w:val="00152FD3"/>
    <w:rsid w:val="001539AE"/>
    <w:rsid w:val="0015741A"/>
    <w:rsid w:val="001614DC"/>
    <w:rsid w:val="00161C22"/>
    <w:rsid w:val="00167BB8"/>
    <w:rsid w:val="001715EB"/>
    <w:rsid w:val="00175DD4"/>
    <w:rsid w:val="001815A1"/>
    <w:rsid w:val="0018581F"/>
    <w:rsid w:val="00190312"/>
    <w:rsid w:val="0019513E"/>
    <w:rsid w:val="001951CA"/>
    <w:rsid w:val="00195A21"/>
    <w:rsid w:val="001A4459"/>
    <w:rsid w:val="001C1815"/>
    <w:rsid w:val="001C1CEC"/>
    <w:rsid w:val="001C301D"/>
    <w:rsid w:val="001C39D5"/>
    <w:rsid w:val="001C5869"/>
    <w:rsid w:val="001C7E3D"/>
    <w:rsid w:val="001D2DA7"/>
    <w:rsid w:val="001D675A"/>
    <w:rsid w:val="001E0BA3"/>
    <w:rsid w:val="001E2AFB"/>
    <w:rsid w:val="001E3202"/>
    <w:rsid w:val="001E5A64"/>
    <w:rsid w:val="001E66FA"/>
    <w:rsid w:val="001E688F"/>
    <w:rsid w:val="00205926"/>
    <w:rsid w:val="00206B09"/>
    <w:rsid w:val="00206BF4"/>
    <w:rsid w:val="00211D8D"/>
    <w:rsid w:val="00220BC1"/>
    <w:rsid w:val="00233991"/>
    <w:rsid w:val="00235E2F"/>
    <w:rsid w:val="00240033"/>
    <w:rsid w:val="00241444"/>
    <w:rsid w:val="002457D5"/>
    <w:rsid w:val="00254CA4"/>
    <w:rsid w:val="00256177"/>
    <w:rsid w:val="0025719B"/>
    <w:rsid w:val="00260D35"/>
    <w:rsid w:val="002618D1"/>
    <w:rsid w:val="00262768"/>
    <w:rsid w:val="00264A1A"/>
    <w:rsid w:val="002731E9"/>
    <w:rsid w:val="00276DD9"/>
    <w:rsid w:val="00285784"/>
    <w:rsid w:val="00293E58"/>
    <w:rsid w:val="00296581"/>
    <w:rsid w:val="002A2A90"/>
    <w:rsid w:val="002A4D15"/>
    <w:rsid w:val="002A6628"/>
    <w:rsid w:val="002B1A7A"/>
    <w:rsid w:val="002C7973"/>
    <w:rsid w:val="002D5154"/>
    <w:rsid w:val="002E0BDC"/>
    <w:rsid w:val="002E3081"/>
    <w:rsid w:val="002E4796"/>
    <w:rsid w:val="002F00B4"/>
    <w:rsid w:val="002F0D42"/>
    <w:rsid w:val="002F44A6"/>
    <w:rsid w:val="002F5099"/>
    <w:rsid w:val="00301589"/>
    <w:rsid w:val="00303FAD"/>
    <w:rsid w:val="0030529E"/>
    <w:rsid w:val="003167D8"/>
    <w:rsid w:val="003211A6"/>
    <w:rsid w:val="0032216C"/>
    <w:rsid w:val="00323830"/>
    <w:rsid w:val="003261F1"/>
    <w:rsid w:val="003271F8"/>
    <w:rsid w:val="00330C52"/>
    <w:rsid w:val="003327F4"/>
    <w:rsid w:val="00332BEC"/>
    <w:rsid w:val="00335FCA"/>
    <w:rsid w:val="00337AA3"/>
    <w:rsid w:val="00342139"/>
    <w:rsid w:val="00344804"/>
    <w:rsid w:val="00344E60"/>
    <w:rsid w:val="00346B61"/>
    <w:rsid w:val="00352469"/>
    <w:rsid w:val="003553A6"/>
    <w:rsid w:val="0035703D"/>
    <w:rsid w:val="00363A50"/>
    <w:rsid w:val="00373C4A"/>
    <w:rsid w:val="003755DA"/>
    <w:rsid w:val="00377F9B"/>
    <w:rsid w:val="00380A29"/>
    <w:rsid w:val="00387945"/>
    <w:rsid w:val="0039033B"/>
    <w:rsid w:val="00394C65"/>
    <w:rsid w:val="00396ED2"/>
    <w:rsid w:val="003A028F"/>
    <w:rsid w:val="003A3F6D"/>
    <w:rsid w:val="003A5E7B"/>
    <w:rsid w:val="003B090F"/>
    <w:rsid w:val="003B1FF5"/>
    <w:rsid w:val="003B30F1"/>
    <w:rsid w:val="003B5D79"/>
    <w:rsid w:val="003C12D8"/>
    <w:rsid w:val="003C1DDB"/>
    <w:rsid w:val="003C2F48"/>
    <w:rsid w:val="003C5AA7"/>
    <w:rsid w:val="003D0707"/>
    <w:rsid w:val="003D2314"/>
    <w:rsid w:val="003E32FE"/>
    <w:rsid w:val="003E37DC"/>
    <w:rsid w:val="003F2DAE"/>
    <w:rsid w:val="003F61D0"/>
    <w:rsid w:val="00404341"/>
    <w:rsid w:val="00423648"/>
    <w:rsid w:val="00425B48"/>
    <w:rsid w:val="00426D82"/>
    <w:rsid w:val="0042735D"/>
    <w:rsid w:val="004326C8"/>
    <w:rsid w:val="00433520"/>
    <w:rsid w:val="00433B19"/>
    <w:rsid w:val="00433C52"/>
    <w:rsid w:val="00441835"/>
    <w:rsid w:val="00445F46"/>
    <w:rsid w:val="004575B6"/>
    <w:rsid w:val="00460B8C"/>
    <w:rsid w:val="004658F5"/>
    <w:rsid w:val="00471ECF"/>
    <w:rsid w:val="004902EB"/>
    <w:rsid w:val="004909B2"/>
    <w:rsid w:val="00492733"/>
    <w:rsid w:val="004934A4"/>
    <w:rsid w:val="00494734"/>
    <w:rsid w:val="004961DB"/>
    <w:rsid w:val="00496870"/>
    <w:rsid w:val="004A1CDD"/>
    <w:rsid w:val="004A1E86"/>
    <w:rsid w:val="004A4232"/>
    <w:rsid w:val="004A5998"/>
    <w:rsid w:val="004B44EB"/>
    <w:rsid w:val="004B65A1"/>
    <w:rsid w:val="004B74FE"/>
    <w:rsid w:val="004B7E12"/>
    <w:rsid w:val="004C5974"/>
    <w:rsid w:val="004D6CF6"/>
    <w:rsid w:val="004E04A5"/>
    <w:rsid w:val="004E13F5"/>
    <w:rsid w:val="004E16C3"/>
    <w:rsid w:val="004E2FF2"/>
    <w:rsid w:val="004E5E3F"/>
    <w:rsid w:val="004E64EA"/>
    <w:rsid w:val="004E6D20"/>
    <w:rsid w:val="004F72A1"/>
    <w:rsid w:val="00500FE5"/>
    <w:rsid w:val="005028D0"/>
    <w:rsid w:val="00505EFB"/>
    <w:rsid w:val="0050632E"/>
    <w:rsid w:val="00507928"/>
    <w:rsid w:val="00521B96"/>
    <w:rsid w:val="00521F73"/>
    <w:rsid w:val="00532CB9"/>
    <w:rsid w:val="005379FC"/>
    <w:rsid w:val="005420F1"/>
    <w:rsid w:val="00542349"/>
    <w:rsid w:val="005456AA"/>
    <w:rsid w:val="005514C8"/>
    <w:rsid w:val="005574D1"/>
    <w:rsid w:val="00564B46"/>
    <w:rsid w:val="00566118"/>
    <w:rsid w:val="005943D1"/>
    <w:rsid w:val="0059566F"/>
    <w:rsid w:val="005A7083"/>
    <w:rsid w:val="005B23B3"/>
    <w:rsid w:val="005B7000"/>
    <w:rsid w:val="005B75E2"/>
    <w:rsid w:val="005C3376"/>
    <w:rsid w:val="005D04F4"/>
    <w:rsid w:val="005D1FC6"/>
    <w:rsid w:val="005D3C5E"/>
    <w:rsid w:val="005E15C9"/>
    <w:rsid w:val="005E6F50"/>
    <w:rsid w:val="0060096C"/>
    <w:rsid w:val="0060145D"/>
    <w:rsid w:val="0061406A"/>
    <w:rsid w:val="00620E8B"/>
    <w:rsid w:val="006242AC"/>
    <w:rsid w:val="00624558"/>
    <w:rsid w:val="0063777B"/>
    <w:rsid w:val="00642328"/>
    <w:rsid w:val="00642AE1"/>
    <w:rsid w:val="00651D6C"/>
    <w:rsid w:val="006567E9"/>
    <w:rsid w:val="00661490"/>
    <w:rsid w:val="00662980"/>
    <w:rsid w:val="00664885"/>
    <w:rsid w:val="00667E73"/>
    <w:rsid w:val="0068060C"/>
    <w:rsid w:val="006836F1"/>
    <w:rsid w:val="006909AC"/>
    <w:rsid w:val="006920CB"/>
    <w:rsid w:val="00692926"/>
    <w:rsid w:val="006B1E92"/>
    <w:rsid w:val="006B30EB"/>
    <w:rsid w:val="006C2B7B"/>
    <w:rsid w:val="006C3717"/>
    <w:rsid w:val="006C4522"/>
    <w:rsid w:val="006C4DCA"/>
    <w:rsid w:val="006C5042"/>
    <w:rsid w:val="006C720F"/>
    <w:rsid w:val="006D0E6B"/>
    <w:rsid w:val="006D1364"/>
    <w:rsid w:val="006D21CD"/>
    <w:rsid w:val="006D2445"/>
    <w:rsid w:val="006D2F8B"/>
    <w:rsid w:val="006D5041"/>
    <w:rsid w:val="006E44BD"/>
    <w:rsid w:val="006E4873"/>
    <w:rsid w:val="006E757C"/>
    <w:rsid w:val="006E7C6F"/>
    <w:rsid w:val="006E7C7A"/>
    <w:rsid w:val="006F44B9"/>
    <w:rsid w:val="006F48E7"/>
    <w:rsid w:val="006F75B9"/>
    <w:rsid w:val="00700D74"/>
    <w:rsid w:val="00701A06"/>
    <w:rsid w:val="00703529"/>
    <w:rsid w:val="007048AE"/>
    <w:rsid w:val="0070633B"/>
    <w:rsid w:val="007135DB"/>
    <w:rsid w:val="007139CB"/>
    <w:rsid w:val="00715D93"/>
    <w:rsid w:val="0072506D"/>
    <w:rsid w:val="007303CC"/>
    <w:rsid w:val="00730AAA"/>
    <w:rsid w:val="007321D9"/>
    <w:rsid w:val="00732A98"/>
    <w:rsid w:val="007420B4"/>
    <w:rsid w:val="0074526A"/>
    <w:rsid w:val="007462CC"/>
    <w:rsid w:val="0074675E"/>
    <w:rsid w:val="00746C43"/>
    <w:rsid w:val="00747039"/>
    <w:rsid w:val="00750F4A"/>
    <w:rsid w:val="00755841"/>
    <w:rsid w:val="00757973"/>
    <w:rsid w:val="00766E3C"/>
    <w:rsid w:val="007674C5"/>
    <w:rsid w:val="00771FA5"/>
    <w:rsid w:val="00774440"/>
    <w:rsid w:val="00776AB7"/>
    <w:rsid w:val="007779B2"/>
    <w:rsid w:val="00780F8F"/>
    <w:rsid w:val="00782868"/>
    <w:rsid w:val="007A3445"/>
    <w:rsid w:val="007A3EBF"/>
    <w:rsid w:val="007A46D0"/>
    <w:rsid w:val="007A7352"/>
    <w:rsid w:val="007A74A7"/>
    <w:rsid w:val="007B1C58"/>
    <w:rsid w:val="007B44FC"/>
    <w:rsid w:val="007B4748"/>
    <w:rsid w:val="007B6900"/>
    <w:rsid w:val="007C0B60"/>
    <w:rsid w:val="007C6DE9"/>
    <w:rsid w:val="007C7C9F"/>
    <w:rsid w:val="007D3D3F"/>
    <w:rsid w:val="007D52C8"/>
    <w:rsid w:val="007E021B"/>
    <w:rsid w:val="007E4F9C"/>
    <w:rsid w:val="00801A23"/>
    <w:rsid w:val="00803EBD"/>
    <w:rsid w:val="00805C34"/>
    <w:rsid w:val="008126CE"/>
    <w:rsid w:val="00814E7C"/>
    <w:rsid w:val="00823A14"/>
    <w:rsid w:val="00825179"/>
    <w:rsid w:val="00830ADC"/>
    <w:rsid w:val="00832616"/>
    <w:rsid w:val="00835432"/>
    <w:rsid w:val="008403F7"/>
    <w:rsid w:val="00842207"/>
    <w:rsid w:val="00844448"/>
    <w:rsid w:val="0084447B"/>
    <w:rsid w:val="008552B4"/>
    <w:rsid w:val="008576D6"/>
    <w:rsid w:val="008644A7"/>
    <w:rsid w:val="00866A5F"/>
    <w:rsid w:val="0087298D"/>
    <w:rsid w:val="008733FD"/>
    <w:rsid w:val="008851C5"/>
    <w:rsid w:val="0088614C"/>
    <w:rsid w:val="00886FEC"/>
    <w:rsid w:val="008870C3"/>
    <w:rsid w:val="008921D7"/>
    <w:rsid w:val="00894CB5"/>
    <w:rsid w:val="008954FB"/>
    <w:rsid w:val="008A0DE4"/>
    <w:rsid w:val="008A1C87"/>
    <w:rsid w:val="008B2013"/>
    <w:rsid w:val="008B358D"/>
    <w:rsid w:val="008B527F"/>
    <w:rsid w:val="008C3D26"/>
    <w:rsid w:val="008D3F86"/>
    <w:rsid w:val="008E1C39"/>
    <w:rsid w:val="008E46BD"/>
    <w:rsid w:val="008E4CB7"/>
    <w:rsid w:val="008E6AB3"/>
    <w:rsid w:val="008F0F27"/>
    <w:rsid w:val="008F2E35"/>
    <w:rsid w:val="00900BB8"/>
    <w:rsid w:val="009026F8"/>
    <w:rsid w:val="00903805"/>
    <w:rsid w:val="0091001F"/>
    <w:rsid w:val="00912281"/>
    <w:rsid w:val="0091391A"/>
    <w:rsid w:val="00913D19"/>
    <w:rsid w:val="0091428E"/>
    <w:rsid w:val="00915CC0"/>
    <w:rsid w:val="009166EA"/>
    <w:rsid w:val="00924BE8"/>
    <w:rsid w:val="009261A9"/>
    <w:rsid w:val="00931550"/>
    <w:rsid w:val="00940003"/>
    <w:rsid w:val="00942168"/>
    <w:rsid w:val="009556A7"/>
    <w:rsid w:val="009565B1"/>
    <w:rsid w:val="00957072"/>
    <w:rsid w:val="0096190F"/>
    <w:rsid w:val="00970024"/>
    <w:rsid w:val="00972F5B"/>
    <w:rsid w:val="00976BA8"/>
    <w:rsid w:val="00977E09"/>
    <w:rsid w:val="00980FE4"/>
    <w:rsid w:val="00986F8E"/>
    <w:rsid w:val="009925E3"/>
    <w:rsid w:val="0099473F"/>
    <w:rsid w:val="009959F5"/>
    <w:rsid w:val="009A0751"/>
    <w:rsid w:val="009A0BB6"/>
    <w:rsid w:val="009A0E41"/>
    <w:rsid w:val="009A2AAB"/>
    <w:rsid w:val="009A7298"/>
    <w:rsid w:val="009B4092"/>
    <w:rsid w:val="009B4614"/>
    <w:rsid w:val="009B491B"/>
    <w:rsid w:val="009B539D"/>
    <w:rsid w:val="009B5B85"/>
    <w:rsid w:val="009B5BED"/>
    <w:rsid w:val="009B630D"/>
    <w:rsid w:val="009B6C5B"/>
    <w:rsid w:val="009B6F80"/>
    <w:rsid w:val="009C6A4F"/>
    <w:rsid w:val="009C7461"/>
    <w:rsid w:val="009D09D4"/>
    <w:rsid w:val="009D79EE"/>
    <w:rsid w:val="009F1C31"/>
    <w:rsid w:val="009F364A"/>
    <w:rsid w:val="009F53B6"/>
    <w:rsid w:val="009F5ADF"/>
    <w:rsid w:val="00A01DCB"/>
    <w:rsid w:val="00A07F70"/>
    <w:rsid w:val="00A164F4"/>
    <w:rsid w:val="00A1776B"/>
    <w:rsid w:val="00A22C3A"/>
    <w:rsid w:val="00A25DED"/>
    <w:rsid w:val="00A31386"/>
    <w:rsid w:val="00A31C00"/>
    <w:rsid w:val="00A323CD"/>
    <w:rsid w:val="00A36A1F"/>
    <w:rsid w:val="00A41C14"/>
    <w:rsid w:val="00A44CA2"/>
    <w:rsid w:val="00A51EF3"/>
    <w:rsid w:val="00A54AD2"/>
    <w:rsid w:val="00A55359"/>
    <w:rsid w:val="00A57463"/>
    <w:rsid w:val="00A63DF0"/>
    <w:rsid w:val="00A644CD"/>
    <w:rsid w:val="00A64919"/>
    <w:rsid w:val="00A65955"/>
    <w:rsid w:val="00A65BA7"/>
    <w:rsid w:val="00A67D6E"/>
    <w:rsid w:val="00A70EAB"/>
    <w:rsid w:val="00A73E3A"/>
    <w:rsid w:val="00A74B8A"/>
    <w:rsid w:val="00A80074"/>
    <w:rsid w:val="00A814BF"/>
    <w:rsid w:val="00A8199A"/>
    <w:rsid w:val="00A822F0"/>
    <w:rsid w:val="00A8354E"/>
    <w:rsid w:val="00A8439D"/>
    <w:rsid w:val="00A876CB"/>
    <w:rsid w:val="00A926BD"/>
    <w:rsid w:val="00A9629C"/>
    <w:rsid w:val="00A96F23"/>
    <w:rsid w:val="00A977D7"/>
    <w:rsid w:val="00AA1B66"/>
    <w:rsid w:val="00AA1D3F"/>
    <w:rsid w:val="00AA382D"/>
    <w:rsid w:val="00AA6924"/>
    <w:rsid w:val="00AA77D3"/>
    <w:rsid w:val="00AB21DD"/>
    <w:rsid w:val="00AB4F61"/>
    <w:rsid w:val="00AB66A1"/>
    <w:rsid w:val="00AB76E0"/>
    <w:rsid w:val="00AC1D3C"/>
    <w:rsid w:val="00AC40FC"/>
    <w:rsid w:val="00AC63C8"/>
    <w:rsid w:val="00AC6DE3"/>
    <w:rsid w:val="00AD078F"/>
    <w:rsid w:val="00AD165B"/>
    <w:rsid w:val="00AD6F7A"/>
    <w:rsid w:val="00AD764A"/>
    <w:rsid w:val="00AE10AF"/>
    <w:rsid w:val="00AE419C"/>
    <w:rsid w:val="00AE7F83"/>
    <w:rsid w:val="00AF2631"/>
    <w:rsid w:val="00AF6E1A"/>
    <w:rsid w:val="00B0026F"/>
    <w:rsid w:val="00B07906"/>
    <w:rsid w:val="00B159B5"/>
    <w:rsid w:val="00B15FE8"/>
    <w:rsid w:val="00B16682"/>
    <w:rsid w:val="00B22F0F"/>
    <w:rsid w:val="00B22FB9"/>
    <w:rsid w:val="00B25A68"/>
    <w:rsid w:val="00B34E4D"/>
    <w:rsid w:val="00B35C8B"/>
    <w:rsid w:val="00B518FB"/>
    <w:rsid w:val="00B5388D"/>
    <w:rsid w:val="00B55C5E"/>
    <w:rsid w:val="00B57837"/>
    <w:rsid w:val="00B60C6E"/>
    <w:rsid w:val="00B643DD"/>
    <w:rsid w:val="00B70BB4"/>
    <w:rsid w:val="00B74A5D"/>
    <w:rsid w:val="00B74D2F"/>
    <w:rsid w:val="00B7701A"/>
    <w:rsid w:val="00B77F08"/>
    <w:rsid w:val="00B856DB"/>
    <w:rsid w:val="00B873A6"/>
    <w:rsid w:val="00B87462"/>
    <w:rsid w:val="00B9020B"/>
    <w:rsid w:val="00B902D9"/>
    <w:rsid w:val="00BA315F"/>
    <w:rsid w:val="00BA58F5"/>
    <w:rsid w:val="00BB0348"/>
    <w:rsid w:val="00BB1080"/>
    <w:rsid w:val="00BB5C6D"/>
    <w:rsid w:val="00BB6A55"/>
    <w:rsid w:val="00BC5F83"/>
    <w:rsid w:val="00BC7408"/>
    <w:rsid w:val="00BD10DC"/>
    <w:rsid w:val="00BD1BE3"/>
    <w:rsid w:val="00BD747B"/>
    <w:rsid w:val="00BE2ADF"/>
    <w:rsid w:val="00BE66E6"/>
    <w:rsid w:val="00BF1845"/>
    <w:rsid w:val="00BF2623"/>
    <w:rsid w:val="00BF28D9"/>
    <w:rsid w:val="00BF3762"/>
    <w:rsid w:val="00BF393B"/>
    <w:rsid w:val="00C00726"/>
    <w:rsid w:val="00C05402"/>
    <w:rsid w:val="00C06590"/>
    <w:rsid w:val="00C15CFA"/>
    <w:rsid w:val="00C168FC"/>
    <w:rsid w:val="00C17D65"/>
    <w:rsid w:val="00C215AE"/>
    <w:rsid w:val="00C21985"/>
    <w:rsid w:val="00C24224"/>
    <w:rsid w:val="00C275E0"/>
    <w:rsid w:val="00C34632"/>
    <w:rsid w:val="00C4011B"/>
    <w:rsid w:val="00C42449"/>
    <w:rsid w:val="00C440D9"/>
    <w:rsid w:val="00C452B2"/>
    <w:rsid w:val="00C45C65"/>
    <w:rsid w:val="00C47796"/>
    <w:rsid w:val="00C51E3B"/>
    <w:rsid w:val="00C56430"/>
    <w:rsid w:val="00C6469C"/>
    <w:rsid w:val="00C711F9"/>
    <w:rsid w:val="00C723A1"/>
    <w:rsid w:val="00C72699"/>
    <w:rsid w:val="00C76B8B"/>
    <w:rsid w:val="00C81B48"/>
    <w:rsid w:val="00C86156"/>
    <w:rsid w:val="00C90EC9"/>
    <w:rsid w:val="00C922F8"/>
    <w:rsid w:val="00C93407"/>
    <w:rsid w:val="00C96908"/>
    <w:rsid w:val="00C97AD8"/>
    <w:rsid w:val="00CA1D91"/>
    <w:rsid w:val="00CA1F46"/>
    <w:rsid w:val="00CA3072"/>
    <w:rsid w:val="00CB7D90"/>
    <w:rsid w:val="00CC0D5E"/>
    <w:rsid w:val="00CC38D1"/>
    <w:rsid w:val="00CC62C0"/>
    <w:rsid w:val="00CC69A4"/>
    <w:rsid w:val="00CD2BFA"/>
    <w:rsid w:val="00CD4AFD"/>
    <w:rsid w:val="00CD4FCC"/>
    <w:rsid w:val="00CD6666"/>
    <w:rsid w:val="00CD6D7A"/>
    <w:rsid w:val="00CD7645"/>
    <w:rsid w:val="00CD7711"/>
    <w:rsid w:val="00CE1721"/>
    <w:rsid w:val="00CE1E33"/>
    <w:rsid w:val="00CF547D"/>
    <w:rsid w:val="00D01440"/>
    <w:rsid w:val="00D1362E"/>
    <w:rsid w:val="00D25AC2"/>
    <w:rsid w:val="00D27D02"/>
    <w:rsid w:val="00D32A8F"/>
    <w:rsid w:val="00D349F3"/>
    <w:rsid w:val="00D34DCD"/>
    <w:rsid w:val="00D35511"/>
    <w:rsid w:val="00D454C4"/>
    <w:rsid w:val="00D46439"/>
    <w:rsid w:val="00D467F3"/>
    <w:rsid w:val="00D47C21"/>
    <w:rsid w:val="00D5337E"/>
    <w:rsid w:val="00D54256"/>
    <w:rsid w:val="00D6442B"/>
    <w:rsid w:val="00D750D5"/>
    <w:rsid w:val="00D75A90"/>
    <w:rsid w:val="00D76019"/>
    <w:rsid w:val="00D77603"/>
    <w:rsid w:val="00D83615"/>
    <w:rsid w:val="00D86304"/>
    <w:rsid w:val="00D933C5"/>
    <w:rsid w:val="00D9444A"/>
    <w:rsid w:val="00DA39EC"/>
    <w:rsid w:val="00DA41E3"/>
    <w:rsid w:val="00DA540D"/>
    <w:rsid w:val="00DA5AD8"/>
    <w:rsid w:val="00DB268A"/>
    <w:rsid w:val="00DC0FBD"/>
    <w:rsid w:val="00DC36D4"/>
    <w:rsid w:val="00DC6E0B"/>
    <w:rsid w:val="00DC7051"/>
    <w:rsid w:val="00DD0044"/>
    <w:rsid w:val="00DD1F21"/>
    <w:rsid w:val="00DD2C11"/>
    <w:rsid w:val="00DD4A46"/>
    <w:rsid w:val="00DD4AE0"/>
    <w:rsid w:val="00DE04E3"/>
    <w:rsid w:val="00DE397A"/>
    <w:rsid w:val="00DE5ECA"/>
    <w:rsid w:val="00DE6C0B"/>
    <w:rsid w:val="00DE7E48"/>
    <w:rsid w:val="00DF0CEF"/>
    <w:rsid w:val="00DF1BD0"/>
    <w:rsid w:val="00DF1D43"/>
    <w:rsid w:val="00E046BE"/>
    <w:rsid w:val="00E108AD"/>
    <w:rsid w:val="00E15880"/>
    <w:rsid w:val="00E17419"/>
    <w:rsid w:val="00E32303"/>
    <w:rsid w:val="00E352B2"/>
    <w:rsid w:val="00E42386"/>
    <w:rsid w:val="00E51039"/>
    <w:rsid w:val="00E55323"/>
    <w:rsid w:val="00E57CA6"/>
    <w:rsid w:val="00E6350F"/>
    <w:rsid w:val="00E659F6"/>
    <w:rsid w:val="00E67373"/>
    <w:rsid w:val="00E7494D"/>
    <w:rsid w:val="00E77DDB"/>
    <w:rsid w:val="00E83C29"/>
    <w:rsid w:val="00E84B68"/>
    <w:rsid w:val="00E87EA0"/>
    <w:rsid w:val="00E90E6F"/>
    <w:rsid w:val="00E9654D"/>
    <w:rsid w:val="00EA0EAD"/>
    <w:rsid w:val="00EB01E1"/>
    <w:rsid w:val="00EB1DD6"/>
    <w:rsid w:val="00EB1FD2"/>
    <w:rsid w:val="00EB3652"/>
    <w:rsid w:val="00EB574D"/>
    <w:rsid w:val="00EB61E3"/>
    <w:rsid w:val="00EC46B2"/>
    <w:rsid w:val="00EC594A"/>
    <w:rsid w:val="00EC617B"/>
    <w:rsid w:val="00EC653D"/>
    <w:rsid w:val="00ED318A"/>
    <w:rsid w:val="00EE15D0"/>
    <w:rsid w:val="00EE3011"/>
    <w:rsid w:val="00EE3073"/>
    <w:rsid w:val="00EE5628"/>
    <w:rsid w:val="00EF19AC"/>
    <w:rsid w:val="00EF6DA5"/>
    <w:rsid w:val="00F0121C"/>
    <w:rsid w:val="00F013AE"/>
    <w:rsid w:val="00F04DDF"/>
    <w:rsid w:val="00F050CE"/>
    <w:rsid w:val="00F10F0E"/>
    <w:rsid w:val="00F157CD"/>
    <w:rsid w:val="00F15890"/>
    <w:rsid w:val="00F21A1C"/>
    <w:rsid w:val="00F243ED"/>
    <w:rsid w:val="00F2691C"/>
    <w:rsid w:val="00F26C34"/>
    <w:rsid w:val="00F370BD"/>
    <w:rsid w:val="00F4021A"/>
    <w:rsid w:val="00F43252"/>
    <w:rsid w:val="00F45D0E"/>
    <w:rsid w:val="00F56B41"/>
    <w:rsid w:val="00F67645"/>
    <w:rsid w:val="00F72701"/>
    <w:rsid w:val="00F77134"/>
    <w:rsid w:val="00F81BFB"/>
    <w:rsid w:val="00F8216F"/>
    <w:rsid w:val="00F9368E"/>
    <w:rsid w:val="00F94EE1"/>
    <w:rsid w:val="00FA0394"/>
    <w:rsid w:val="00FA34D8"/>
    <w:rsid w:val="00FA5990"/>
    <w:rsid w:val="00FA5F8B"/>
    <w:rsid w:val="00FA699F"/>
    <w:rsid w:val="00FB0049"/>
    <w:rsid w:val="00FB0B63"/>
    <w:rsid w:val="00FB46B0"/>
    <w:rsid w:val="00FC32FB"/>
    <w:rsid w:val="00FC3A93"/>
    <w:rsid w:val="00FC4768"/>
    <w:rsid w:val="00FD1BF2"/>
    <w:rsid w:val="00FD557F"/>
    <w:rsid w:val="00FD5C98"/>
    <w:rsid w:val="00FF61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7CB60D0"/>
  <w15:docId w15:val="{61291685-20E0-4453-BCCD-AFC8AD695D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0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qFormat/>
    <w:pPr>
      <w:keepNext/>
      <w:jc w:val="both"/>
      <w:outlineLvl w:val="0"/>
    </w:pPr>
    <w:rPr>
      <w:b/>
      <w:sz w:val="24"/>
    </w:rPr>
  </w:style>
  <w:style w:type="paragraph" w:styleId="2">
    <w:name w:val="heading 2"/>
    <w:basedOn w:val="a"/>
    <w:next w:val="a"/>
    <w:link w:val="20"/>
    <w:qFormat/>
    <w:pPr>
      <w:keepNext/>
      <w:tabs>
        <w:tab w:val="left" w:pos="9753"/>
      </w:tabs>
      <w:ind w:left="5040" w:right="-28" w:firstLine="720"/>
      <w:outlineLvl w:val="1"/>
    </w:pPr>
    <w:rPr>
      <w:b/>
      <w:sz w:val="24"/>
      <w:lang w:val="x-none" w:eastAsia="x-none"/>
    </w:rPr>
  </w:style>
  <w:style w:type="paragraph" w:styleId="3">
    <w:name w:val="heading 3"/>
    <w:basedOn w:val="a"/>
    <w:next w:val="a"/>
    <w:qFormat/>
    <w:pPr>
      <w:keepNext/>
      <w:ind w:left="1440" w:right="283" w:firstLine="720"/>
      <w:outlineLvl w:val="2"/>
    </w:pPr>
    <w:rPr>
      <w:b/>
      <w:sz w:val="24"/>
    </w:rPr>
  </w:style>
  <w:style w:type="paragraph" w:styleId="4">
    <w:name w:val="heading 4"/>
    <w:basedOn w:val="a"/>
    <w:next w:val="a"/>
    <w:link w:val="40"/>
    <w:qFormat/>
    <w:pPr>
      <w:keepNext/>
      <w:ind w:right="283"/>
      <w:outlineLvl w:val="3"/>
    </w:pPr>
    <w:rPr>
      <w:b/>
      <w:sz w:val="24"/>
      <w:lang w:val="x-none" w:eastAsia="x-none"/>
    </w:rPr>
  </w:style>
  <w:style w:type="paragraph" w:styleId="5">
    <w:name w:val="heading 5"/>
    <w:basedOn w:val="a"/>
    <w:next w:val="a"/>
    <w:qFormat/>
    <w:pPr>
      <w:keepNext/>
      <w:ind w:right="283"/>
      <w:jc w:val="center"/>
      <w:outlineLvl w:val="4"/>
    </w:pPr>
    <w:rPr>
      <w:b/>
      <w:sz w:val="22"/>
    </w:rPr>
  </w:style>
  <w:style w:type="paragraph" w:styleId="6">
    <w:name w:val="heading 6"/>
    <w:basedOn w:val="a"/>
    <w:next w:val="a"/>
    <w:link w:val="60"/>
    <w:qFormat/>
    <w:pPr>
      <w:keepNext/>
      <w:ind w:right="283" w:firstLine="720"/>
      <w:outlineLvl w:val="5"/>
    </w:pPr>
    <w:rPr>
      <w:sz w:val="24"/>
      <w:lang w:val="x-none" w:eastAsia="x-none"/>
    </w:rPr>
  </w:style>
  <w:style w:type="paragraph" w:styleId="7">
    <w:name w:val="heading 7"/>
    <w:basedOn w:val="a"/>
    <w:next w:val="a"/>
    <w:link w:val="70"/>
    <w:qFormat/>
    <w:pPr>
      <w:keepNext/>
      <w:ind w:right="283"/>
      <w:jc w:val="center"/>
      <w:outlineLvl w:val="6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pPr>
      <w:jc w:val="both"/>
    </w:pPr>
    <w:rPr>
      <w:sz w:val="24"/>
    </w:rPr>
  </w:style>
  <w:style w:type="paragraph" w:styleId="a4">
    <w:name w:val="Title"/>
    <w:basedOn w:val="a"/>
    <w:qFormat/>
    <w:pPr>
      <w:jc w:val="center"/>
    </w:pPr>
    <w:rPr>
      <w:b/>
      <w:sz w:val="28"/>
    </w:rPr>
  </w:style>
  <w:style w:type="paragraph" w:styleId="21">
    <w:name w:val="Body Text 2"/>
    <w:basedOn w:val="a"/>
    <w:semiHidden/>
    <w:pPr>
      <w:ind w:right="283"/>
      <w:jc w:val="both"/>
    </w:pPr>
    <w:rPr>
      <w:sz w:val="24"/>
    </w:rPr>
  </w:style>
  <w:style w:type="paragraph" w:styleId="30">
    <w:name w:val="Body Text 3"/>
    <w:basedOn w:val="a"/>
    <w:semiHidden/>
    <w:pPr>
      <w:ind w:right="90"/>
    </w:pPr>
    <w:rPr>
      <w:bCs/>
      <w:sz w:val="24"/>
    </w:rPr>
  </w:style>
  <w:style w:type="character" w:customStyle="1" w:styleId="60">
    <w:name w:val="Заголовок 6 Знак"/>
    <w:link w:val="6"/>
    <w:rsid w:val="005D1FC6"/>
    <w:rPr>
      <w:sz w:val="24"/>
    </w:rPr>
  </w:style>
  <w:style w:type="paragraph" w:styleId="a5">
    <w:name w:val="Balloon Text"/>
    <w:basedOn w:val="a"/>
    <w:link w:val="a6"/>
    <w:uiPriority w:val="99"/>
    <w:semiHidden/>
    <w:unhideWhenUsed/>
    <w:rsid w:val="00B25A68"/>
    <w:rPr>
      <w:rFonts w:ascii="Tahoma" w:hAnsi="Tahoma"/>
      <w:sz w:val="16"/>
      <w:szCs w:val="16"/>
      <w:lang w:val="x-none" w:eastAsia="x-none"/>
    </w:rPr>
  </w:style>
  <w:style w:type="character" w:customStyle="1" w:styleId="a6">
    <w:name w:val="Текст выноски Знак"/>
    <w:link w:val="a5"/>
    <w:uiPriority w:val="99"/>
    <w:semiHidden/>
    <w:rsid w:val="00B25A68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link w:val="2"/>
    <w:rsid w:val="00206B09"/>
    <w:rPr>
      <w:b/>
      <w:sz w:val="24"/>
    </w:rPr>
  </w:style>
  <w:style w:type="character" w:customStyle="1" w:styleId="40">
    <w:name w:val="Заголовок 4 Знак"/>
    <w:link w:val="4"/>
    <w:rsid w:val="00206B09"/>
    <w:rPr>
      <w:b/>
      <w:sz w:val="24"/>
    </w:rPr>
  </w:style>
  <w:style w:type="character" w:customStyle="1" w:styleId="70">
    <w:name w:val="Заголовок 7 Знак"/>
    <w:link w:val="7"/>
    <w:rsid w:val="00206B09"/>
    <w:rPr>
      <w:b/>
      <w:sz w:val="28"/>
    </w:rPr>
  </w:style>
  <w:style w:type="paragraph" w:customStyle="1" w:styleId="10">
    <w:name w:val="????? ??????1"/>
    <w:basedOn w:val="a"/>
    <w:rsid w:val="00344804"/>
    <w:pPr>
      <w:suppressAutoHyphens/>
      <w:overflowPunct w:val="0"/>
      <w:autoSpaceDE w:val="0"/>
      <w:autoSpaceDN w:val="0"/>
      <w:adjustRightInd w:val="0"/>
      <w:spacing w:line="100" w:lineRule="atLeast"/>
      <w:ind w:left="720"/>
    </w:pPr>
    <w:rPr>
      <w:kern w:val="2"/>
      <w:sz w:val="24"/>
    </w:rPr>
  </w:style>
  <w:style w:type="paragraph" w:styleId="a7">
    <w:name w:val="List Paragraph"/>
    <w:basedOn w:val="a"/>
    <w:uiPriority w:val="34"/>
    <w:qFormat/>
    <w:rsid w:val="00344804"/>
    <w:pPr>
      <w:suppressAutoHyphens/>
      <w:overflowPunct w:val="0"/>
      <w:autoSpaceDE w:val="0"/>
      <w:autoSpaceDN w:val="0"/>
      <w:adjustRightInd w:val="0"/>
      <w:spacing w:line="100" w:lineRule="atLeast"/>
      <w:ind w:left="720"/>
      <w:contextualSpacing/>
    </w:pPr>
    <w:rPr>
      <w:kern w:val="2"/>
      <w:sz w:val="24"/>
    </w:rPr>
  </w:style>
  <w:style w:type="paragraph" w:customStyle="1" w:styleId="Default">
    <w:name w:val="Default"/>
    <w:rsid w:val="00FD5C98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8">
    <w:name w:val="header"/>
    <w:basedOn w:val="a"/>
    <w:link w:val="a9"/>
    <w:uiPriority w:val="99"/>
    <w:rsid w:val="006D2445"/>
    <w:pPr>
      <w:tabs>
        <w:tab w:val="center" w:pos="4536"/>
        <w:tab w:val="right" w:pos="9072"/>
      </w:tabs>
      <w:autoSpaceDE w:val="0"/>
      <w:autoSpaceDN w:val="0"/>
    </w:pPr>
    <w:rPr>
      <w:sz w:val="24"/>
      <w:szCs w:val="24"/>
      <w:lang w:val="x-none" w:eastAsia="x-none"/>
    </w:rPr>
  </w:style>
  <w:style w:type="character" w:customStyle="1" w:styleId="a9">
    <w:name w:val="Верхний колонтитул Знак"/>
    <w:link w:val="a8"/>
    <w:uiPriority w:val="99"/>
    <w:rsid w:val="006D2445"/>
    <w:rPr>
      <w:sz w:val="24"/>
      <w:szCs w:val="24"/>
    </w:rPr>
  </w:style>
  <w:style w:type="paragraph" w:styleId="aa">
    <w:name w:val="footnote text"/>
    <w:basedOn w:val="a"/>
    <w:link w:val="ab"/>
    <w:uiPriority w:val="99"/>
    <w:rsid w:val="006D2445"/>
  </w:style>
  <w:style w:type="character" w:customStyle="1" w:styleId="ab">
    <w:name w:val="Текст сноски Знак"/>
    <w:basedOn w:val="a0"/>
    <w:link w:val="aa"/>
    <w:uiPriority w:val="99"/>
    <w:rsid w:val="006D2445"/>
  </w:style>
  <w:style w:type="character" w:styleId="ac">
    <w:name w:val="footnote reference"/>
    <w:uiPriority w:val="99"/>
    <w:rsid w:val="006D2445"/>
    <w:rPr>
      <w:vertAlign w:val="superscript"/>
    </w:rPr>
  </w:style>
  <w:style w:type="paragraph" w:customStyle="1" w:styleId="ConsPlusNormal">
    <w:name w:val="ConsPlusNormal"/>
    <w:rsid w:val="00CD6666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d">
    <w:name w:val="Основной текст_"/>
    <w:link w:val="11"/>
    <w:locked/>
    <w:rsid w:val="00460B8C"/>
    <w:rPr>
      <w:shd w:val="clear" w:color="auto" w:fill="FFFFFF"/>
    </w:rPr>
  </w:style>
  <w:style w:type="paragraph" w:customStyle="1" w:styleId="11">
    <w:name w:val="Основной текст1"/>
    <w:basedOn w:val="a"/>
    <w:link w:val="ad"/>
    <w:rsid w:val="00460B8C"/>
    <w:pPr>
      <w:shd w:val="clear" w:color="auto" w:fill="FFFFFF"/>
      <w:spacing w:before="60" w:after="240" w:line="0" w:lineRule="atLeast"/>
      <w:jc w:val="center"/>
    </w:pPr>
    <w:rPr>
      <w:lang w:val="x-none" w:eastAsia="x-none"/>
    </w:rPr>
  </w:style>
  <w:style w:type="table" w:styleId="ae">
    <w:name w:val="Table Grid"/>
    <w:basedOn w:val="a1"/>
    <w:rsid w:val="006F75B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lk">
    <w:name w:val="blk"/>
    <w:rsid w:val="00C24224"/>
  </w:style>
  <w:style w:type="character" w:styleId="af">
    <w:name w:val="Hyperlink"/>
    <w:uiPriority w:val="99"/>
    <w:unhideWhenUsed/>
    <w:rsid w:val="001E3202"/>
    <w:rPr>
      <w:color w:val="0563C1"/>
      <w:u w:val="single"/>
    </w:rPr>
  </w:style>
  <w:style w:type="paragraph" w:customStyle="1" w:styleId="12">
    <w:name w:val="Без интервала1"/>
    <w:rsid w:val="00F26C34"/>
    <w:rPr>
      <w:rFonts w:eastAsia="Calibri"/>
      <w:sz w:val="24"/>
      <w:szCs w:val="24"/>
    </w:rPr>
  </w:style>
  <w:style w:type="paragraph" w:customStyle="1" w:styleId="13">
    <w:name w:val="Обычный (веб)1"/>
    <w:basedOn w:val="a"/>
    <w:rsid w:val="009A2AAB"/>
    <w:pPr>
      <w:suppressAutoHyphens/>
      <w:autoSpaceDN w:val="0"/>
      <w:spacing w:before="100" w:after="100"/>
      <w:textAlignment w:val="baseline"/>
    </w:pPr>
    <w:rPr>
      <w:rFonts w:eastAsia="Century Schoolbook"/>
      <w:kern w:val="3"/>
      <w:sz w:val="24"/>
      <w:szCs w:val="24"/>
      <w:lang w:eastAsia="zh-CN"/>
    </w:rPr>
  </w:style>
  <w:style w:type="paragraph" w:customStyle="1" w:styleId="Standard">
    <w:name w:val="Standard"/>
    <w:rsid w:val="009A2AAB"/>
    <w:pPr>
      <w:suppressAutoHyphens/>
      <w:autoSpaceDN w:val="0"/>
      <w:textAlignment w:val="baseline"/>
    </w:pPr>
    <w:rPr>
      <w:kern w:val="3"/>
      <w:lang w:eastAsia="zh-CN"/>
    </w:rPr>
  </w:style>
  <w:style w:type="paragraph" w:styleId="af0">
    <w:name w:val="Normal (Web)"/>
    <w:basedOn w:val="a"/>
    <w:qFormat/>
    <w:rsid w:val="00AC40FC"/>
    <w:pPr>
      <w:suppressAutoHyphens/>
      <w:spacing w:beforeAutospacing="1" w:afterAutospacing="1"/>
    </w:pPr>
    <w:rPr>
      <w:rFonts w:eastAsia="Century Schoolbook"/>
      <w:sz w:val="24"/>
      <w:szCs w:val="24"/>
    </w:rPr>
  </w:style>
  <w:style w:type="paragraph" w:customStyle="1" w:styleId="14">
    <w:name w:val="Шапка1"/>
    <w:basedOn w:val="a3"/>
    <w:rsid w:val="001C5869"/>
    <w:pPr>
      <w:keepLines/>
      <w:pBdr>
        <w:bottom w:val="single" w:sz="4" w:space="2" w:color="000000"/>
      </w:pBdr>
      <w:tabs>
        <w:tab w:val="left" w:pos="993"/>
        <w:tab w:val="left" w:pos="4320"/>
        <w:tab w:val="left" w:pos="5245"/>
        <w:tab w:val="right" w:pos="8640"/>
      </w:tabs>
      <w:suppressAutoHyphens/>
      <w:spacing w:line="440" w:lineRule="atLeast"/>
      <w:ind w:left="993" w:hanging="993"/>
      <w:jc w:val="left"/>
    </w:pPr>
    <w:rPr>
      <w:rFonts w:ascii="Arial" w:eastAsia="Calibri" w:hAnsi="Arial" w:cs="Arial"/>
      <w:spacing w:val="-5"/>
      <w:sz w:val="20"/>
      <w:lang w:eastAsia="ar-SA"/>
    </w:rPr>
  </w:style>
  <w:style w:type="paragraph" w:customStyle="1" w:styleId="110">
    <w:name w:val="Без интервала11"/>
    <w:uiPriority w:val="99"/>
    <w:qFormat/>
    <w:rsid w:val="000672E3"/>
    <w:pPr>
      <w:widowControl w:val="0"/>
    </w:pPr>
    <w:rPr>
      <w:rFonts w:ascii="Courier New" w:eastAsia="Calibri" w:hAnsi="Courier New" w:cs="Courier New"/>
      <w:color w:val="000000"/>
      <w:sz w:val="24"/>
      <w:szCs w:val="24"/>
    </w:rPr>
  </w:style>
  <w:style w:type="paragraph" w:styleId="af1">
    <w:name w:val="footer"/>
    <w:basedOn w:val="a"/>
    <w:link w:val="af2"/>
    <w:uiPriority w:val="99"/>
    <w:unhideWhenUsed/>
    <w:rsid w:val="00C96908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uiPriority w:val="99"/>
    <w:rsid w:val="00C9690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1060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1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36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64;&#1072;&#1073;&#1083;&#1086;&#1085;&#1099;%20&#1048;&#1055;&#1050;\&#1064;&#1072;&#1073;&#1083;&#1086;&#1085;&#1044;&#1086;&#1075;&#1086;&#1074;&#1086;&#1088;&#1040;&#1082;&#1090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B65E9C-9214-4804-9B4D-54C8EDA03A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ШаблонДоговорАкт.dot</Template>
  <TotalTime>1118</TotalTime>
  <Pages>11</Pages>
  <Words>3873</Words>
  <Characters>22082</Characters>
  <Application>Microsoft Office Word</Application>
  <DocSecurity>0</DocSecurity>
  <Lines>184</Lines>
  <Paragraphs>51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Д О Г О В О Р</vt:lpstr>
      <vt:lpstr>Д О Г О В О Р</vt:lpstr>
    </vt:vector>
  </TitlesOfParts>
  <Company>ЦНИИОМТП</Company>
  <LinksUpToDate>false</LinksUpToDate>
  <CharactersWithSpaces>25904</CharactersWithSpaces>
  <SharedDoc>false</SharedDoc>
  <HLinks>
    <vt:vector size="18" baseType="variant">
      <vt:variant>
        <vt:i4>131133</vt:i4>
      </vt:variant>
      <vt:variant>
        <vt:i4>6</vt:i4>
      </vt:variant>
      <vt:variant>
        <vt:i4>0</vt:i4>
      </vt:variant>
      <vt:variant>
        <vt:i4>5</vt:i4>
      </vt:variant>
      <vt:variant>
        <vt:lpwstr>mailto:info@dpostandart.ru</vt:lpwstr>
      </vt:variant>
      <vt:variant>
        <vt:lpwstr/>
      </vt:variant>
      <vt:variant>
        <vt:i4>131133</vt:i4>
      </vt:variant>
      <vt:variant>
        <vt:i4>3</vt:i4>
      </vt:variant>
      <vt:variant>
        <vt:i4>0</vt:i4>
      </vt:variant>
      <vt:variant>
        <vt:i4>5</vt:i4>
      </vt:variant>
      <vt:variant>
        <vt:lpwstr>mailto:info@dpostandart.ru</vt:lpwstr>
      </vt:variant>
      <vt:variant>
        <vt:lpwstr/>
      </vt:variant>
      <vt:variant>
        <vt:i4>131133</vt:i4>
      </vt:variant>
      <vt:variant>
        <vt:i4>0</vt:i4>
      </vt:variant>
      <vt:variant>
        <vt:i4>0</vt:i4>
      </vt:variant>
      <vt:variant>
        <vt:i4>5</vt:i4>
      </vt:variant>
      <vt:variant>
        <vt:lpwstr>mailto:info@dpostandart.ru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 О Г О В О Р</dc:title>
  <dc:creator>test</dc:creator>
  <cp:lastModifiedBy>Малов А.Н.</cp:lastModifiedBy>
  <cp:revision>47</cp:revision>
  <cp:lastPrinted>2020-02-12T10:01:00Z</cp:lastPrinted>
  <dcterms:created xsi:type="dcterms:W3CDTF">2021-12-20T07:27:00Z</dcterms:created>
  <dcterms:modified xsi:type="dcterms:W3CDTF">2026-10-02T08:03:00Z</dcterms:modified>
</cp:coreProperties>
</file>