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D87" w:rsidRDefault="00444D87" w:rsidP="00444D87">
      <w:pPr>
        <w:pStyle w:val="a3"/>
        <w:jc w:val="right"/>
        <w:rPr>
          <w:sz w:val="22"/>
          <w:szCs w:val="22"/>
        </w:rPr>
      </w:pPr>
      <w:r>
        <w:rPr>
          <w:sz w:val="22"/>
          <w:szCs w:val="22"/>
        </w:rPr>
        <w:t>Проект</w:t>
      </w:r>
    </w:p>
    <w:p w:rsidR="00E6755A" w:rsidRDefault="00D40613" w:rsidP="00BF3B2B">
      <w:pPr>
        <w:pStyle w:val="a3"/>
        <w:rPr>
          <w:sz w:val="22"/>
          <w:szCs w:val="22"/>
        </w:rPr>
      </w:pPr>
      <w:r>
        <w:rPr>
          <w:sz w:val="22"/>
          <w:szCs w:val="22"/>
        </w:rPr>
        <w:t>Договор</w:t>
      </w:r>
      <w:r w:rsidR="00164207" w:rsidRPr="00927326">
        <w:rPr>
          <w:sz w:val="22"/>
          <w:szCs w:val="22"/>
        </w:rPr>
        <w:t xml:space="preserve"> №</w:t>
      </w:r>
      <w:r w:rsidR="00CE37AF" w:rsidRPr="00927326">
        <w:rPr>
          <w:sz w:val="22"/>
          <w:szCs w:val="22"/>
        </w:rPr>
        <w:t xml:space="preserve"> </w:t>
      </w:r>
      <w:r w:rsidR="00B03462">
        <w:rPr>
          <w:sz w:val="22"/>
          <w:szCs w:val="22"/>
        </w:rPr>
        <w:t>27/2026</w:t>
      </w:r>
    </w:p>
    <w:p w:rsidR="00080FF6" w:rsidRPr="00927326" w:rsidRDefault="00080FF6" w:rsidP="00BF3B2B">
      <w:pPr>
        <w:pStyle w:val="a3"/>
        <w:rPr>
          <w:sz w:val="22"/>
          <w:szCs w:val="22"/>
        </w:rPr>
      </w:pPr>
    </w:p>
    <w:p w:rsidR="00245FE8" w:rsidRPr="00927326" w:rsidRDefault="00245FE8" w:rsidP="00245FE8">
      <w:pPr>
        <w:pStyle w:val="a3"/>
        <w:rPr>
          <w:b w:val="0"/>
          <w:sz w:val="22"/>
          <w:szCs w:val="22"/>
          <w:lang w:eastAsia="ar-SA"/>
        </w:rPr>
      </w:pPr>
      <w:r>
        <w:rPr>
          <w:sz w:val="22"/>
          <w:szCs w:val="22"/>
        </w:rPr>
        <w:t xml:space="preserve">на оказание услуг </w:t>
      </w:r>
      <w:r w:rsidRPr="00927326">
        <w:rPr>
          <w:sz w:val="22"/>
          <w:szCs w:val="22"/>
        </w:rPr>
        <w:t xml:space="preserve">по </w:t>
      </w:r>
      <w:r w:rsidR="00B03462">
        <w:rPr>
          <w:sz w:val="22"/>
          <w:szCs w:val="22"/>
        </w:rPr>
        <w:t>поверк</w:t>
      </w:r>
      <w:r w:rsidR="00B03462">
        <w:rPr>
          <w:sz w:val="22"/>
          <w:szCs w:val="22"/>
        </w:rPr>
        <w:t>е</w:t>
      </w:r>
      <w:r w:rsidR="00B03462">
        <w:rPr>
          <w:sz w:val="22"/>
          <w:szCs w:val="22"/>
        </w:rPr>
        <w:t xml:space="preserve"> приборов узла учета тепловой энергии</w:t>
      </w:r>
      <w:r w:rsidR="00B03462" w:rsidRPr="0053574E">
        <w:rPr>
          <w:sz w:val="22"/>
          <w:szCs w:val="22"/>
        </w:rPr>
        <w:t xml:space="preserve"> </w:t>
      </w:r>
      <w:proofErr w:type="gramStart"/>
      <w:r w:rsidR="00B03462">
        <w:rPr>
          <w:sz w:val="22"/>
          <w:szCs w:val="22"/>
        </w:rPr>
        <w:t>в  здани</w:t>
      </w:r>
      <w:r w:rsidR="00B03462">
        <w:rPr>
          <w:sz w:val="22"/>
          <w:szCs w:val="22"/>
        </w:rPr>
        <w:t>и</w:t>
      </w:r>
      <w:proofErr w:type="gramEnd"/>
      <w:r w:rsidR="00B03462" w:rsidRPr="00E2705B">
        <w:rPr>
          <w:sz w:val="22"/>
          <w:szCs w:val="22"/>
        </w:rPr>
        <w:t xml:space="preserve"> </w:t>
      </w:r>
      <w:r w:rsidR="00B03462" w:rsidRPr="00A45721">
        <w:rPr>
          <w:sz w:val="22"/>
          <w:szCs w:val="22"/>
        </w:rPr>
        <w:t>ЛОГБУ «Подпорожский социально-реабилитационный центр для несовершеннолетних «Семья»</w:t>
      </w:r>
    </w:p>
    <w:p w:rsidR="00E6755A" w:rsidRPr="00927326" w:rsidRDefault="00245FE8" w:rsidP="00245FE8">
      <w:pPr>
        <w:pStyle w:val="a3"/>
        <w:rPr>
          <w:sz w:val="22"/>
          <w:szCs w:val="22"/>
        </w:rPr>
      </w:pPr>
      <w:r>
        <w:rPr>
          <w:sz w:val="22"/>
          <w:szCs w:val="22"/>
        </w:rPr>
        <w:t>в 202</w:t>
      </w:r>
      <w:r w:rsidR="0096687F">
        <w:rPr>
          <w:sz w:val="22"/>
          <w:szCs w:val="22"/>
        </w:rPr>
        <w:t>6</w:t>
      </w:r>
      <w:r>
        <w:rPr>
          <w:sz w:val="22"/>
          <w:szCs w:val="22"/>
        </w:rPr>
        <w:t xml:space="preserve"> году</w:t>
      </w:r>
    </w:p>
    <w:p w:rsidR="00E6755A" w:rsidRPr="00927326" w:rsidRDefault="00E6755A" w:rsidP="00BF3B2B">
      <w:pPr>
        <w:jc w:val="both"/>
        <w:rPr>
          <w:sz w:val="22"/>
          <w:szCs w:val="22"/>
        </w:rPr>
      </w:pPr>
      <w:r w:rsidRPr="00927326">
        <w:rPr>
          <w:sz w:val="22"/>
          <w:szCs w:val="22"/>
        </w:rPr>
        <w:t xml:space="preserve">г. Подпорожье                                                       </w:t>
      </w:r>
      <w:r w:rsidR="00164207" w:rsidRPr="00927326">
        <w:rPr>
          <w:sz w:val="22"/>
          <w:szCs w:val="22"/>
        </w:rPr>
        <w:t xml:space="preserve">                        </w:t>
      </w:r>
      <w:r w:rsidR="00A90B9B" w:rsidRPr="00927326">
        <w:rPr>
          <w:sz w:val="22"/>
          <w:szCs w:val="22"/>
        </w:rPr>
        <w:t xml:space="preserve">      </w:t>
      </w:r>
      <w:r w:rsidRPr="00927326">
        <w:rPr>
          <w:sz w:val="22"/>
          <w:szCs w:val="22"/>
        </w:rPr>
        <w:t xml:space="preserve">   </w:t>
      </w:r>
      <w:r w:rsidR="00164207" w:rsidRPr="00927326">
        <w:rPr>
          <w:sz w:val="22"/>
          <w:szCs w:val="22"/>
        </w:rPr>
        <w:t xml:space="preserve">                     </w:t>
      </w:r>
      <w:proofErr w:type="gramStart"/>
      <w:r w:rsidR="00164207" w:rsidRPr="00927326">
        <w:rPr>
          <w:sz w:val="22"/>
          <w:szCs w:val="22"/>
        </w:rPr>
        <w:t xml:space="preserve">  </w:t>
      </w:r>
      <w:r w:rsidR="007F3317">
        <w:rPr>
          <w:sz w:val="22"/>
          <w:szCs w:val="22"/>
        </w:rPr>
        <w:t xml:space="preserve"> «</w:t>
      </w:r>
      <w:proofErr w:type="gramEnd"/>
      <w:r w:rsidR="007F3317">
        <w:rPr>
          <w:sz w:val="22"/>
          <w:szCs w:val="22"/>
        </w:rPr>
        <w:t xml:space="preserve">__» </w:t>
      </w:r>
      <w:r w:rsidR="00B03462">
        <w:rPr>
          <w:sz w:val="22"/>
          <w:szCs w:val="22"/>
        </w:rPr>
        <w:t xml:space="preserve">сентября </w:t>
      </w:r>
      <w:r w:rsidRPr="00927326">
        <w:rPr>
          <w:sz w:val="22"/>
          <w:szCs w:val="22"/>
        </w:rPr>
        <w:t xml:space="preserve"> </w:t>
      </w:r>
      <w:r w:rsidR="00C33093">
        <w:rPr>
          <w:sz w:val="22"/>
          <w:szCs w:val="22"/>
        </w:rPr>
        <w:t>20</w:t>
      </w:r>
      <w:r w:rsidR="00B03462">
        <w:rPr>
          <w:sz w:val="22"/>
          <w:szCs w:val="22"/>
        </w:rPr>
        <w:t>26</w:t>
      </w:r>
      <w:r w:rsidR="00C33093">
        <w:rPr>
          <w:sz w:val="22"/>
          <w:szCs w:val="22"/>
        </w:rPr>
        <w:t xml:space="preserve"> </w:t>
      </w:r>
      <w:r w:rsidR="00B47808" w:rsidRPr="00927326">
        <w:rPr>
          <w:sz w:val="22"/>
          <w:szCs w:val="22"/>
        </w:rPr>
        <w:t>г</w:t>
      </w:r>
      <w:r w:rsidR="0064175D" w:rsidRPr="00927326">
        <w:rPr>
          <w:sz w:val="22"/>
          <w:szCs w:val="22"/>
        </w:rPr>
        <w:t>.</w:t>
      </w:r>
    </w:p>
    <w:p w:rsidR="00E6755A" w:rsidRPr="00A45721" w:rsidRDefault="00E6755A" w:rsidP="00BF3B2B">
      <w:pPr>
        <w:jc w:val="both"/>
        <w:rPr>
          <w:sz w:val="22"/>
          <w:szCs w:val="22"/>
        </w:rPr>
      </w:pPr>
    </w:p>
    <w:p w:rsidR="00325884" w:rsidRPr="00A45721" w:rsidRDefault="00E6755A" w:rsidP="00F86B3E">
      <w:pPr>
        <w:jc w:val="both"/>
        <w:rPr>
          <w:sz w:val="22"/>
          <w:szCs w:val="22"/>
        </w:rPr>
      </w:pPr>
      <w:r w:rsidRPr="00A45721">
        <w:rPr>
          <w:sz w:val="22"/>
          <w:szCs w:val="22"/>
        </w:rPr>
        <w:t xml:space="preserve">   </w:t>
      </w:r>
      <w:r w:rsidR="00BF3B2B" w:rsidRPr="00A45721">
        <w:rPr>
          <w:sz w:val="22"/>
          <w:szCs w:val="22"/>
        </w:rPr>
        <w:t xml:space="preserve">         </w:t>
      </w:r>
      <w:r w:rsidR="001D1E5B" w:rsidRPr="00A45721">
        <w:rPr>
          <w:b/>
          <w:sz w:val="22"/>
          <w:szCs w:val="22"/>
        </w:rPr>
        <w:t>Ленинградское областное государственное бюджетное учреждение «Подпорожский социально-реабилитационный центр для несовершеннолетних «Семья»</w:t>
      </w:r>
      <w:r w:rsidR="001D1E5B" w:rsidRPr="00A45721">
        <w:rPr>
          <w:sz w:val="22"/>
          <w:szCs w:val="22"/>
        </w:rPr>
        <w:t xml:space="preserve">  (ЛОГБУ «Подпорожский социально-реабилитационн</w:t>
      </w:r>
      <w:r w:rsidR="005B5482" w:rsidRPr="00A45721">
        <w:rPr>
          <w:sz w:val="22"/>
          <w:szCs w:val="22"/>
        </w:rPr>
        <w:t>ый центр</w:t>
      </w:r>
      <w:r w:rsidR="001D1E5B" w:rsidRPr="00A45721">
        <w:rPr>
          <w:sz w:val="22"/>
          <w:szCs w:val="22"/>
        </w:rPr>
        <w:t xml:space="preserve"> для несовершеннолетних «Семья»)</w:t>
      </w:r>
      <w:r w:rsidR="001D1E5B" w:rsidRPr="00A45721">
        <w:rPr>
          <w:b/>
          <w:sz w:val="22"/>
          <w:szCs w:val="22"/>
        </w:rPr>
        <w:t>,</w:t>
      </w:r>
      <w:r w:rsidR="001D1E5B" w:rsidRPr="00A45721">
        <w:rPr>
          <w:sz w:val="22"/>
          <w:szCs w:val="22"/>
        </w:rPr>
        <w:t xml:space="preserve"> </w:t>
      </w:r>
      <w:r w:rsidR="005B5482" w:rsidRPr="00A45721">
        <w:rPr>
          <w:sz w:val="22"/>
          <w:szCs w:val="22"/>
        </w:rPr>
        <w:t>именуемый</w:t>
      </w:r>
      <w:r w:rsidR="001D1E5B" w:rsidRPr="00A45721">
        <w:rPr>
          <w:sz w:val="22"/>
          <w:szCs w:val="22"/>
        </w:rPr>
        <w:t xml:space="preserve"> в дальнейшем «Заказчик», в лице  директора Осиповой Татьяны Александровны, де</w:t>
      </w:r>
      <w:r w:rsidR="005B5482" w:rsidRPr="00A45721">
        <w:rPr>
          <w:sz w:val="22"/>
          <w:szCs w:val="22"/>
        </w:rPr>
        <w:t>йствующего</w:t>
      </w:r>
      <w:r w:rsidR="001D1E5B" w:rsidRPr="00A45721">
        <w:rPr>
          <w:sz w:val="22"/>
          <w:szCs w:val="22"/>
        </w:rPr>
        <w:t xml:space="preserve"> на основании  Устава</w:t>
      </w:r>
      <w:r w:rsidRPr="00A45721">
        <w:rPr>
          <w:sz w:val="22"/>
          <w:szCs w:val="22"/>
        </w:rPr>
        <w:t xml:space="preserve">, с одной стороны,  и </w:t>
      </w:r>
      <w:r w:rsidR="00325884" w:rsidRPr="00A45721">
        <w:rPr>
          <w:sz w:val="22"/>
          <w:szCs w:val="22"/>
        </w:rPr>
        <w:t xml:space="preserve"> </w:t>
      </w:r>
      <w:r w:rsidR="007F3317" w:rsidRPr="00A45721">
        <w:rPr>
          <w:sz w:val="22"/>
          <w:szCs w:val="22"/>
        </w:rPr>
        <w:t>__________________</w:t>
      </w:r>
      <w:r w:rsidR="00325884" w:rsidRPr="00A45721">
        <w:rPr>
          <w:sz w:val="22"/>
          <w:szCs w:val="22"/>
        </w:rPr>
        <w:t>, именуемое в дальнейшем «</w:t>
      </w:r>
      <w:r w:rsidR="00593A7B">
        <w:rPr>
          <w:sz w:val="22"/>
          <w:szCs w:val="22"/>
        </w:rPr>
        <w:t>Исполнитель</w:t>
      </w:r>
      <w:r w:rsidR="00325884" w:rsidRPr="00A45721">
        <w:rPr>
          <w:sz w:val="22"/>
          <w:szCs w:val="22"/>
        </w:rPr>
        <w:t xml:space="preserve">», в лице </w:t>
      </w:r>
      <w:r w:rsidR="007F3317" w:rsidRPr="00A45721">
        <w:rPr>
          <w:sz w:val="22"/>
          <w:szCs w:val="22"/>
        </w:rPr>
        <w:t>_____________</w:t>
      </w:r>
      <w:r w:rsidR="00325884" w:rsidRPr="00A45721">
        <w:rPr>
          <w:sz w:val="22"/>
          <w:szCs w:val="22"/>
        </w:rPr>
        <w:t>, действующего на основании Устава, с другой стороны</w:t>
      </w:r>
      <w:r w:rsidR="00A90B9B" w:rsidRPr="00A45721">
        <w:rPr>
          <w:sz w:val="22"/>
          <w:szCs w:val="22"/>
        </w:rPr>
        <w:t xml:space="preserve">, </w:t>
      </w:r>
      <w:r w:rsidR="00C33093" w:rsidRPr="00C33093">
        <w:rPr>
          <w:color w:val="000000"/>
          <w:sz w:val="22"/>
          <w:szCs w:val="22"/>
          <w:shd w:val="clear" w:color="auto" w:fill="FFFFFF"/>
        </w:rPr>
        <w:t xml:space="preserve">на основании пункта 4 части 1 статьи 93 </w:t>
      </w:r>
      <w:r w:rsidR="00C33093" w:rsidRPr="00C33093">
        <w:rPr>
          <w:sz w:val="22"/>
          <w:szCs w:val="22"/>
        </w:rPr>
        <w:t>Федерального закона от 5 апреля 2013 г. № 44-ФЗ «О контрактной системе в сфере закупок товаров, работ, услуг для обеспечения государственных и муниципальных нужд» (далее - Закон № 44-ФЗ)</w:t>
      </w:r>
      <w:r w:rsidR="00C33093" w:rsidRPr="0045135F">
        <w:rPr>
          <w:sz w:val="22"/>
          <w:szCs w:val="22"/>
        </w:rPr>
        <w:t xml:space="preserve"> </w:t>
      </w:r>
      <w:r w:rsidR="007F3317" w:rsidRPr="00A45721">
        <w:rPr>
          <w:sz w:val="22"/>
          <w:szCs w:val="22"/>
        </w:rPr>
        <w:t>з</w:t>
      </w:r>
      <w:r w:rsidR="00325884" w:rsidRPr="00A45721">
        <w:rPr>
          <w:sz w:val="22"/>
          <w:szCs w:val="22"/>
        </w:rPr>
        <w:t xml:space="preserve">аключили настоящий </w:t>
      </w:r>
      <w:r w:rsidR="00064C7B">
        <w:rPr>
          <w:sz w:val="22"/>
          <w:szCs w:val="22"/>
        </w:rPr>
        <w:t xml:space="preserve">Договор </w:t>
      </w:r>
      <w:r w:rsidR="00325884" w:rsidRPr="00A45721">
        <w:rPr>
          <w:sz w:val="22"/>
          <w:szCs w:val="22"/>
        </w:rPr>
        <w:t>о нижеследующем:</w:t>
      </w:r>
    </w:p>
    <w:p w:rsidR="00BF3B2B" w:rsidRPr="00A45721" w:rsidRDefault="00BF3B2B" w:rsidP="00F86B3E">
      <w:pPr>
        <w:jc w:val="both"/>
        <w:rPr>
          <w:sz w:val="22"/>
          <w:szCs w:val="22"/>
        </w:rPr>
      </w:pPr>
    </w:p>
    <w:p w:rsidR="00E6755A" w:rsidRPr="00A45721" w:rsidRDefault="00D56864" w:rsidP="00F86B3E">
      <w:pPr>
        <w:jc w:val="center"/>
        <w:rPr>
          <w:b/>
          <w:sz w:val="22"/>
          <w:szCs w:val="22"/>
        </w:rPr>
      </w:pPr>
      <w:r w:rsidRPr="00A45721">
        <w:rPr>
          <w:b/>
          <w:sz w:val="22"/>
          <w:szCs w:val="22"/>
        </w:rPr>
        <w:t xml:space="preserve">1.ПРЕДМЕТ </w:t>
      </w:r>
      <w:r w:rsidR="00064C7B">
        <w:rPr>
          <w:b/>
          <w:sz w:val="22"/>
          <w:szCs w:val="22"/>
        </w:rPr>
        <w:t>ДОГОВОРА</w:t>
      </w:r>
    </w:p>
    <w:p w:rsidR="00444D87" w:rsidRPr="00A45721" w:rsidRDefault="00444D87" w:rsidP="00F86B3E">
      <w:pPr>
        <w:jc w:val="both"/>
        <w:rPr>
          <w:sz w:val="22"/>
          <w:szCs w:val="22"/>
        </w:rPr>
      </w:pPr>
    </w:p>
    <w:p w:rsidR="00444D87" w:rsidRPr="00A45721" w:rsidRDefault="00444D87" w:rsidP="00245FE8">
      <w:pPr>
        <w:pStyle w:val="LBGovstyle6"/>
        <w:numPr>
          <w:ilvl w:val="0"/>
          <w:numId w:val="0"/>
        </w:numPr>
        <w:spacing w:before="0" w:after="0"/>
        <w:ind w:firstLine="709"/>
        <w:rPr>
          <w:color w:val="000000"/>
          <w:lang w:val="ru-RU"/>
        </w:rPr>
      </w:pPr>
      <w:r w:rsidRPr="00A45721">
        <w:rPr>
          <w:color w:val="000000"/>
          <w:lang w:val="ru-RU"/>
        </w:rPr>
        <w:t xml:space="preserve">1.1. </w:t>
      </w:r>
      <w:r w:rsidR="00245FE8" w:rsidRPr="00A45721">
        <w:rPr>
          <w:color w:val="000000"/>
          <w:lang w:val="ru-RU"/>
        </w:rPr>
        <w:t>Заказчик поручает, а Исполнитель принимает на себя обязательств</w:t>
      </w:r>
      <w:r w:rsidR="00245FE8">
        <w:rPr>
          <w:color w:val="000000"/>
          <w:lang w:val="ru-RU"/>
        </w:rPr>
        <w:t xml:space="preserve">а по оказанию услуг по </w:t>
      </w:r>
      <w:r w:rsidR="00B03462" w:rsidRPr="00B03462">
        <w:rPr>
          <w:lang w:val="ru-RU"/>
        </w:rPr>
        <w:t>поверк</w:t>
      </w:r>
      <w:r w:rsidR="00B03462">
        <w:rPr>
          <w:lang w:val="ru-RU"/>
        </w:rPr>
        <w:t>е</w:t>
      </w:r>
      <w:r w:rsidR="00B03462">
        <w:rPr>
          <w:lang w:val="ru-RU"/>
        </w:rPr>
        <w:t xml:space="preserve"> приборов</w:t>
      </w:r>
      <w:r w:rsidR="00B03462" w:rsidRPr="00B03462">
        <w:rPr>
          <w:lang w:val="ru-RU"/>
        </w:rPr>
        <w:t xml:space="preserve"> узла учета тепловой энергии </w:t>
      </w:r>
      <w:r w:rsidR="00245FE8" w:rsidRPr="00A45721">
        <w:rPr>
          <w:color w:val="000000"/>
          <w:lang w:val="ru-RU"/>
        </w:rPr>
        <w:t>на объектах Заказчика по адресу: 187780, Российская Федерация, Ленинградская область</w:t>
      </w:r>
      <w:r w:rsidR="00245FE8">
        <w:rPr>
          <w:color w:val="000000"/>
          <w:lang w:val="ru-RU"/>
        </w:rPr>
        <w:t>,</w:t>
      </w:r>
      <w:r w:rsidR="00245FE8" w:rsidRPr="00A45721">
        <w:rPr>
          <w:color w:val="000000"/>
          <w:lang w:val="ru-RU"/>
        </w:rPr>
        <w:t xml:space="preserve"> г. Подпорожье</w:t>
      </w:r>
      <w:r w:rsidR="00245FE8">
        <w:rPr>
          <w:color w:val="000000"/>
          <w:lang w:val="ru-RU"/>
        </w:rPr>
        <w:t>,</w:t>
      </w:r>
      <w:r w:rsidR="00245FE8" w:rsidRPr="00A45721">
        <w:rPr>
          <w:color w:val="000000"/>
          <w:lang w:val="ru-RU"/>
        </w:rPr>
        <w:t xml:space="preserve"> ул. Красноармейская</w:t>
      </w:r>
      <w:r w:rsidR="00245FE8">
        <w:rPr>
          <w:color w:val="000000"/>
          <w:lang w:val="ru-RU"/>
        </w:rPr>
        <w:t>,</w:t>
      </w:r>
      <w:r w:rsidR="00245FE8" w:rsidRPr="00A45721">
        <w:rPr>
          <w:color w:val="000000"/>
          <w:lang w:val="ru-RU"/>
        </w:rPr>
        <w:t xml:space="preserve"> д.18 (далее по тексту – Услуги).</w:t>
      </w:r>
    </w:p>
    <w:p w:rsidR="00444D87" w:rsidRPr="00A45721" w:rsidRDefault="00444D87" w:rsidP="00444D87">
      <w:pPr>
        <w:pStyle w:val="LBGovstyle6"/>
        <w:numPr>
          <w:ilvl w:val="0"/>
          <w:numId w:val="0"/>
        </w:numPr>
        <w:spacing w:before="0" w:after="0"/>
        <w:ind w:firstLine="709"/>
        <w:rPr>
          <w:color w:val="000000"/>
          <w:lang w:val="ru-RU"/>
        </w:rPr>
      </w:pPr>
      <w:r w:rsidRPr="00A45721">
        <w:rPr>
          <w:color w:val="000000"/>
          <w:lang w:val="ru-RU"/>
        </w:rPr>
        <w:t xml:space="preserve">1.2. Наименование, объем, цена услуг, оказываемые по настоящему Договору, указаны </w:t>
      </w:r>
      <w:proofErr w:type="gramStart"/>
      <w:r w:rsidRPr="00A45721">
        <w:rPr>
          <w:color w:val="000000"/>
          <w:lang w:val="ru-RU"/>
        </w:rPr>
        <w:t xml:space="preserve">в  </w:t>
      </w:r>
      <w:r w:rsidR="00766A3F" w:rsidRPr="00766A3F">
        <w:rPr>
          <w:color w:val="000000"/>
          <w:lang w:val="ru-RU"/>
        </w:rPr>
        <w:t>Описании</w:t>
      </w:r>
      <w:proofErr w:type="gramEnd"/>
      <w:r w:rsidR="00766A3F" w:rsidRPr="00766A3F">
        <w:rPr>
          <w:color w:val="000000"/>
          <w:lang w:val="ru-RU"/>
        </w:rPr>
        <w:t xml:space="preserve"> объекта закупки </w:t>
      </w:r>
      <w:r w:rsidR="00766A3F" w:rsidRPr="00A45721">
        <w:rPr>
          <w:color w:val="000000"/>
          <w:lang w:val="ru-RU"/>
        </w:rPr>
        <w:t xml:space="preserve"> </w:t>
      </w:r>
      <w:r w:rsidRPr="00A45721">
        <w:rPr>
          <w:color w:val="000000"/>
          <w:lang w:val="ru-RU"/>
        </w:rPr>
        <w:t>(Приложение №</w:t>
      </w:r>
      <w:r w:rsidR="00080FF6">
        <w:rPr>
          <w:color w:val="000000"/>
          <w:lang w:val="ru-RU"/>
        </w:rPr>
        <w:t xml:space="preserve"> 1</w:t>
      </w:r>
      <w:r w:rsidRPr="00A45721">
        <w:rPr>
          <w:color w:val="000000"/>
          <w:lang w:val="ru-RU"/>
        </w:rPr>
        <w:t xml:space="preserve"> к настоящему Договору). В комплекс </w:t>
      </w:r>
      <w:r w:rsidR="00147640">
        <w:rPr>
          <w:color w:val="000000"/>
          <w:lang w:val="ru-RU"/>
        </w:rPr>
        <w:t>услуг</w:t>
      </w:r>
      <w:r w:rsidRPr="00A45721">
        <w:rPr>
          <w:color w:val="000000"/>
          <w:lang w:val="ru-RU"/>
        </w:rPr>
        <w:t xml:space="preserve"> также входит уборка и вывоз мусора, образовавш</w:t>
      </w:r>
      <w:r w:rsidR="00FC1846">
        <w:rPr>
          <w:color w:val="000000"/>
          <w:lang w:val="ru-RU"/>
        </w:rPr>
        <w:t>егося</w:t>
      </w:r>
      <w:r w:rsidRPr="00A45721">
        <w:rPr>
          <w:color w:val="000000"/>
          <w:lang w:val="ru-RU"/>
        </w:rPr>
        <w:t xml:space="preserve"> в результате </w:t>
      </w:r>
      <w:r w:rsidR="00166DB2">
        <w:rPr>
          <w:color w:val="000000"/>
          <w:lang w:val="ru-RU"/>
        </w:rPr>
        <w:t>оказания услуг</w:t>
      </w:r>
      <w:r w:rsidRPr="00A45721">
        <w:rPr>
          <w:color w:val="000000"/>
          <w:lang w:val="ru-RU"/>
        </w:rPr>
        <w:t>.</w:t>
      </w:r>
    </w:p>
    <w:p w:rsidR="00444D87" w:rsidRDefault="00444D87" w:rsidP="00444D87">
      <w:pPr>
        <w:pStyle w:val="LBGovstyle6"/>
        <w:numPr>
          <w:ilvl w:val="0"/>
          <w:numId w:val="0"/>
        </w:numPr>
        <w:spacing w:before="0" w:after="0"/>
        <w:ind w:firstLine="709"/>
        <w:rPr>
          <w:lang w:val="ru-RU" w:eastAsia="zh-CN"/>
        </w:rPr>
      </w:pPr>
      <w:r w:rsidRPr="00A45721">
        <w:rPr>
          <w:lang w:val="ru-RU" w:eastAsia="zh-CN"/>
        </w:rPr>
        <w:t xml:space="preserve">1.3. Оказание услуг осуществляется на основании действующих нормативных актов в соответствии с требованиями к безопасности жизни и здоровья, а также иным требованиям безопасности, санитарным нормам и правилам, государственным стандартам (ГОСТ), сертификатам, установленным законодательством Российской Федерации в том числе к товарам, используемым при оказании услуг. </w:t>
      </w:r>
    </w:p>
    <w:p w:rsidR="00C33093" w:rsidRPr="00A45721" w:rsidRDefault="00C33093" w:rsidP="00C33093">
      <w:pPr>
        <w:pStyle w:val="LBGovstyle6"/>
        <w:numPr>
          <w:ilvl w:val="0"/>
          <w:numId w:val="0"/>
        </w:numPr>
        <w:spacing w:before="0" w:after="0"/>
        <w:ind w:firstLine="709"/>
        <w:rPr>
          <w:lang w:val="ru-RU" w:eastAsia="ru-RU"/>
        </w:rPr>
      </w:pPr>
      <w:r>
        <w:rPr>
          <w:lang w:val="ru-RU" w:eastAsia="zh-CN"/>
        </w:rPr>
        <w:t xml:space="preserve">1.4. </w:t>
      </w:r>
      <w:r w:rsidRPr="00C33093">
        <w:rPr>
          <w:lang w:val="ru-RU"/>
        </w:rPr>
        <w:t>Источник финансирования Договора – средства бюджетных учреждений.</w:t>
      </w:r>
    </w:p>
    <w:p w:rsidR="00444D87" w:rsidRPr="00B03462" w:rsidRDefault="00C33093" w:rsidP="00444D87">
      <w:pPr>
        <w:ind w:firstLine="709"/>
        <w:jc w:val="both"/>
        <w:rPr>
          <w:sz w:val="22"/>
          <w:szCs w:val="22"/>
        </w:rPr>
      </w:pPr>
      <w:bookmarkStart w:id="0" w:name="_Ref58240908"/>
      <w:bookmarkEnd w:id="0"/>
      <w:r>
        <w:rPr>
          <w:bCs/>
          <w:sz w:val="22"/>
          <w:szCs w:val="22"/>
        </w:rPr>
        <w:t>1.5</w:t>
      </w:r>
      <w:r w:rsidR="00444D87" w:rsidRPr="00A45721">
        <w:rPr>
          <w:bCs/>
          <w:sz w:val="22"/>
          <w:szCs w:val="22"/>
        </w:rPr>
        <w:t>. Срок оказания услуг:</w:t>
      </w:r>
      <w:r w:rsidR="00444D87" w:rsidRPr="00A45721">
        <w:rPr>
          <w:sz w:val="22"/>
          <w:szCs w:val="22"/>
        </w:rPr>
        <w:t xml:space="preserve"> </w:t>
      </w:r>
      <w:r w:rsidR="00047ADF" w:rsidRPr="00A45721">
        <w:rPr>
          <w:sz w:val="22"/>
          <w:szCs w:val="22"/>
        </w:rPr>
        <w:t xml:space="preserve">с момента заключения </w:t>
      </w:r>
      <w:r w:rsidR="00047ADF">
        <w:rPr>
          <w:sz w:val="22"/>
          <w:szCs w:val="22"/>
        </w:rPr>
        <w:t>договора</w:t>
      </w:r>
      <w:r w:rsidR="00047ADF" w:rsidRPr="00A45721">
        <w:rPr>
          <w:sz w:val="22"/>
          <w:szCs w:val="22"/>
        </w:rPr>
        <w:br/>
        <w:t xml:space="preserve"> </w:t>
      </w:r>
      <w:r w:rsidR="00047ADF" w:rsidRPr="00B03462">
        <w:rPr>
          <w:sz w:val="22"/>
          <w:szCs w:val="22"/>
        </w:rPr>
        <w:t xml:space="preserve">по </w:t>
      </w:r>
      <w:r w:rsidR="00B03462" w:rsidRPr="00B03462">
        <w:rPr>
          <w:sz w:val="22"/>
          <w:szCs w:val="22"/>
        </w:rPr>
        <w:t>31.12.2026</w:t>
      </w:r>
      <w:r w:rsidR="00444D87" w:rsidRPr="00B03462">
        <w:rPr>
          <w:sz w:val="22"/>
          <w:szCs w:val="22"/>
        </w:rPr>
        <w:t xml:space="preserve"> года.</w:t>
      </w:r>
    </w:p>
    <w:p w:rsidR="00444D87" w:rsidRPr="00A45721" w:rsidRDefault="00C33093" w:rsidP="00444D87">
      <w:pPr>
        <w:ind w:firstLine="709"/>
        <w:jc w:val="both"/>
        <w:rPr>
          <w:sz w:val="22"/>
          <w:szCs w:val="22"/>
        </w:rPr>
      </w:pPr>
      <w:r w:rsidRPr="00B03462">
        <w:rPr>
          <w:bCs/>
          <w:sz w:val="22"/>
          <w:szCs w:val="22"/>
        </w:rPr>
        <w:t>1.6</w:t>
      </w:r>
      <w:r w:rsidR="00444D87" w:rsidRPr="00B03462">
        <w:rPr>
          <w:bCs/>
          <w:sz w:val="22"/>
          <w:szCs w:val="22"/>
        </w:rPr>
        <w:t>. Срок действия договора:</w:t>
      </w:r>
      <w:r w:rsidR="00444D87" w:rsidRPr="00B03462">
        <w:rPr>
          <w:sz w:val="22"/>
          <w:szCs w:val="22"/>
        </w:rPr>
        <w:t xml:space="preserve"> с момента заключения </w:t>
      </w:r>
      <w:r w:rsidR="00080FF6" w:rsidRPr="00B03462">
        <w:rPr>
          <w:sz w:val="22"/>
          <w:szCs w:val="22"/>
        </w:rPr>
        <w:t>договора</w:t>
      </w:r>
      <w:r w:rsidR="00444D87" w:rsidRPr="00B03462">
        <w:rPr>
          <w:sz w:val="22"/>
          <w:szCs w:val="22"/>
        </w:rPr>
        <w:br/>
        <w:t xml:space="preserve"> по </w:t>
      </w:r>
      <w:r w:rsidR="00583BF8" w:rsidRPr="00B03462">
        <w:rPr>
          <w:sz w:val="22"/>
          <w:szCs w:val="22"/>
        </w:rPr>
        <w:t>31</w:t>
      </w:r>
      <w:r w:rsidR="001D4C7C" w:rsidRPr="00B03462">
        <w:rPr>
          <w:sz w:val="22"/>
          <w:szCs w:val="22"/>
        </w:rPr>
        <w:t>.12.202</w:t>
      </w:r>
      <w:r w:rsidR="0096687F" w:rsidRPr="00B03462">
        <w:rPr>
          <w:sz w:val="22"/>
          <w:szCs w:val="22"/>
        </w:rPr>
        <w:t>6</w:t>
      </w:r>
      <w:r w:rsidR="00444D87" w:rsidRPr="00B03462">
        <w:rPr>
          <w:sz w:val="22"/>
          <w:szCs w:val="22"/>
        </w:rPr>
        <w:t xml:space="preserve"> года.</w:t>
      </w:r>
    </w:p>
    <w:p w:rsidR="00444D87" w:rsidRPr="00A45721" w:rsidRDefault="00C33093" w:rsidP="00444D87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1.7</w:t>
      </w:r>
      <w:r w:rsidR="00444D87" w:rsidRPr="00A45721">
        <w:rPr>
          <w:sz w:val="22"/>
          <w:szCs w:val="22"/>
        </w:rPr>
        <w:t>. Заказчик обязуется принять и оплатить оказанные Исполнителем услуги в порядке и на условиях, предусмотренных настоящим Договором.</w:t>
      </w:r>
    </w:p>
    <w:p w:rsidR="00444D87" w:rsidRPr="00A45721" w:rsidRDefault="00444D87" w:rsidP="00F86B3E">
      <w:pPr>
        <w:jc w:val="both"/>
        <w:rPr>
          <w:sz w:val="22"/>
          <w:szCs w:val="22"/>
        </w:rPr>
      </w:pPr>
    </w:p>
    <w:p w:rsidR="00444D87" w:rsidRPr="00A45721" w:rsidRDefault="00444D87" w:rsidP="00F86B3E">
      <w:pPr>
        <w:jc w:val="both"/>
        <w:rPr>
          <w:sz w:val="22"/>
          <w:szCs w:val="22"/>
        </w:rPr>
      </w:pPr>
    </w:p>
    <w:p w:rsidR="00444D87" w:rsidRPr="00A45721" w:rsidRDefault="00D56864" w:rsidP="00444D87">
      <w:pPr>
        <w:jc w:val="center"/>
        <w:rPr>
          <w:b/>
          <w:spacing w:val="-2"/>
          <w:sz w:val="22"/>
          <w:szCs w:val="22"/>
        </w:rPr>
      </w:pPr>
      <w:r w:rsidRPr="00A45721">
        <w:rPr>
          <w:b/>
          <w:spacing w:val="-2"/>
          <w:sz w:val="22"/>
          <w:szCs w:val="22"/>
        </w:rPr>
        <w:t>2. СТОИМОСТЬ УСЛУГ И ПОРЯДОК РАСЧЕТОВ</w:t>
      </w:r>
    </w:p>
    <w:p w:rsidR="00444D87" w:rsidRPr="00A45721" w:rsidRDefault="00444D87" w:rsidP="00444D87">
      <w:pPr>
        <w:rPr>
          <w:b/>
          <w:spacing w:val="-2"/>
          <w:sz w:val="22"/>
          <w:szCs w:val="22"/>
        </w:rPr>
      </w:pPr>
    </w:p>
    <w:p w:rsidR="00444D87" w:rsidRDefault="00444D87" w:rsidP="00444D87">
      <w:pPr>
        <w:shd w:val="clear" w:color="auto" w:fill="FFFFFF"/>
        <w:tabs>
          <w:tab w:val="left" w:pos="993"/>
        </w:tabs>
        <w:ind w:firstLine="709"/>
        <w:jc w:val="both"/>
        <w:rPr>
          <w:bCs/>
          <w:spacing w:val="-1"/>
          <w:sz w:val="22"/>
          <w:szCs w:val="22"/>
        </w:rPr>
      </w:pPr>
      <w:r w:rsidRPr="00A45721">
        <w:rPr>
          <w:bCs/>
          <w:spacing w:val="-1"/>
          <w:sz w:val="22"/>
          <w:szCs w:val="22"/>
        </w:rPr>
        <w:t xml:space="preserve">2.1. Цена договора составляет </w:t>
      </w:r>
      <w:r w:rsidRPr="00A45721">
        <w:rPr>
          <w:b/>
          <w:bCs/>
          <w:spacing w:val="-1"/>
          <w:sz w:val="22"/>
          <w:szCs w:val="22"/>
        </w:rPr>
        <w:t xml:space="preserve">– </w:t>
      </w:r>
      <w:r w:rsidRPr="00A45721">
        <w:rPr>
          <w:b/>
          <w:kern w:val="2"/>
          <w:sz w:val="22"/>
          <w:szCs w:val="22"/>
          <w:lang w:eastAsia="zh-CN" w:bidi="hi-IN"/>
        </w:rPr>
        <w:t>______ (_______) рублей ____ копеек,</w:t>
      </w:r>
      <w:r w:rsidRPr="00A45721">
        <w:rPr>
          <w:bCs/>
          <w:spacing w:val="-1"/>
          <w:sz w:val="22"/>
          <w:szCs w:val="22"/>
        </w:rPr>
        <w:t xml:space="preserve"> НДС </w:t>
      </w:r>
      <w:r w:rsidR="001D4C7C">
        <w:rPr>
          <w:bCs/>
          <w:spacing w:val="-1"/>
          <w:sz w:val="22"/>
          <w:szCs w:val="22"/>
        </w:rPr>
        <w:t xml:space="preserve">______ </w:t>
      </w:r>
      <w:proofErr w:type="spellStart"/>
      <w:r w:rsidR="001D4C7C">
        <w:rPr>
          <w:bCs/>
          <w:spacing w:val="-1"/>
          <w:sz w:val="22"/>
          <w:szCs w:val="22"/>
        </w:rPr>
        <w:t>руб</w:t>
      </w:r>
      <w:proofErr w:type="spellEnd"/>
      <w:r w:rsidR="001D4C7C">
        <w:rPr>
          <w:bCs/>
          <w:spacing w:val="-1"/>
          <w:sz w:val="22"/>
          <w:szCs w:val="22"/>
        </w:rPr>
        <w:t xml:space="preserve"> /</w:t>
      </w:r>
      <w:r w:rsidRPr="00A45721">
        <w:rPr>
          <w:bCs/>
          <w:spacing w:val="-1"/>
          <w:sz w:val="22"/>
          <w:szCs w:val="22"/>
        </w:rPr>
        <w:t xml:space="preserve">не облагается.  </w:t>
      </w:r>
    </w:p>
    <w:p w:rsidR="00C33093" w:rsidRPr="004E4E9E" w:rsidRDefault="00C33093" w:rsidP="00C33093">
      <w:pPr>
        <w:ind w:firstLine="709"/>
        <w:jc w:val="both"/>
        <w:rPr>
          <w:sz w:val="22"/>
          <w:szCs w:val="22"/>
        </w:rPr>
      </w:pPr>
      <w:r w:rsidRPr="004E4E9E">
        <w:rPr>
          <w:sz w:val="22"/>
          <w:szCs w:val="22"/>
        </w:rPr>
        <w:t>Цена Контракта является твердой и определяется на весь срок исполнения Договора, за исключением случаев, установленных Законом № 44-ФЗ и настоящим Договором.</w:t>
      </w:r>
    </w:p>
    <w:p w:rsidR="00C33093" w:rsidRPr="00A45721" w:rsidRDefault="00C33093" w:rsidP="00C33093">
      <w:pPr>
        <w:contextualSpacing/>
        <w:jc w:val="both"/>
        <w:rPr>
          <w:bCs/>
          <w:spacing w:val="-1"/>
          <w:sz w:val="22"/>
          <w:szCs w:val="22"/>
        </w:rPr>
      </w:pPr>
      <w:r w:rsidRPr="004E4E9E">
        <w:rPr>
          <w:sz w:val="22"/>
          <w:szCs w:val="22"/>
        </w:rPr>
        <w:t>При заключении и исполнении настоящего Договора изменение его условий не допускается, за исключением случаев, предусмотренных Законом № 44-ФЗ</w:t>
      </w:r>
    </w:p>
    <w:p w:rsidR="00444D87" w:rsidRPr="00A45721" w:rsidRDefault="00444D87" w:rsidP="00444D87">
      <w:pPr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>2.2. Цена Договора включает в себя: вознаграждение и все расходы Исполнителя, производимые им в процессе оказания услуг, в том числе уплату налогов, таможенных пошлин, сборов и других обязательных платежей для данного вида услуг.</w:t>
      </w:r>
    </w:p>
    <w:p w:rsidR="00444D87" w:rsidRPr="00A45721" w:rsidRDefault="00444D87" w:rsidP="00444D87">
      <w:pPr>
        <w:shd w:val="clear" w:color="auto" w:fill="FFFFFF"/>
        <w:tabs>
          <w:tab w:val="left" w:pos="1176"/>
        </w:tabs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 xml:space="preserve">2.3. Если в соответствии с законодательством Российской Федерации о налогах и сборах налоги, сборы и иные обязательные платежи, связанные с оплатой </w:t>
      </w:r>
      <w:r w:rsidR="00080FF6">
        <w:rPr>
          <w:sz w:val="22"/>
          <w:szCs w:val="22"/>
        </w:rPr>
        <w:t>договора</w:t>
      </w:r>
      <w:r w:rsidRPr="00A45721">
        <w:rPr>
          <w:sz w:val="22"/>
          <w:szCs w:val="22"/>
        </w:rPr>
        <w:t>, подлежат уплате в бюджеты бюджетно</w:t>
      </w:r>
      <w:r w:rsidR="00FC1846">
        <w:rPr>
          <w:sz w:val="22"/>
          <w:szCs w:val="22"/>
        </w:rPr>
        <w:t>й системы Российской Федерации З</w:t>
      </w:r>
      <w:r w:rsidRPr="00A45721">
        <w:rPr>
          <w:sz w:val="22"/>
          <w:szCs w:val="22"/>
        </w:rPr>
        <w:t>аказчиком, то суммы, подлежащие уплате заказчиком юридическому лицу или физическому лицу, в том числе зарегистрированному в качестве индивидуального предпринимателя, уменьшаются на размер налогов, сборов и иных обязательных платежей в бюджеты бюджетной системы Российской Федерации.</w:t>
      </w:r>
    </w:p>
    <w:p w:rsidR="00444D87" w:rsidRDefault="00444D87" w:rsidP="00444D87">
      <w:pPr>
        <w:ind w:firstLine="709"/>
        <w:jc w:val="both"/>
        <w:rPr>
          <w:spacing w:val="-2"/>
        </w:rPr>
      </w:pPr>
      <w:r w:rsidRPr="00A45721">
        <w:rPr>
          <w:sz w:val="22"/>
          <w:szCs w:val="22"/>
        </w:rPr>
        <w:t xml:space="preserve">2.4. </w:t>
      </w:r>
      <w:r w:rsidR="001D4C7C" w:rsidRPr="005F24D9">
        <w:rPr>
          <w:spacing w:val="-2"/>
        </w:rPr>
        <w:t xml:space="preserve">Оплата работ по договору производится Заказчиком по факту выполнения работ в течение 7(семи) рабочих дней с даты подписания Акта приемки (ф. 05010452) на основании выставленного </w:t>
      </w:r>
      <w:r w:rsidR="001D4C7C" w:rsidRPr="005F24D9">
        <w:rPr>
          <w:spacing w:val="-2"/>
        </w:rPr>
        <w:lastRenderedPageBreak/>
        <w:t>Исполнителем счета. Датой оформления считается дата утверждения Акта приемки (</w:t>
      </w:r>
      <w:hyperlink r:id="rId8" w:anchor="/document/99/603561707/XA00M882MK/" w:tgtFrame="_self" w:history="1">
        <w:r w:rsidR="001D4C7C" w:rsidRPr="005F24D9">
          <w:rPr>
            <w:spacing w:val="-2"/>
          </w:rPr>
          <w:t>ф. 0510452</w:t>
        </w:r>
      </w:hyperlink>
      <w:r w:rsidR="001D4C7C" w:rsidRPr="005F24D9">
        <w:rPr>
          <w:spacing w:val="-2"/>
        </w:rPr>
        <w:t>) руководителем Заказчика.</w:t>
      </w:r>
    </w:p>
    <w:p w:rsidR="00444D87" w:rsidRPr="00A45721" w:rsidRDefault="00444D87" w:rsidP="00444D87">
      <w:pPr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>2.</w:t>
      </w:r>
      <w:r w:rsidR="001D4C7C">
        <w:rPr>
          <w:sz w:val="22"/>
          <w:szCs w:val="22"/>
        </w:rPr>
        <w:t>5</w:t>
      </w:r>
      <w:r w:rsidRPr="00A45721">
        <w:rPr>
          <w:sz w:val="22"/>
          <w:szCs w:val="22"/>
        </w:rPr>
        <w:t>. Цена Договора может быть снижена по соглашению сторон без уменьшения объемов оказываемых услуг. Непредусмотренные настоящим Договором оказанные Исполнителем услуги оплате не подлежат.</w:t>
      </w:r>
    </w:p>
    <w:p w:rsidR="00444D87" w:rsidRPr="00A45721" w:rsidRDefault="00444D87" w:rsidP="00444D87">
      <w:pPr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 w:rsidRPr="00A45721">
        <w:rPr>
          <w:color w:val="000000"/>
          <w:sz w:val="22"/>
          <w:szCs w:val="22"/>
        </w:rPr>
        <w:t>2.</w:t>
      </w:r>
      <w:r w:rsidR="001D4C7C">
        <w:rPr>
          <w:color w:val="000000"/>
          <w:sz w:val="22"/>
          <w:szCs w:val="22"/>
        </w:rPr>
        <w:t>6</w:t>
      </w:r>
      <w:r w:rsidRPr="00A45721">
        <w:rPr>
          <w:color w:val="000000"/>
          <w:sz w:val="22"/>
          <w:szCs w:val="22"/>
        </w:rPr>
        <w:t xml:space="preserve">. </w:t>
      </w:r>
      <w:r w:rsidRPr="00A45721">
        <w:rPr>
          <w:color w:val="000000"/>
          <w:spacing w:val="-1"/>
          <w:sz w:val="22"/>
          <w:szCs w:val="22"/>
        </w:rPr>
        <w:t>Обязательства Заказчика по оплате считаются исполненными с момента списания денежных средств с расчетного счета Заказчика.</w:t>
      </w:r>
    </w:p>
    <w:p w:rsidR="00444D87" w:rsidRPr="00A45721" w:rsidRDefault="00444D87" w:rsidP="004F5DE6">
      <w:pPr>
        <w:ind w:firstLine="709"/>
        <w:jc w:val="both"/>
        <w:rPr>
          <w:sz w:val="22"/>
          <w:szCs w:val="22"/>
        </w:rPr>
      </w:pPr>
      <w:r w:rsidRPr="00A45721">
        <w:rPr>
          <w:color w:val="000000"/>
          <w:sz w:val="22"/>
          <w:szCs w:val="22"/>
        </w:rPr>
        <w:t>2.</w:t>
      </w:r>
      <w:r w:rsidR="001D4C7C">
        <w:rPr>
          <w:color w:val="000000"/>
          <w:sz w:val="22"/>
          <w:szCs w:val="22"/>
        </w:rPr>
        <w:t>7</w:t>
      </w:r>
      <w:r w:rsidRPr="00A45721">
        <w:rPr>
          <w:color w:val="000000"/>
          <w:sz w:val="22"/>
          <w:szCs w:val="22"/>
        </w:rPr>
        <w:t xml:space="preserve">. </w:t>
      </w:r>
      <w:r w:rsidRPr="00A45721">
        <w:rPr>
          <w:sz w:val="22"/>
          <w:szCs w:val="22"/>
        </w:rPr>
        <w:t>Стоимость услуг, подлежащая оплате Заказчиком по настоящему Договору, подлежит уменьшению путем удержания неустойки в случае неисполнения или ненадлежащего исполнения обязательств со стороны Исполнителя.</w:t>
      </w:r>
    </w:p>
    <w:p w:rsidR="00444D87" w:rsidRPr="00A45721" w:rsidRDefault="00444D87" w:rsidP="004F5DE6">
      <w:pPr>
        <w:ind w:firstLine="709"/>
        <w:jc w:val="both"/>
        <w:rPr>
          <w:sz w:val="22"/>
          <w:szCs w:val="22"/>
        </w:rPr>
      </w:pPr>
    </w:p>
    <w:p w:rsidR="00444D87" w:rsidRPr="00A45721" w:rsidRDefault="00D56864" w:rsidP="004F5DE6">
      <w:pPr>
        <w:shd w:val="clear" w:color="auto" w:fill="FFFFFF"/>
        <w:ind w:firstLine="709"/>
        <w:jc w:val="center"/>
        <w:outlineLvl w:val="0"/>
        <w:rPr>
          <w:b/>
          <w:bCs/>
          <w:spacing w:val="-1"/>
          <w:sz w:val="22"/>
          <w:szCs w:val="22"/>
        </w:rPr>
      </w:pPr>
      <w:r w:rsidRPr="00A45721">
        <w:rPr>
          <w:b/>
          <w:bCs/>
          <w:spacing w:val="-1"/>
          <w:sz w:val="22"/>
          <w:szCs w:val="22"/>
        </w:rPr>
        <w:t>3. СРОКИ ОКАЗАНИЯ УСЛУГ И ГАРАНТИИ КАЧЕСТВА</w:t>
      </w:r>
    </w:p>
    <w:p w:rsidR="00444D87" w:rsidRPr="00A45721" w:rsidRDefault="00444D87" w:rsidP="004F5DE6">
      <w:pPr>
        <w:shd w:val="clear" w:color="auto" w:fill="FFFFFF"/>
        <w:ind w:firstLine="709"/>
        <w:jc w:val="center"/>
        <w:outlineLvl w:val="0"/>
        <w:rPr>
          <w:b/>
          <w:bCs/>
          <w:spacing w:val="-1"/>
          <w:sz w:val="22"/>
          <w:szCs w:val="22"/>
        </w:rPr>
      </w:pPr>
    </w:p>
    <w:p w:rsidR="00245FE8" w:rsidRPr="00A45721" w:rsidRDefault="00245FE8" w:rsidP="00245FE8">
      <w:pPr>
        <w:ind w:firstLine="709"/>
        <w:jc w:val="both"/>
        <w:rPr>
          <w:sz w:val="22"/>
          <w:szCs w:val="22"/>
        </w:rPr>
      </w:pPr>
      <w:r w:rsidRPr="00A45721">
        <w:rPr>
          <w:bCs/>
          <w:spacing w:val="2"/>
          <w:sz w:val="22"/>
          <w:szCs w:val="22"/>
        </w:rPr>
        <w:t xml:space="preserve">3.1. </w:t>
      </w:r>
      <w:r w:rsidRPr="00A45721">
        <w:rPr>
          <w:sz w:val="22"/>
          <w:szCs w:val="22"/>
          <w:u w:val="single"/>
        </w:rPr>
        <w:t>Начало оказания услуг</w:t>
      </w:r>
      <w:r w:rsidRPr="00A45721">
        <w:rPr>
          <w:sz w:val="22"/>
          <w:szCs w:val="22"/>
        </w:rPr>
        <w:t xml:space="preserve"> по Договору: с </w:t>
      </w:r>
      <w:r w:rsidR="00B03462">
        <w:rPr>
          <w:sz w:val="22"/>
          <w:szCs w:val="22"/>
        </w:rPr>
        <w:t>даты</w:t>
      </w:r>
      <w:r w:rsidRPr="00A45721">
        <w:rPr>
          <w:sz w:val="22"/>
          <w:szCs w:val="22"/>
        </w:rPr>
        <w:t xml:space="preserve"> подписания Договора сторонами.</w:t>
      </w:r>
    </w:p>
    <w:p w:rsidR="00245FE8" w:rsidRPr="00A45721" w:rsidRDefault="00245FE8" w:rsidP="00245FE8">
      <w:pPr>
        <w:ind w:firstLine="709"/>
        <w:rPr>
          <w:sz w:val="22"/>
          <w:szCs w:val="22"/>
        </w:rPr>
      </w:pPr>
      <w:r w:rsidRPr="00A45721">
        <w:rPr>
          <w:sz w:val="22"/>
          <w:szCs w:val="22"/>
        </w:rPr>
        <w:t>Дата и время оказания услуг Исполнителем предварительно согласовываются с Заказчиком.</w:t>
      </w:r>
    </w:p>
    <w:p w:rsidR="00245FE8" w:rsidRPr="00A45721" w:rsidRDefault="00245FE8" w:rsidP="00245FE8">
      <w:pPr>
        <w:tabs>
          <w:tab w:val="left" w:pos="709"/>
        </w:tabs>
        <w:ind w:firstLine="709"/>
        <w:rPr>
          <w:color w:val="000000"/>
          <w:sz w:val="22"/>
          <w:szCs w:val="22"/>
        </w:rPr>
      </w:pPr>
      <w:r w:rsidRPr="00A45721">
        <w:rPr>
          <w:sz w:val="22"/>
          <w:szCs w:val="22"/>
          <w:u w:val="single"/>
        </w:rPr>
        <w:t>Окончание оказания услуг:</w:t>
      </w:r>
      <w:r w:rsidRPr="00A45721">
        <w:rPr>
          <w:color w:val="000000"/>
          <w:sz w:val="22"/>
          <w:szCs w:val="22"/>
        </w:rPr>
        <w:t xml:space="preserve"> </w:t>
      </w:r>
      <w:r w:rsidR="0096687F">
        <w:rPr>
          <w:sz w:val="22"/>
          <w:szCs w:val="22"/>
        </w:rPr>
        <w:t>даты заключения договора</w:t>
      </w:r>
      <w:r w:rsidR="00583BF8" w:rsidRPr="00A45721">
        <w:rPr>
          <w:sz w:val="22"/>
          <w:szCs w:val="22"/>
        </w:rPr>
        <w:t xml:space="preserve"> </w:t>
      </w:r>
      <w:r w:rsidR="00583BF8" w:rsidRPr="00583BF8">
        <w:rPr>
          <w:sz w:val="22"/>
          <w:szCs w:val="22"/>
        </w:rPr>
        <w:t>по 31.</w:t>
      </w:r>
      <w:r w:rsidR="00B03462">
        <w:rPr>
          <w:sz w:val="22"/>
          <w:szCs w:val="22"/>
        </w:rPr>
        <w:t>12</w:t>
      </w:r>
      <w:r w:rsidR="00583BF8" w:rsidRPr="00583BF8">
        <w:rPr>
          <w:sz w:val="22"/>
          <w:szCs w:val="22"/>
        </w:rPr>
        <w:t>.202</w:t>
      </w:r>
      <w:r w:rsidR="0096687F">
        <w:rPr>
          <w:sz w:val="22"/>
          <w:szCs w:val="22"/>
        </w:rPr>
        <w:t>6</w:t>
      </w:r>
      <w:r w:rsidR="00583BF8" w:rsidRPr="00583BF8">
        <w:rPr>
          <w:sz w:val="22"/>
          <w:szCs w:val="22"/>
        </w:rPr>
        <w:t xml:space="preserve"> года</w:t>
      </w:r>
      <w:r w:rsidRPr="00A45721">
        <w:rPr>
          <w:color w:val="000000"/>
          <w:sz w:val="22"/>
          <w:szCs w:val="22"/>
        </w:rPr>
        <w:t xml:space="preserve">. </w:t>
      </w:r>
    </w:p>
    <w:p w:rsidR="00245FE8" w:rsidRPr="00A45721" w:rsidRDefault="00245FE8" w:rsidP="00245FE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 xml:space="preserve">3.2. </w:t>
      </w:r>
      <w:r w:rsidRPr="00A45721">
        <w:rPr>
          <w:spacing w:val="3"/>
          <w:sz w:val="22"/>
          <w:szCs w:val="22"/>
        </w:rPr>
        <w:t xml:space="preserve"> </w:t>
      </w:r>
      <w:r w:rsidRPr="00A45721">
        <w:rPr>
          <w:sz w:val="22"/>
          <w:szCs w:val="22"/>
        </w:rPr>
        <w:t>Требования Заказчика к гарантийному сроку услуги и (или) объему предоставления гарантии качества: в соответствии с Техническим заданием.</w:t>
      </w:r>
    </w:p>
    <w:p w:rsidR="00F81771" w:rsidRPr="00A45721" w:rsidRDefault="00F81771" w:rsidP="00F81771">
      <w:pPr>
        <w:ind w:firstLine="709"/>
        <w:jc w:val="both"/>
        <w:rPr>
          <w:sz w:val="22"/>
          <w:szCs w:val="22"/>
        </w:rPr>
      </w:pPr>
    </w:p>
    <w:p w:rsidR="00E6755A" w:rsidRPr="00A45721" w:rsidRDefault="00D56864" w:rsidP="00D56864">
      <w:pPr>
        <w:pStyle w:val="a5"/>
        <w:rPr>
          <w:b/>
          <w:sz w:val="22"/>
          <w:szCs w:val="22"/>
        </w:rPr>
      </w:pPr>
      <w:r w:rsidRPr="00A45721">
        <w:rPr>
          <w:b/>
          <w:sz w:val="22"/>
          <w:szCs w:val="22"/>
        </w:rPr>
        <w:t>4</w:t>
      </w:r>
      <w:r w:rsidR="00E6755A" w:rsidRPr="00A45721">
        <w:rPr>
          <w:b/>
          <w:sz w:val="22"/>
          <w:szCs w:val="22"/>
        </w:rPr>
        <w:t>.</w:t>
      </w:r>
      <w:r w:rsidRPr="00A45721">
        <w:rPr>
          <w:b/>
          <w:sz w:val="22"/>
          <w:szCs w:val="22"/>
        </w:rPr>
        <w:t xml:space="preserve"> </w:t>
      </w:r>
      <w:r w:rsidR="001A689D">
        <w:rPr>
          <w:b/>
          <w:sz w:val="22"/>
          <w:szCs w:val="22"/>
        </w:rPr>
        <w:t>ОБЯЗАТЕЛЬСТВА СТОРОН</w:t>
      </w:r>
    </w:p>
    <w:p w:rsidR="00080FF6" w:rsidRDefault="00080FF6" w:rsidP="004F5DE6">
      <w:pPr>
        <w:pStyle w:val="a5"/>
        <w:ind w:firstLine="709"/>
        <w:jc w:val="both"/>
        <w:rPr>
          <w:sz w:val="22"/>
          <w:szCs w:val="22"/>
        </w:rPr>
      </w:pPr>
    </w:p>
    <w:p w:rsidR="00E6755A" w:rsidRPr="00A45721" w:rsidRDefault="00D56864" w:rsidP="004F5DE6">
      <w:pPr>
        <w:pStyle w:val="a5"/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 xml:space="preserve">4.1. </w:t>
      </w:r>
      <w:r w:rsidR="00E6755A" w:rsidRPr="00A45721">
        <w:rPr>
          <w:sz w:val="22"/>
          <w:szCs w:val="22"/>
        </w:rPr>
        <w:t xml:space="preserve">Связь по вопросам исполнения </w:t>
      </w:r>
      <w:r w:rsidR="00080FF6">
        <w:rPr>
          <w:sz w:val="22"/>
          <w:szCs w:val="22"/>
        </w:rPr>
        <w:t>Договора</w:t>
      </w:r>
      <w:r w:rsidR="00E6755A" w:rsidRPr="00A45721">
        <w:rPr>
          <w:sz w:val="22"/>
          <w:szCs w:val="22"/>
        </w:rPr>
        <w:t xml:space="preserve"> осуществляется представителями сторон:</w:t>
      </w:r>
    </w:p>
    <w:p w:rsidR="00E6755A" w:rsidRPr="00A45721" w:rsidRDefault="00E6755A" w:rsidP="004F5DE6">
      <w:pPr>
        <w:pStyle w:val="a5"/>
        <w:numPr>
          <w:ilvl w:val="0"/>
          <w:numId w:val="1"/>
        </w:numPr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 xml:space="preserve">Заказчика –     </w:t>
      </w:r>
      <w:r w:rsidR="001D1E5B" w:rsidRPr="00A45721">
        <w:rPr>
          <w:sz w:val="22"/>
          <w:szCs w:val="22"/>
        </w:rPr>
        <w:t xml:space="preserve">Осипова </w:t>
      </w:r>
      <w:r w:rsidR="00164207" w:rsidRPr="00A45721">
        <w:rPr>
          <w:sz w:val="22"/>
          <w:szCs w:val="22"/>
        </w:rPr>
        <w:t>Татьяна Александровна</w:t>
      </w:r>
      <w:r w:rsidR="001D1E5B" w:rsidRPr="00A45721">
        <w:rPr>
          <w:sz w:val="22"/>
          <w:szCs w:val="22"/>
        </w:rPr>
        <w:t xml:space="preserve"> 8(813) 2-58-57</w:t>
      </w:r>
    </w:p>
    <w:p w:rsidR="00F45495" w:rsidRPr="00A45721" w:rsidRDefault="00D56864" w:rsidP="004F5DE6">
      <w:pPr>
        <w:pStyle w:val="a5"/>
        <w:numPr>
          <w:ilvl w:val="0"/>
          <w:numId w:val="1"/>
        </w:numPr>
        <w:ind w:firstLine="709"/>
        <w:jc w:val="both"/>
        <w:rPr>
          <w:b/>
          <w:sz w:val="22"/>
          <w:szCs w:val="22"/>
          <w:u w:val="single"/>
        </w:rPr>
      </w:pPr>
      <w:proofErr w:type="gramStart"/>
      <w:r w:rsidRPr="00A45721">
        <w:rPr>
          <w:sz w:val="22"/>
          <w:szCs w:val="22"/>
        </w:rPr>
        <w:t xml:space="preserve">Исполнителя </w:t>
      </w:r>
      <w:r w:rsidR="00E6755A" w:rsidRPr="00A45721">
        <w:rPr>
          <w:sz w:val="22"/>
          <w:szCs w:val="22"/>
        </w:rPr>
        <w:t xml:space="preserve"> –</w:t>
      </w:r>
      <w:proofErr w:type="gramEnd"/>
      <w:r w:rsidR="00E6755A" w:rsidRPr="00A45721">
        <w:rPr>
          <w:sz w:val="22"/>
          <w:szCs w:val="22"/>
        </w:rPr>
        <w:t xml:space="preserve"> </w:t>
      </w:r>
    </w:p>
    <w:p w:rsidR="00E6755A" w:rsidRPr="00A45721" w:rsidRDefault="00D56864" w:rsidP="004F5DE6">
      <w:pPr>
        <w:pStyle w:val="a5"/>
        <w:ind w:firstLine="709"/>
        <w:jc w:val="both"/>
        <w:rPr>
          <w:b/>
          <w:sz w:val="22"/>
          <w:szCs w:val="22"/>
          <w:u w:val="single"/>
        </w:rPr>
      </w:pPr>
      <w:r w:rsidRPr="00A45721">
        <w:rPr>
          <w:b/>
          <w:sz w:val="22"/>
          <w:szCs w:val="22"/>
          <w:u w:val="single"/>
        </w:rPr>
        <w:t xml:space="preserve">4.2. </w:t>
      </w:r>
      <w:r w:rsidR="00E6755A" w:rsidRPr="00A45721">
        <w:rPr>
          <w:b/>
          <w:sz w:val="22"/>
          <w:szCs w:val="22"/>
          <w:u w:val="single"/>
        </w:rPr>
        <w:t>Заказчик обязуется:</w:t>
      </w:r>
    </w:p>
    <w:p w:rsidR="00E6755A" w:rsidRPr="00A45721" w:rsidRDefault="00E6755A" w:rsidP="004F5DE6">
      <w:pPr>
        <w:pStyle w:val="a5"/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 xml:space="preserve">Передать </w:t>
      </w:r>
      <w:r w:rsidR="00D56864" w:rsidRPr="00A45721">
        <w:rPr>
          <w:sz w:val="22"/>
          <w:szCs w:val="22"/>
        </w:rPr>
        <w:t xml:space="preserve">Исполнителю </w:t>
      </w:r>
      <w:r w:rsidRPr="00A45721">
        <w:rPr>
          <w:sz w:val="22"/>
          <w:szCs w:val="22"/>
        </w:rPr>
        <w:t>исходные данные.</w:t>
      </w:r>
    </w:p>
    <w:p w:rsidR="00E6755A" w:rsidRPr="00A45721" w:rsidRDefault="007F3317" w:rsidP="004F5DE6">
      <w:pPr>
        <w:pStyle w:val="a5"/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>Своевременно</w:t>
      </w:r>
      <w:r w:rsidR="00E6755A" w:rsidRPr="00A45721">
        <w:rPr>
          <w:sz w:val="22"/>
          <w:szCs w:val="22"/>
        </w:rPr>
        <w:t xml:space="preserve"> осуществлять финансирование </w:t>
      </w:r>
      <w:r w:rsidR="00147640">
        <w:rPr>
          <w:sz w:val="22"/>
          <w:szCs w:val="22"/>
        </w:rPr>
        <w:t>услуг</w:t>
      </w:r>
      <w:r w:rsidR="00E6755A" w:rsidRPr="00A45721">
        <w:rPr>
          <w:sz w:val="22"/>
          <w:szCs w:val="22"/>
        </w:rPr>
        <w:t xml:space="preserve">, предусмотренное условиями настоящего </w:t>
      </w:r>
      <w:r w:rsidR="00080FF6">
        <w:rPr>
          <w:sz w:val="22"/>
          <w:szCs w:val="22"/>
        </w:rPr>
        <w:t>Договора</w:t>
      </w:r>
      <w:r w:rsidR="00E6755A" w:rsidRPr="00A45721">
        <w:rPr>
          <w:sz w:val="22"/>
          <w:szCs w:val="22"/>
        </w:rPr>
        <w:t>.</w:t>
      </w:r>
    </w:p>
    <w:p w:rsidR="00E6755A" w:rsidRPr="00A45721" w:rsidRDefault="007F3317" w:rsidP="004F5DE6">
      <w:pPr>
        <w:pStyle w:val="a5"/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>Осуществлять</w:t>
      </w:r>
      <w:r w:rsidR="00E6755A" w:rsidRPr="00A45721">
        <w:rPr>
          <w:sz w:val="22"/>
          <w:szCs w:val="22"/>
        </w:rPr>
        <w:t xml:space="preserve"> технический надзор за производством и качеством </w:t>
      </w:r>
      <w:r w:rsidR="00147640">
        <w:rPr>
          <w:sz w:val="22"/>
          <w:szCs w:val="22"/>
        </w:rPr>
        <w:t>услуг</w:t>
      </w:r>
      <w:r w:rsidR="00E6755A" w:rsidRPr="00A45721">
        <w:rPr>
          <w:sz w:val="22"/>
          <w:szCs w:val="22"/>
        </w:rPr>
        <w:t xml:space="preserve"> в соответствии с Техническими условиями и другими нормативными актами, действующими на момент подписания </w:t>
      </w:r>
      <w:r w:rsidR="00080FF6">
        <w:rPr>
          <w:sz w:val="22"/>
          <w:szCs w:val="22"/>
        </w:rPr>
        <w:t>Договора</w:t>
      </w:r>
      <w:r w:rsidR="00E6755A" w:rsidRPr="00A45721">
        <w:rPr>
          <w:sz w:val="22"/>
          <w:szCs w:val="22"/>
        </w:rPr>
        <w:t>.</w:t>
      </w:r>
    </w:p>
    <w:p w:rsidR="00E6755A" w:rsidRPr="00A45721" w:rsidRDefault="007F3317" w:rsidP="004F5DE6">
      <w:pPr>
        <w:pStyle w:val="a5"/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>Обеспечить</w:t>
      </w:r>
      <w:r w:rsidR="00E6755A" w:rsidRPr="00A45721">
        <w:rPr>
          <w:sz w:val="22"/>
          <w:szCs w:val="22"/>
        </w:rPr>
        <w:t xml:space="preserve"> доступ в помещения работникам </w:t>
      </w:r>
      <w:r w:rsidR="00D56864" w:rsidRPr="00A45721">
        <w:rPr>
          <w:sz w:val="22"/>
          <w:szCs w:val="22"/>
        </w:rPr>
        <w:t xml:space="preserve">Исполнителя </w:t>
      </w:r>
      <w:r w:rsidR="00E6755A" w:rsidRPr="00A45721">
        <w:rPr>
          <w:sz w:val="22"/>
          <w:szCs w:val="22"/>
        </w:rPr>
        <w:t xml:space="preserve">в течение срока действия договора (для </w:t>
      </w:r>
      <w:r w:rsidR="00147640">
        <w:rPr>
          <w:sz w:val="22"/>
          <w:szCs w:val="22"/>
        </w:rPr>
        <w:t>оказания</w:t>
      </w:r>
      <w:r w:rsidR="00E6755A" w:rsidRPr="00A45721">
        <w:rPr>
          <w:sz w:val="22"/>
          <w:szCs w:val="22"/>
        </w:rPr>
        <w:t xml:space="preserve"> </w:t>
      </w:r>
      <w:r w:rsidR="00147640">
        <w:rPr>
          <w:sz w:val="22"/>
          <w:szCs w:val="22"/>
        </w:rPr>
        <w:t>услуг</w:t>
      </w:r>
      <w:r w:rsidR="00E6755A" w:rsidRPr="00A45721">
        <w:rPr>
          <w:sz w:val="22"/>
          <w:szCs w:val="22"/>
        </w:rPr>
        <w:t xml:space="preserve"> по обслуживанию объектов) в рабоч</w:t>
      </w:r>
      <w:r w:rsidR="00164207" w:rsidRPr="00A45721">
        <w:rPr>
          <w:sz w:val="22"/>
          <w:szCs w:val="22"/>
        </w:rPr>
        <w:t>ее время с 8 час. 30 мин., до 16</w:t>
      </w:r>
      <w:r w:rsidR="00E6755A" w:rsidRPr="00A45721">
        <w:rPr>
          <w:sz w:val="22"/>
          <w:szCs w:val="22"/>
        </w:rPr>
        <w:t xml:space="preserve"> час. 30 мин.</w:t>
      </w:r>
    </w:p>
    <w:p w:rsidR="00E6755A" w:rsidRPr="00A45721" w:rsidRDefault="004F5DE6" w:rsidP="004F5DE6">
      <w:pPr>
        <w:pStyle w:val="a5"/>
        <w:ind w:firstLine="709"/>
        <w:jc w:val="both"/>
        <w:rPr>
          <w:b/>
          <w:sz w:val="22"/>
          <w:szCs w:val="22"/>
        </w:rPr>
      </w:pPr>
      <w:r w:rsidRPr="00A45721">
        <w:rPr>
          <w:b/>
          <w:sz w:val="22"/>
          <w:szCs w:val="22"/>
          <w:u w:val="single"/>
        </w:rPr>
        <w:t>4.3. Исполнитель</w:t>
      </w:r>
      <w:r w:rsidR="00E6755A" w:rsidRPr="00A45721">
        <w:rPr>
          <w:b/>
          <w:sz w:val="22"/>
          <w:szCs w:val="22"/>
          <w:u w:val="single"/>
        </w:rPr>
        <w:t xml:space="preserve"> обязуется:</w:t>
      </w:r>
    </w:p>
    <w:p w:rsidR="00E6755A" w:rsidRPr="00A45721" w:rsidRDefault="00147640" w:rsidP="004F5DE6">
      <w:pPr>
        <w:pStyle w:val="a5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Оказывать услуги</w:t>
      </w:r>
      <w:r w:rsidR="00E6755A" w:rsidRPr="00A45721">
        <w:rPr>
          <w:sz w:val="22"/>
          <w:szCs w:val="22"/>
        </w:rPr>
        <w:t xml:space="preserve"> в соответствии с заданием и иными исходными данными, а также условиями настоящего </w:t>
      </w:r>
      <w:r w:rsidR="00D56864" w:rsidRPr="00A45721">
        <w:rPr>
          <w:sz w:val="22"/>
          <w:szCs w:val="22"/>
        </w:rPr>
        <w:t>договора</w:t>
      </w:r>
      <w:r w:rsidR="00E6755A" w:rsidRPr="00A45721">
        <w:rPr>
          <w:sz w:val="22"/>
          <w:szCs w:val="22"/>
        </w:rPr>
        <w:t>.</w:t>
      </w:r>
    </w:p>
    <w:p w:rsidR="00E6755A" w:rsidRPr="00A45721" w:rsidRDefault="00E6755A" w:rsidP="004F5DE6">
      <w:pPr>
        <w:pStyle w:val="a5"/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 xml:space="preserve">При </w:t>
      </w:r>
      <w:r w:rsidR="00147640">
        <w:rPr>
          <w:sz w:val="22"/>
          <w:szCs w:val="22"/>
        </w:rPr>
        <w:t>оказании услуг</w:t>
      </w:r>
      <w:r w:rsidRPr="00A45721">
        <w:rPr>
          <w:sz w:val="22"/>
          <w:szCs w:val="22"/>
        </w:rPr>
        <w:t xml:space="preserve"> в помещениях Заказчика, </w:t>
      </w:r>
      <w:r w:rsidR="00D56864" w:rsidRPr="00A45721">
        <w:rPr>
          <w:sz w:val="22"/>
          <w:szCs w:val="22"/>
        </w:rPr>
        <w:t>Исполнитель</w:t>
      </w:r>
      <w:r w:rsidRPr="00A45721">
        <w:rPr>
          <w:sz w:val="22"/>
          <w:szCs w:val="22"/>
        </w:rPr>
        <w:t xml:space="preserve"> несёт ответственность за соблюдение правил по технике безопасности, охране труда и противопожарной безопасности. При возникновении несчастных случаев с персоналом </w:t>
      </w:r>
      <w:r w:rsidR="00D56864" w:rsidRPr="00A45721">
        <w:rPr>
          <w:sz w:val="22"/>
          <w:szCs w:val="22"/>
        </w:rPr>
        <w:t>Исполнителя</w:t>
      </w:r>
      <w:r w:rsidRPr="00A45721">
        <w:rPr>
          <w:sz w:val="22"/>
          <w:szCs w:val="22"/>
        </w:rPr>
        <w:t xml:space="preserve">, Заказчика и сторонними лицами вся полнота ответственности по настоящему договору ложится на </w:t>
      </w:r>
      <w:r w:rsidR="00593A7B">
        <w:rPr>
          <w:sz w:val="22"/>
          <w:szCs w:val="22"/>
        </w:rPr>
        <w:t>Исполнителя</w:t>
      </w:r>
      <w:r w:rsidRPr="00A45721">
        <w:rPr>
          <w:sz w:val="22"/>
          <w:szCs w:val="22"/>
        </w:rPr>
        <w:t xml:space="preserve">, в том числе по уплате сумм по всем претензиям, требованиям и судебным искам, всякого рода расходов, связанных с несчастными случаями, при несчастных случаях со смертельным исходом. </w:t>
      </w:r>
      <w:r w:rsidR="00D56864" w:rsidRPr="00A45721">
        <w:rPr>
          <w:sz w:val="22"/>
          <w:szCs w:val="22"/>
        </w:rPr>
        <w:t xml:space="preserve">Исполнитель </w:t>
      </w:r>
      <w:r w:rsidRPr="00A45721">
        <w:rPr>
          <w:sz w:val="22"/>
          <w:szCs w:val="22"/>
        </w:rPr>
        <w:t xml:space="preserve">гарантирует освобождение Заказчика от любой ответственности, в связи с несчастными случаями по вине </w:t>
      </w:r>
      <w:r w:rsidR="00D56864" w:rsidRPr="00A45721">
        <w:rPr>
          <w:sz w:val="22"/>
          <w:szCs w:val="22"/>
        </w:rPr>
        <w:t xml:space="preserve">Исполнителя </w:t>
      </w:r>
      <w:r w:rsidRPr="00A45721">
        <w:rPr>
          <w:sz w:val="22"/>
          <w:szCs w:val="22"/>
        </w:rPr>
        <w:t xml:space="preserve">в процессе </w:t>
      </w:r>
      <w:r w:rsidR="00147640">
        <w:rPr>
          <w:sz w:val="22"/>
          <w:szCs w:val="22"/>
        </w:rPr>
        <w:t>оказания услуг</w:t>
      </w:r>
      <w:r w:rsidRPr="00A45721">
        <w:rPr>
          <w:sz w:val="22"/>
          <w:szCs w:val="22"/>
        </w:rPr>
        <w:t xml:space="preserve"> по договору как в отношении персонала </w:t>
      </w:r>
      <w:r w:rsidR="00593A7B">
        <w:rPr>
          <w:sz w:val="22"/>
          <w:szCs w:val="22"/>
        </w:rPr>
        <w:t>Исполнителя</w:t>
      </w:r>
      <w:r w:rsidRPr="00A45721">
        <w:rPr>
          <w:sz w:val="22"/>
          <w:szCs w:val="22"/>
        </w:rPr>
        <w:t>, Заказчика так и сторонних лиц.</w:t>
      </w:r>
    </w:p>
    <w:p w:rsidR="00BF3B2B" w:rsidRPr="00A45721" w:rsidRDefault="00BF3B2B" w:rsidP="00F86B3E">
      <w:pPr>
        <w:pStyle w:val="a5"/>
        <w:jc w:val="both"/>
        <w:rPr>
          <w:sz w:val="22"/>
          <w:szCs w:val="22"/>
        </w:rPr>
      </w:pPr>
    </w:p>
    <w:p w:rsidR="00AB586E" w:rsidRPr="00A45721" w:rsidRDefault="00AB586E" w:rsidP="00AB586E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A45721">
        <w:rPr>
          <w:b/>
          <w:sz w:val="22"/>
          <w:szCs w:val="22"/>
        </w:rPr>
        <w:t>5. ПОРЯДОК ПРИЁМКИ УСЛУГ</w:t>
      </w:r>
    </w:p>
    <w:p w:rsidR="00080FF6" w:rsidRDefault="00080FF6" w:rsidP="00AB586E">
      <w:pPr>
        <w:tabs>
          <w:tab w:val="left" w:pos="709"/>
        </w:tabs>
        <w:ind w:firstLine="709"/>
        <w:jc w:val="both"/>
        <w:rPr>
          <w:sz w:val="22"/>
          <w:szCs w:val="22"/>
        </w:rPr>
      </w:pPr>
    </w:p>
    <w:p w:rsidR="00AB586E" w:rsidRDefault="00AB586E" w:rsidP="00AB586E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>5.1.</w:t>
      </w:r>
      <w:r w:rsidRPr="00A45721">
        <w:rPr>
          <w:bCs/>
          <w:spacing w:val="-1"/>
          <w:sz w:val="22"/>
          <w:szCs w:val="22"/>
        </w:rPr>
        <w:t xml:space="preserve"> </w:t>
      </w:r>
      <w:r w:rsidRPr="00A45721">
        <w:rPr>
          <w:sz w:val="22"/>
          <w:szCs w:val="22"/>
        </w:rPr>
        <w:t xml:space="preserve">После оказания услуг </w:t>
      </w:r>
      <w:r w:rsidRPr="00A45721">
        <w:rPr>
          <w:sz w:val="22"/>
          <w:szCs w:val="22"/>
          <w:lang w:eastAsia="ar-SA"/>
        </w:rPr>
        <w:t xml:space="preserve">Исполнитель </w:t>
      </w:r>
      <w:r w:rsidRPr="00A45721">
        <w:rPr>
          <w:sz w:val="22"/>
          <w:szCs w:val="22"/>
        </w:rPr>
        <w:t xml:space="preserve">представляет Заказчику документ о приемке </w:t>
      </w:r>
      <w:r w:rsidR="00147640">
        <w:rPr>
          <w:sz w:val="22"/>
          <w:szCs w:val="22"/>
        </w:rPr>
        <w:t>оказанных</w:t>
      </w:r>
      <w:r w:rsidRPr="00A45721">
        <w:rPr>
          <w:sz w:val="22"/>
          <w:szCs w:val="22"/>
        </w:rPr>
        <w:t xml:space="preserve"> </w:t>
      </w:r>
      <w:r w:rsidR="00147640">
        <w:rPr>
          <w:sz w:val="22"/>
          <w:szCs w:val="22"/>
        </w:rPr>
        <w:t>услуг</w:t>
      </w:r>
      <w:r w:rsidRPr="00A45721">
        <w:rPr>
          <w:bCs/>
          <w:spacing w:val="-1"/>
          <w:sz w:val="22"/>
          <w:szCs w:val="22"/>
        </w:rPr>
        <w:t xml:space="preserve"> </w:t>
      </w:r>
      <w:r w:rsidRPr="00A45721">
        <w:rPr>
          <w:sz w:val="22"/>
          <w:szCs w:val="22"/>
        </w:rPr>
        <w:t xml:space="preserve">за 2 (два) рабочих дня до начала приёмки результата оказываемых услуг.  </w:t>
      </w:r>
    </w:p>
    <w:p w:rsidR="00207257" w:rsidRDefault="00207257" w:rsidP="00207257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207257">
        <w:rPr>
          <w:sz w:val="22"/>
          <w:szCs w:val="22"/>
          <w:highlight w:val="yellow"/>
        </w:rPr>
        <w:t>Обмен юридически значимыми первичными документами, подписанными усиленной квалифицированной электронной подписью, осуществляется по телекоммуникационным каналам связи в системе ЭДО и распространяется на следующие документы: договоры, соглашения, дополнительные соглашения, Универсальные передаточные документы (УПД), Счета, Акты приема-передачи, Счета-фактуры, универсальный корректировочный документ (УКД), Акты выполненных работ, Акты сверок, Акт по форме ТОРГ-2, Претензии.</w:t>
      </w:r>
    </w:p>
    <w:p w:rsidR="001D4C7C" w:rsidRDefault="001D4C7C" w:rsidP="00207257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1D4C7C">
        <w:rPr>
          <w:sz w:val="22"/>
          <w:szCs w:val="22"/>
        </w:rPr>
        <w:t xml:space="preserve">В отсутствие организационно-технической возможности </w:t>
      </w:r>
      <w:r w:rsidR="00766A3F">
        <w:rPr>
          <w:sz w:val="22"/>
          <w:szCs w:val="22"/>
        </w:rPr>
        <w:t xml:space="preserve">обмена документами по </w:t>
      </w:r>
      <w:r w:rsidR="00766A3F" w:rsidRPr="00207257">
        <w:rPr>
          <w:sz w:val="22"/>
          <w:szCs w:val="22"/>
          <w:highlight w:val="yellow"/>
        </w:rPr>
        <w:t>телекоммуникационным каналам связи в системе ЭДО</w:t>
      </w:r>
      <w:r w:rsidR="00766A3F">
        <w:rPr>
          <w:sz w:val="22"/>
          <w:szCs w:val="22"/>
        </w:rPr>
        <w:t xml:space="preserve"> документы формирую</w:t>
      </w:r>
      <w:r w:rsidRPr="001D4C7C">
        <w:rPr>
          <w:sz w:val="22"/>
          <w:szCs w:val="22"/>
        </w:rPr>
        <w:t>тся на бумажном носителе и подпис</w:t>
      </w:r>
      <w:r w:rsidR="00766A3F">
        <w:rPr>
          <w:sz w:val="22"/>
          <w:szCs w:val="22"/>
        </w:rPr>
        <w:t>ываю</w:t>
      </w:r>
      <w:r w:rsidRPr="001D4C7C">
        <w:rPr>
          <w:sz w:val="22"/>
          <w:szCs w:val="22"/>
        </w:rPr>
        <w:t xml:space="preserve">тся представителями Заказчика и </w:t>
      </w:r>
      <w:r>
        <w:rPr>
          <w:sz w:val="22"/>
          <w:szCs w:val="22"/>
        </w:rPr>
        <w:t>Исполнителя</w:t>
      </w:r>
      <w:r w:rsidRPr="001D4C7C">
        <w:rPr>
          <w:sz w:val="22"/>
          <w:szCs w:val="22"/>
        </w:rPr>
        <w:t xml:space="preserve"> собственноручно.</w:t>
      </w:r>
    </w:p>
    <w:p w:rsidR="00614548" w:rsidRPr="00614548" w:rsidRDefault="00614548" w:rsidP="00207257">
      <w:pPr>
        <w:tabs>
          <w:tab w:val="left" w:pos="709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Документы, подписанные собственноручно, направленные сканированными копиями в формате </w:t>
      </w:r>
      <w:r>
        <w:rPr>
          <w:sz w:val="22"/>
          <w:szCs w:val="22"/>
          <w:lang w:val="en-US"/>
        </w:rPr>
        <w:t>jpeg</w:t>
      </w:r>
      <w:r w:rsidRPr="0061454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или </w:t>
      </w:r>
      <w:r>
        <w:rPr>
          <w:sz w:val="22"/>
          <w:szCs w:val="22"/>
          <w:lang w:val="en-US"/>
        </w:rPr>
        <w:t>pdf</w:t>
      </w:r>
      <w:r>
        <w:rPr>
          <w:sz w:val="22"/>
          <w:szCs w:val="22"/>
        </w:rPr>
        <w:t xml:space="preserve">, считаются подписанными простой электронной подписью и признаются сторонами равнозначными </w:t>
      </w:r>
      <w:r>
        <w:rPr>
          <w:sz w:val="22"/>
          <w:szCs w:val="22"/>
        </w:rPr>
        <w:lastRenderedPageBreak/>
        <w:t>бумажным, подписанным собственноручной подписью сторон. Адреса электронной почты указаны в разделе 9 настоящего договора.</w:t>
      </w:r>
    </w:p>
    <w:p w:rsidR="00AB586E" w:rsidRDefault="00AB586E" w:rsidP="00AB586E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>5.2. Представитель Исполнителя осуществляет руководство при осуществлении сдачи результата оказываемых услуг Заказчику.</w:t>
      </w:r>
    </w:p>
    <w:p w:rsidR="001D4C7C" w:rsidRPr="001D4C7C" w:rsidRDefault="001D4C7C" w:rsidP="001D4C7C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1D4C7C">
        <w:rPr>
          <w:sz w:val="22"/>
          <w:szCs w:val="22"/>
        </w:rPr>
        <w:t xml:space="preserve">По </w:t>
      </w:r>
      <w:r>
        <w:rPr>
          <w:sz w:val="22"/>
          <w:szCs w:val="22"/>
        </w:rPr>
        <w:t>итогам приемки оказанных Услуг З</w:t>
      </w:r>
      <w:r w:rsidRPr="001D4C7C">
        <w:rPr>
          <w:sz w:val="22"/>
          <w:szCs w:val="22"/>
        </w:rPr>
        <w:t>аказчик оформляет Акт приемки товаров, работ, услуг (ф.0510452). Акт формируется на основании данных документов, предоставленных Исполнителем и подтверждающих оказание Услуг. Акт оформляется в присутствии и с обязательным участием представителя Исполнителя или представителя незаинтересованной организации.</w:t>
      </w:r>
    </w:p>
    <w:p w:rsidR="001D4C7C" w:rsidRPr="001D4C7C" w:rsidRDefault="001D4C7C" w:rsidP="001D4C7C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1D4C7C">
        <w:rPr>
          <w:sz w:val="22"/>
          <w:szCs w:val="22"/>
        </w:rPr>
        <w:t xml:space="preserve">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(название системы) с соблюдением требований российского законодательства, действующих на дату отправки документа. В отсутствие организационно-технической возможности составления Акта приемки (ф. 0510452) в электронной форме, Акт формируется на бумажном носителе и подписывается представителями Заказчика и </w:t>
      </w:r>
      <w:r>
        <w:rPr>
          <w:sz w:val="22"/>
          <w:szCs w:val="22"/>
        </w:rPr>
        <w:t>Исполнителя</w:t>
      </w:r>
      <w:r w:rsidRPr="001D4C7C">
        <w:rPr>
          <w:sz w:val="22"/>
          <w:szCs w:val="22"/>
        </w:rPr>
        <w:t xml:space="preserve"> собственноручно.</w:t>
      </w:r>
    </w:p>
    <w:p w:rsidR="001D4C7C" w:rsidRPr="001D4C7C" w:rsidRDefault="001D4C7C" w:rsidP="001D4C7C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1D4C7C">
        <w:rPr>
          <w:sz w:val="22"/>
          <w:szCs w:val="22"/>
        </w:rPr>
        <w:t>Оформление документов о приемке осуществляется в порядке и на условиях</w:t>
      </w:r>
      <w:r w:rsidR="00766A3F">
        <w:rPr>
          <w:sz w:val="22"/>
          <w:szCs w:val="22"/>
        </w:rPr>
        <w:t>,</w:t>
      </w:r>
      <w:r w:rsidRPr="001D4C7C">
        <w:rPr>
          <w:sz w:val="22"/>
          <w:szCs w:val="22"/>
        </w:rPr>
        <w:t xml:space="preserve">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</w:t>
      </w:r>
    </w:p>
    <w:p w:rsidR="001D4C7C" w:rsidRPr="001D4C7C" w:rsidRDefault="001D4C7C" w:rsidP="001D4C7C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1D4C7C">
        <w:rPr>
          <w:sz w:val="22"/>
          <w:szCs w:val="22"/>
        </w:rPr>
        <w:t>Копию электронного акт приемки, сформированную на бумажном носителе, заказчик передает на подписание представителю Исполнителя.</w:t>
      </w:r>
    </w:p>
    <w:p w:rsidR="001D4C7C" w:rsidRPr="001D4C7C" w:rsidRDefault="001D4C7C" w:rsidP="001D4C7C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1D4C7C">
        <w:rPr>
          <w:sz w:val="22"/>
          <w:szCs w:val="22"/>
        </w:rPr>
        <w:t>В случае наличия количественного и (или) качественного расхождения /несоответствия оказанных Услуг сопроводительным документам Исполнителя, Акт приемки 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Исполнителю.</w:t>
      </w:r>
    </w:p>
    <w:p w:rsidR="001D4C7C" w:rsidRPr="001D4C7C" w:rsidRDefault="001D4C7C" w:rsidP="001D4C7C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1D4C7C">
        <w:rPr>
          <w:sz w:val="22"/>
          <w:szCs w:val="22"/>
        </w:rPr>
        <w:t>Отказ представителя Исполнителя от участия в приемке Услуг и подписания Акта приемки (ф. 05010452) не может служить препятствием приемки Услуг по настоящему Договору и оформлению ее результатов.</w:t>
      </w:r>
    </w:p>
    <w:p w:rsidR="001D4C7C" w:rsidRPr="001D4C7C" w:rsidRDefault="001D4C7C" w:rsidP="001D4C7C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1D4C7C">
        <w:rPr>
          <w:sz w:val="22"/>
          <w:szCs w:val="22"/>
        </w:rPr>
        <w:t>В случае невозможности подписания акта представителем Исполнителя, Заказчик подписывает Акт приемки (ф. 05010452</w:t>
      </w:r>
      <w:proofErr w:type="gramStart"/>
      <w:r w:rsidRPr="001D4C7C">
        <w:rPr>
          <w:sz w:val="22"/>
          <w:szCs w:val="22"/>
        </w:rPr>
        <w:t>)  в</w:t>
      </w:r>
      <w:proofErr w:type="gramEnd"/>
      <w:r w:rsidRPr="001D4C7C">
        <w:rPr>
          <w:sz w:val="22"/>
          <w:szCs w:val="22"/>
        </w:rPr>
        <w:t xml:space="preserve"> одностороннем порядке и направляет в адрес исполнителя копию Акта приемки (ф. 05010452)  в целях уведомления Исполнителя о результатах приемки.</w:t>
      </w:r>
    </w:p>
    <w:p w:rsidR="00AB586E" w:rsidRPr="00A45721" w:rsidRDefault="00AB586E" w:rsidP="00AB586E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 xml:space="preserve">5.3. В случае выявления недостатков оказанных услуг Заказчиком в течение 5 (пяти) рабочих дней с момента </w:t>
      </w:r>
      <w:proofErr w:type="gramStart"/>
      <w:r w:rsidR="00766A3F">
        <w:rPr>
          <w:sz w:val="22"/>
          <w:szCs w:val="22"/>
        </w:rPr>
        <w:t xml:space="preserve">подписания </w:t>
      </w:r>
      <w:r w:rsidRPr="00A45721">
        <w:rPr>
          <w:sz w:val="22"/>
          <w:szCs w:val="22"/>
        </w:rPr>
        <w:t xml:space="preserve"> </w:t>
      </w:r>
      <w:r w:rsidR="00766A3F" w:rsidRPr="001D4C7C">
        <w:rPr>
          <w:sz w:val="22"/>
          <w:szCs w:val="22"/>
        </w:rPr>
        <w:t>Акт</w:t>
      </w:r>
      <w:r w:rsidR="00766A3F">
        <w:rPr>
          <w:sz w:val="22"/>
          <w:szCs w:val="22"/>
        </w:rPr>
        <w:t>а</w:t>
      </w:r>
      <w:proofErr w:type="gramEnd"/>
      <w:r w:rsidR="00766A3F" w:rsidRPr="001D4C7C">
        <w:rPr>
          <w:sz w:val="22"/>
          <w:szCs w:val="22"/>
        </w:rPr>
        <w:t xml:space="preserve"> приемки (ф. 05010452)</w:t>
      </w:r>
      <w:r w:rsidR="00766A3F">
        <w:rPr>
          <w:sz w:val="22"/>
          <w:szCs w:val="22"/>
        </w:rPr>
        <w:t xml:space="preserve"> </w:t>
      </w:r>
      <w:r w:rsidRPr="00A45721">
        <w:rPr>
          <w:sz w:val="22"/>
          <w:szCs w:val="22"/>
        </w:rPr>
        <w:t xml:space="preserve">составляется и направляется Исполнителю Акт о проведении дополнительных мероприятий по устранению недостатков. </w:t>
      </w:r>
    </w:p>
    <w:p w:rsidR="00AB586E" w:rsidRPr="00A45721" w:rsidRDefault="00AB586E" w:rsidP="00AB586E">
      <w:pPr>
        <w:tabs>
          <w:tab w:val="left" w:pos="709"/>
        </w:tabs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 xml:space="preserve">5.4. Исполнитель осуществляет дополнительные мероприятия по устранению недостатков, своими силами и средствами, в срок, установленный Заказчиком и без каких-либо дополнительных затрат со стороны Заказчика. </w:t>
      </w:r>
    </w:p>
    <w:p w:rsidR="00CE5197" w:rsidRPr="00A45721" w:rsidRDefault="00CE5197" w:rsidP="00AB586E">
      <w:pPr>
        <w:tabs>
          <w:tab w:val="left" w:pos="709"/>
        </w:tabs>
        <w:ind w:firstLine="709"/>
        <w:jc w:val="both"/>
        <w:rPr>
          <w:sz w:val="22"/>
          <w:szCs w:val="22"/>
        </w:rPr>
      </w:pPr>
    </w:p>
    <w:p w:rsidR="00CE5197" w:rsidRPr="00A45721" w:rsidRDefault="00CE5197" w:rsidP="00CE5197">
      <w:pPr>
        <w:shd w:val="clear" w:color="auto" w:fill="FFFFFF"/>
        <w:jc w:val="center"/>
        <w:rPr>
          <w:b/>
          <w:spacing w:val="-1"/>
          <w:sz w:val="22"/>
          <w:szCs w:val="22"/>
        </w:rPr>
      </w:pPr>
      <w:r w:rsidRPr="00A45721">
        <w:rPr>
          <w:b/>
          <w:spacing w:val="-1"/>
          <w:sz w:val="22"/>
          <w:szCs w:val="22"/>
        </w:rPr>
        <w:t>6. ОТВЕТСТВЕННОСТЬ СТОРОН</w:t>
      </w:r>
    </w:p>
    <w:p w:rsidR="00CE5197" w:rsidRPr="00A45721" w:rsidRDefault="00CE5197" w:rsidP="00CE5197">
      <w:pPr>
        <w:shd w:val="clear" w:color="auto" w:fill="FFFFFF"/>
        <w:rPr>
          <w:b/>
          <w:spacing w:val="-1"/>
          <w:sz w:val="22"/>
          <w:szCs w:val="22"/>
        </w:rPr>
      </w:pPr>
    </w:p>
    <w:p w:rsidR="00CE5197" w:rsidRPr="00A45721" w:rsidRDefault="00CE5197" w:rsidP="00A45721">
      <w:pPr>
        <w:pStyle w:val="p22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A45721">
        <w:rPr>
          <w:spacing w:val="-1"/>
          <w:sz w:val="22"/>
          <w:szCs w:val="22"/>
        </w:rPr>
        <w:t>6.1</w:t>
      </w:r>
      <w:r w:rsidRPr="00A45721">
        <w:rPr>
          <w:sz w:val="22"/>
          <w:szCs w:val="22"/>
        </w:rPr>
        <w:t xml:space="preserve"> За невыполнение или ненадлежащее выполнение обязательств по настоящему Договору Исполнитель и Заказчик несут ответственность в соответствии с законодательством Российской Федерации.</w:t>
      </w:r>
    </w:p>
    <w:p w:rsidR="00CE5197" w:rsidRPr="00A45721" w:rsidRDefault="00CE5197" w:rsidP="00A45721">
      <w:pPr>
        <w:pStyle w:val="p22"/>
        <w:numPr>
          <w:ilvl w:val="1"/>
          <w:numId w:val="12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0" w:firstLine="709"/>
        <w:contextualSpacing/>
        <w:jc w:val="both"/>
        <w:rPr>
          <w:sz w:val="22"/>
          <w:szCs w:val="22"/>
        </w:rPr>
      </w:pPr>
      <w:r w:rsidRPr="00A45721">
        <w:rPr>
          <w:sz w:val="22"/>
          <w:szCs w:val="22"/>
        </w:rPr>
        <w:t>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:rsidR="00CE5197" w:rsidRPr="00A45721" w:rsidRDefault="00CE5197" w:rsidP="00A45721">
      <w:pPr>
        <w:pStyle w:val="p22"/>
        <w:numPr>
          <w:ilvl w:val="1"/>
          <w:numId w:val="12"/>
        </w:numPr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ind w:left="0" w:firstLine="709"/>
        <w:contextualSpacing/>
        <w:jc w:val="both"/>
        <w:rPr>
          <w:sz w:val="22"/>
          <w:szCs w:val="22"/>
        </w:rPr>
      </w:pPr>
      <w:r w:rsidRPr="00A45721">
        <w:rPr>
          <w:sz w:val="22"/>
          <w:szCs w:val="22"/>
        </w:rPr>
        <w:t>Заказчик вправе произвести оплату по Договору за вычетом соответствующего размера неустойки (пени).</w:t>
      </w:r>
    </w:p>
    <w:p w:rsidR="00CE5197" w:rsidRPr="00A45721" w:rsidRDefault="00CE5197" w:rsidP="00A45721">
      <w:pPr>
        <w:pStyle w:val="p22"/>
        <w:numPr>
          <w:ilvl w:val="1"/>
          <w:numId w:val="12"/>
        </w:numPr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ind w:left="0" w:firstLine="709"/>
        <w:contextualSpacing/>
        <w:jc w:val="both"/>
        <w:rPr>
          <w:sz w:val="22"/>
          <w:szCs w:val="22"/>
        </w:rPr>
      </w:pPr>
      <w:r w:rsidRPr="00A45721">
        <w:rPr>
          <w:sz w:val="22"/>
          <w:szCs w:val="22"/>
        </w:rPr>
        <w:t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(пеней).</w:t>
      </w:r>
    </w:p>
    <w:p w:rsidR="00CE5197" w:rsidRPr="00A45721" w:rsidRDefault="00CE5197" w:rsidP="00A45721">
      <w:pPr>
        <w:pStyle w:val="p22"/>
        <w:numPr>
          <w:ilvl w:val="1"/>
          <w:numId w:val="12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0" w:firstLine="709"/>
        <w:contextualSpacing/>
        <w:jc w:val="both"/>
        <w:rPr>
          <w:sz w:val="22"/>
          <w:szCs w:val="22"/>
        </w:rPr>
      </w:pPr>
      <w:r w:rsidRPr="00A45721">
        <w:rPr>
          <w:sz w:val="22"/>
          <w:szCs w:val="22"/>
        </w:rPr>
        <w:t>Пеня начисляется за каждый день просрочки исполнения обязательства Заказчиком,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CE5197" w:rsidRPr="00A45721" w:rsidRDefault="00CE5197" w:rsidP="00A45721">
      <w:pPr>
        <w:pStyle w:val="p22"/>
        <w:numPr>
          <w:ilvl w:val="1"/>
          <w:numId w:val="12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0" w:firstLine="709"/>
        <w:contextualSpacing/>
        <w:jc w:val="both"/>
        <w:rPr>
          <w:sz w:val="22"/>
          <w:szCs w:val="22"/>
        </w:rPr>
      </w:pPr>
      <w:r w:rsidRPr="00A45721">
        <w:rPr>
          <w:sz w:val="22"/>
          <w:szCs w:val="22"/>
        </w:rPr>
        <w:t>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следующем порядке:</w:t>
      </w:r>
    </w:p>
    <w:p w:rsidR="00CE5197" w:rsidRPr="00A45721" w:rsidRDefault="00CE5197" w:rsidP="00A4572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lastRenderedPageBreak/>
        <w:t>а) 10 процентов цены договора (этапа) в случае, если цена договора (этапа) не превышает 3 млн. рублей;</w:t>
      </w:r>
    </w:p>
    <w:p w:rsidR="00CE5197" w:rsidRPr="00A45721" w:rsidRDefault="00CE5197" w:rsidP="00A4572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>б) 5 процентов цены договора (этапа) в случае, если цена договора (этапа) составляет от 3 млн. рублей до 50 млн. рублей (включительно);</w:t>
      </w:r>
    </w:p>
    <w:p w:rsidR="00CE5197" w:rsidRPr="00A45721" w:rsidRDefault="00CE5197" w:rsidP="00A4572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>Размер штрафа за ненадлежащие исполнение Исполнителем обязательств, предусмотренных настоящим Договором, составляет 1000 руб.</w:t>
      </w:r>
    </w:p>
    <w:p w:rsidR="00CE5197" w:rsidRPr="00A45721" w:rsidRDefault="00CE5197" w:rsidP="00A45721">
      <w:pPr>
        <w:pStyle w:val="p1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A45721">
        <w:rPr>
          <w:sz w:val="22"/>
          <w:szCs w:val="22"/>
        </w:rPr>
        <w:t>6.7.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фиксированной суммы, определяе</w:t>
      </w:r>
      <w:bookmarkStart w:id="1" w:name="dst100045"/>
      <w:bookmarkEnd w:id="1"/>
      <w:r w:rsidRPr="00A45721">
        <w:rPr>
          <w:sz w:val="22"/>
          <w:szCs w:val="22"/>
        </w:rPr>
        <w:t>тся в размере:</w:t>
      </w:r>
    </w:p>
    <w:p w:rsidR="00CE5197" w:rsidRPr="00A45721" w:rsidRDefault="00CE5197" w:rsidP="00A45721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45721">
        <w:rPr>
          <w:rFonts w:ascii="Times New Roman" w:hAnsi="Times New Roman" w:cs="Times New Roman"/>
          <w:sz w:val="22"/>
          <w:szCs w:val="22"/>
        </w:rPr>
        <w:t>а) 1000 рублей, если цена договора не превышает 3 млн. рублей (включительно);</w:t>
      </w:r>
    </w:p>
    <w:p w:rsidR="00CE5197" w:rsidRPr="00A45721" w:rsidRDefault="00CE5197" w:rsidP="00A4572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>б) 5000 рублей, если цена договора составляет от 3 млн. рублей до 50 млн. рублей (включительно);</w:t>
      </w:r>
    </w:p>
    <w:p w:rsidR="00CE5197" w:rsidRPr="00A45721" w:rsidRDefault="00CE5197" w:rsidP="00A45721">
      <w:pPr>
        <w:pStyle w:val="p1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A45721">
        <w:rPr>
          <w:sz w:val="22"/>
          <w:szCs w:val="22"/>
        </w:rPr>
        <w:t xml:space="preserve">6.8.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виде фиксированной суммы, определяемой в размере: </w:t>
      </w:r>
    </w:p>
    <w:p w:rsidR="00CE5197" w:rsidRPr="00A45721" w:rsidRDefault="00CE5197" w:rsidP="00A45721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45721">
        <w:rPr>
          <w:rFonts w:ascii="Times New Roman" w:hAnsi="Times New Roman" w:cs="Times New Roman"/>
          <w:sz w:val="22"/>
          <w:szCs w:val="22"/>
        </w:rPr>
        <w:t>а) 1000 рублей, если цена договора не превышает 3 млн. рублей;</w:t>
      </w:r>
    </w:p>
    <w:p w:rsidR="00CE5197" w:rsidRPr="00A45721" w:rsidRDefault="00CE5197" w:rsidP="00A4572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>б) 5000 рублей, если цена договора составляет от 3 млн. рублей до 50 млн. рублей (включительно);</w:t>
      </w:r>
    </w:p>
    <w:p w:rsidR="00CE5197" w:rsidRPr="00A45721" w:rsidRDefault="00CE5197" w:rsidP="00A45721">
      <w:pPr>
        <w:pStyle w:val="p22"/>
        <w:numPr>
          <w:ilvl w:val="1"/>
          <w:numId w:val="13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0" w:firstLine="709"/>
        <w:contextualSpacing/>
        <w:jc w:val="both"/>
        <w:rPr>
          <w:sz w:val="22"/>
          <w:szCs w:val="22"/>
        </w:rPr>
      </w:pPr>
      <w:bookmarkStart w:id="2" w:name="dst100049"/>
      <w:bookmarkEnd w:id="2"/>
      <w:r w:rsidRPr="00A45721">
        <w:rPr>
          <w:sz w:val="22"/>
          <w:szCs w:val="22"/>
        </w:rPr>
        <w:t>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CE5197" w:rsidRPr="00A45721" w:rsidRDefault="00CE5197" w:rsidP="00A45721">
      <w:pPr>
        <w:pStyle w:val="p22"/>
        <w:numPr>
          <w:ilvl w:val="1"/>
          <w:numId w:val="13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0" w:firstLine="709"/>
        <w:contextualSpacing/>
        <w:jc w:val="both"/>
        <w:rPr>
          <w:sz w:val="22"/>
          <w:szCs w:val="22"/>
        </w:rPr>
      </w:pPr>
      <w:r w:rsidRPr="00A45721">
        <w:rPr>
          <w:sz w:val="22"/>
          <w:szCs w:val="22"/>
        </w:rPr>
        <w:t>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  <w:bookmarkStart w:id="3" w:name="sub_349"/>
    </w:p>
    <w:p w:rsidR="00CE5197" w:rsidRPr="00A45721" w:rsidRDefault="00CE5197" w:rsidP="00A45721">
      <w:pPr>
        <w:pStyle w:val="p22"/>
        <w:numPr>
          <w:ilvl w:val="1"/>
          <w:numId w:val="13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0" w:firstLine="709"/>
        <w:contextualSpacing/>
        <w:jc w:val="both"/>
        <w:rPr>
          <w:sz w:val="22"/>
          <w:szCs w:val="22"/>
        </w:rPr>
      </w:pPr>
      <w:r w:rsidRPr="00A45721">
        <w:rPr>
          <w:sz w:val="22"/>
          <w:szCs w:val="22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  <w:bookmarkEnd w:id="3"/>
    </w:p>
    <w:p w:rsidR="00CE5197" w:rsidRPr="00A45721" w:rsidRDefault="00CE5197" w:rsidP="00A45721">
      <w:pPr>
        <w:pStyle w:val="p22"/>
        <w:numPr>
          <w:ilvl w:val="1"/>
          <w:numId w:val="13"/>
        </w:numPr>
        <w:shd w:val="clear" w:color="auto" w:fill="FFFFFF"/>
        <w:tabs>
          <w:tab w:val="left" w:pos="426"/>
          <w:tab w:val="left" w:pos="567"/>
        </w:tabs>
        <w:spacing w:before="0" w:beforeAutospacing="0" w:after="0" w:afterAutospacing="0"/>
        <w:ind w:left="0" w:firstLine="709"/>
        <w:contextualSpacing/>
        <w:jc w:val="both"/>
        <w:rPr>
          <w:sz w:val="22"/>
          <w:szCs w:val="22"/>
        </w:rPr>
      </w:pPr>
      <w:r w:rsidRPr="00A45721">
        <w:rPr>
          <w:sz w:val="22"/>
          <w:szCs w:val="22"/>
        </w:rPr>
        <w:t>Уплата неустоек (пеней) и штрафов не освобождает Стороны от исполнения своих обязательств по настоящему Договору.</w:t>
      </w:r>
    </w:p>
    <w:p w:rsidR="00CE5197" w:rsidRPr="00A45721" w:rsidRDefault="00CE5197" w:rsidP="00A45721">
      <w:pPr>
        <w:pStyle w:val="p22"/>
        <w:numPr>
          <w:ilvl w:val="1"/>
          <w:numId w:val="13"/>
        </w:numPr>
        <w:shd w:val="clear" w:color="auto" w:fill="FFFFFF"/>
        <w:spacing w:before="0" w:beforeAutospacing="0" w:after="0" w:afterAutospacing="0"/>
        <w:ind w:left="0" w:firstLine="709"/>
        <w:contextualSpacing/>
        <w:jc w:val="both"/>
        <w:rPr>
          <w:sz w:val="22"/>
          <w:szCs w:val="22"/>
        </w:rPr>
      </w:pPr>
      <w:r w:rsidRPr="00A45721">
        <w:rPr>
          <w:sz w:val="22"/>
          <w:szCs w:val="22"/>
        </w:rPr>
        <w:t>Во всем остальном, что не определено условиями настоящего Договора, стороны несут ответственность в соответствии с действующим законодательством Российской Федерации.</w:t>
      </w:r>
    </w:p>
    <w:p w:rsidR="00AB586E" w:rsidRPr="00A45721" w:rsidRDefault="00AB586E" w:rsidP="00F86B3E">
      <w:pPr>
        <w:pStyle w:val="a5"/>
        <w:jc w:val="both"/>
        <w:rPr>
          <w:sz w:val="22"/>
          <w:szCs w:val="22"/>
        </w:rPr>
      </w:pPr>
    </w:p>
    <w:p w:rsidR="00110191" w:rsidRPr="00A45721" w:rsidRDefault="00A45721" w:rsidP="00A45721">
      <w:pPr>
        <w:pStyle w:val="a7"/>
        <w:jc w:val="center"/>
        <w:rPr>
          <w:b/>
          <w:sz w:val="22"/>
          <w:szCs w:val="22"/>
        </w:rPr>
      </w:pPr>
      <w:r w:rsidRPr="00A45721">
        <w:rPr>
          <w:b/>
          <w:sz w:val="22"/>
          <w:szCs w:val="22"/>
        </w:rPr>
        <w:t>7</w:t>
      </w:r>
      <w:r w:rsidR="00110191" w:rsidRPr="00A45721">
        <w:rPr>
          <w:b/>
          <w:sz w:val="22"/>
          <w:szCs w:val="22"/>
        </w:rPr>
        <w:t>. П</w:t>
      </w:r>
      <w:r w:rsidR="00DE61EE" w:rsidRPr="00A45721">
        <w:rPr>
          <w:b/>
          <w:sz w:val="22"/>
          <w:szCs w:val="22"/>
        </w:rPr>
        <w:t>РОЧИЕ ПОЛОЖЕНИЯ</w:t>
      </w:r>
    </w:p>
    <w:p w:rsidR="00110191" w:rsidRPr="00A45721" w:rsidRDefault="00A45721" w:rsidP="00265D6C">
      <w:pPr>
        <w:pStyle w:val="a7"/>
        <w:spacing w:after="0"/>
        <w:ind w:left="0"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>7</w:t>
      </w:r>
      <w:r w:rsidR="00110191" w:rsidRPr="00A45721">
        <w:rPr>
          <w:sz w:val="22"/>
          <w:szCs w:val="22"/>
        </w:rPr>
        <w:t>.</w:t>
      </w:r>
      <w:r w:rsidR="00927326" w:rsidRPr="00A45721">
        <w:rPr>
          <w:sz w:val="22"/>
          <w:szCs w:val="22"/>
        </w:rPr>
        <w:t>1. Все</w:t>
      </w:r>
      <w:r w:rsidR="00110191" w:rsidRPr="00A45721">
        <w:rPr>
          <w:sz w:val="22"/>
          <w:szCs w:val="22"/>
        </w:rPr>
        <w:t xml:space="preserve"> изменения или дополнения к настоящему </w:t>
      </w:r>
      <w:r w:rsidRPr="00A45721">
        <w:rPr>
          <w:sz w:val="22"/>
          <w:szCs w:val="22"/>
        </w:rPr>
        <w:t>Договору</w:t>
      </w:r>
      <w:r w:rsidR="00110191" w:rsidRPr="00A45721">
        <w:rPr>
          <w:sz w:val="22"/>
          <w:szCs w:val="22"/>
        </w:rPr>
        <w:t xml:space="preserve"> действительны в письменном виде, при условии подписания обеими Сторонами. Все документы, созданные в рамках настоящего договора, являются его неотъемлемой частью.</w:t>
      </w:r>
    </w:p>
    <w:p w:rsidR="00110191" w:rsidRPr="00A45721" w:rsidRDefault="00A45721" w:rsidP="00265D6C">
      <w:pPr>
        <w:pStyle w:val="a7"/>
        <w:spacing w:after="0"/>
        <w:ind w:left="0"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>7</w:t>
      </w:r>
      <w:r w:rsidR="00110191" w:rsidRPr="00A45721">
        <w:rPr>
          <w:sz w:val="22"/>
          <w:szCs w:val="22"/>
        </w:rPr>
        <w:t>.2. Споры, возникшие в ходе исполнения настоящего договора и неурегулированные Сторонами путем переговоров, разрешаются в порядке, установленном действующим законодательством РФ.</w:t>
      </w:r>
    </w:p>
    <w:p w:rsidR="00A45721" w:rsidRPr="00A45721" w:rsidRDefault="00A45721" w:rsidP="00265D6C">
      <w:pPr>
        <w:pStyle w:val="LBGovstyle2"/>
        <w:spacing w:before="0" w:after="0"/>
        <w:ind w:firstLine="709"/>
        <w:rPr>
          <w:lang w:val="ru-RU"/>
        </w:rPr>
      </w:pPr>
      <w:r w:rsidRPr="00A45721">
        <w:rPr>
          <w:lang w:val="ru-RU"/>
        </w:rPr>
        <w:t xml:space="preserve">7.3. При </w:t>
      </w:r>
      <w:proofErr w:type="spellStart"/>
      <w:r w:rsidRPr="00A45721">
        <w:rPr>
          <w:lang w:val="ru-RU"/>
        </w:rPr>
        <w:t>неурегулировании</w:t>
      </w:r>
      <w:proofErr w:type="spellEnd"/>
      <w:r w:rsidRPr="00A45721">
        <w:rPr>
          <w:lang w:val="ru-RU"/>
        </w:rPr>
        <w:t xml:space="preserve"> Сторонами спора в досудебном порядке спор разрешается в Арбитражном суде г. Санкт-Петербурга и Ленинградской области.</w:t>
      </w:r>
    </w:p>
    <w:p w:rsidR="00110191" w:rsidRPr="00A45721" w:rsidRDefault="00A45721" w:rsidP="00265D6C">
      <w:pPr>
        <w:pStyle w:val="a7"/>
        <w:spacing w:after="0"/>
        <w:ind w:left="0"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>7</w:t>
      </w:r>
      <w:r w:rsidR="00110191" w:rsidRPr="00A45721">
        <w:rPr>
          <w:sz w:val="22"/>
          <w:szCs w:val="22"/>
        </w:rPr>
        <w:t>.</w:t>
      </w:r>
      <w:r w:rsidRPr="00A45721">
        <w:rPr>
          <w:sz w:val="22"/>
          <w:szCs w:val="22"/>
        </w:rPr>
        <w:t>4</w:t>
      </w:r>
      <w:r w:rsidR="00110191" w:rsidRPr="00A45721">
        <w:rPr>
          <w:sz w:val="22"/>
          <w:szCs w:val="22"/>
        </w:rPr>
        <w:t xml:space="preserve">. Настоящий </w:t>
      </w:r>
      <w:r w:rsidR="00080FF6">
        <w:rPr>
          <w:sz w:val="22"/>
          <w:szCs w:val="22"/>
        </w:rPr>
        <w:t xml:space="preserve">Договор </w:t>
      </w:r>
      <w:r w:rsidR="00110191" w:rsidRPr="00A45721">
        <w:rPr>
          <w:sz w:val="22"/>
          <w:szCs w:val="22"/>
        </w:rPr>
        <w:t>составлен в 2-х экземплярах, по одному для каждой из сторон.</w:t>
      </w:r>
    </w:p>
    <w:p w:rsidR="00110191" w:rsidRDefault="00A45721" w:rsidP="00265D6C">
      <w:pPr>
        <w:pStyle w:val="a7"/>
        <w:spacing w:after="0"/>
        <w:ind w:left="0"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>7.</w:t>
      </w:r>
      <w:r w:rsidR="00110191" w:rsidRPr="00A45721">
        <w:rPr>
          <w:sz w:val="22"/>
          <w:szCs w:val="22"/>
        </w:rPr>
        <w:t>5. В случаях, не предусмотренных настоящим договором, стороны руководствуются действующим гражданским законодательством.</w:t>
      </w:r>
    </w:p>
    <w:p w:rsidR="00265D6C" w:rsidRDefault="00265D6C" w:rsidP="00265D6C">
      <w:pPr>
        <w:pStyle w:val="LBGovstyle2"/>
        <w:spacing w:before="0" w:after="0"/>
        <w:ind w:firstLine="709"/>
        <w:rPr>
          <w:lang w:val="ru-RU"/>
        </w:rPr>
      </w:pPr>
      <w:r w:rsidRPr="00265D6C">
        <w:rPr>
          <w:lang w:val="ru-RU"/>
        </w:rPr>
        <w:t xml:space="preserve">7.6. </w:t>
      </w:r>
      <w:r>
        <w:rPr>
          <w:lang w:val="ru-RU"/>
        </w:rPr>
        <w:t xml:space="preserve">Расторжение </w:t>
      </w:r>
      <w:r w:rsidR="00080FF6" w:rsidRPr="00080FF6">
        <w:rPr>
          <w:lang w:val="ru-RU"/>
        </w:rPr>
        <w:t xml:space="preserve">Договора </w:t>
      </w:r>
      <w:r>
        <w:rPr>
          <w:lang w:val="ru-RU"/>
        </w:rPr>
        <w:t xml:space="preserve">допускается по соглашению Сторон, по решению суда, а также в случае одностороннего отказа Стороны </w:t>
      </w:r>
      <w:r w:rsidR="00064C7B" w:rsidRPr="00064C7B">
        <w:rPr>
          <w:lang w:val="ru-RU"/>
        </w:rPr>
        <w:t xml:space="preserve">Договора </w:t>
      </w:r>
      <w:r>
        <w:rPr>
          <w:lang w:val="ru-RU"/>
        </w:rPr>
        <w:t xml:space="preserve">от исполнения </w:t>
      </w:r>
      <w:r w:rsidR="00080FF6" w:rsidRPr="00080FF6">
        <w:rPr>
          <w:lang w:val="ru-RU"/>
        </w:rPr>
        <w:t xml:space="preserve">Договора </w:t>
      </w:r>
      <w:r>
        <w:rPr>
          <w:lang w:val="ru-RU"/>
        </w:rPr>
        <w:t>в соответствии с гражданским законодательством.</w:t>
      </w:r>
    </w:p>
    <w:p w:rsidR="00265D6C" w:rsidRPr="00A45721" w:rsidRDefault="00265D6C" w:rsidP="00265D6C">
      <w:pPr>
        <w:pStyle w:val="a7"/>
        <w:spacing w:after="0"/>
        <w:ind w:left="0" w:firstLine="709"/>
        <w:jc w:val="both"/>
        <w:rPr>
          <w:sz w:val="22"/>
          <w:szCs w:val="22"/>
        </w:rPr>
      </w:pPr>
    </w:p>
    <w:p w:rsidR="00110191" w:rsidRDefault="00A45721" w:rsidP="00A45721">
      <w:pPr>
        <w:pStyle w:val="1"/>
        <w:spacing w:before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45721">
        <w:rPr>
          <w:rFonts w:ascii="Times New Roman" w:hAnsi="Times New Roman" w:cs="Times New Roman"/>
          <w:b/>
          <w:bCs/>
          <w:color w:val="auto"/>
          <w:sz w:val="22"/>
          <w:szCs w:val="22"/>
        </w:rPr>
        <w:t>8</w:t>
      </w:r>
      <w:r w:rsidR="00110191" w:rsidRPr="00A4572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. </w:t>
      </w:r>
      <w:bookmarkStart w:id="4" w:name="_ref_23030044"/>
      <w:r w:rsidR="00110191" w:rsidRPr="00A45721">
        <w:rPr>
          <w:rFonts w:ascii="Times New Roman" w:hAnsi="Times New Roman" w:cs="Times New Roman"/>
          <w:b/>
          <w:bCs/>
          <w:color w:val="auto"/>
          <w:sz w:val="22"/>
          <w:szCs w:val="22"/>
        </w:rPr>
        <w:t>З</w:t>
      </w:r>
      <w:r w:rsidR="00DE61EE" w:rsidRPr="00A45721">
        <w:rPr>
          <w:rFonts w:ascii="Times New Roman" w:hAnsi="Times New Roman" w:cs="Times New Roman"/>
          <w:b/>
          <w:bCs/>
          <w:color w:val="auto"/>
          <w:sz w:val="22"/>
          <w:szCs w:val="22"/>
        </w:rPr>
        <w:t>АКЛЮЧИТЕЛЬН</w:t>
      </w:r>
      <w:bookmarkEnd w:id="4"/>
      <w:r w:rsidR="00507F97" w:rsidRPr="00A45721">
        <w:rPr>
          <w:rFonts w:ascii="Times New Roman" w:hAnsi="Times New Roman" w:cs="Times New Roman"/>
          <w:b/>
          <w:bCs/>
          <w:color w:val="auto"/>
          <w:sz w:val="22"/>
          <w:szCs w:val="22"/>
        </w:rPr>
        <w:t>ЫЕ</w:t>
      </w:r>
      <w:r w:rsidR="00DE61EE" w:rsidRPr="00A4572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ПОЛОЖЕНИЯ</w:t>
      </w:r>
    </w:p>
    <w:p w:rsidR="00080FF6" w:rsidRPr="00080FF6" w:rsidRDefault="00080FF6" w:rsidP="00080FF6"/>
    <w:p w:rsidR="00110191" w:rsidRPr="00A45721" w:rsidRDefault="00A45721" w:rsidP="00A45721">
      <w:pPr>
        <w:pStyle w:val="2"/>
        <w:spacing w:before="0" w:after="0"/>
        <w:ind w:firstLine="709"/>
        <w:jc w:val="both"/>
        <w:rPr>
          <w:rFonts w:ascii="Times New Roman" w:hAnsi="Times New Roman"/>
          <w:b w:val="0"/>
          <w:i w:val="0"/>
          <w:sz w:val="22"/>
          <w:szCs w:val="22"/>
        </w:rPr>
      </w:pPr>
      <w:r w:rsidRPr="00A45721">
        <w:rPr>
          <w:rFonts w:ascii="Times New Roman" w:hAnsi="Times New Roman"/>
          <w:b w:val="0"/>
          <w:i w:val="0"/>
          <w:sz w:val="22"/>
          <w:szCs w:val="22"/>
        </w:rPr>
        <w:t>8</w:t>
      </w:r>
      <w:r w:rsidR="00110191" w:rsidRPr="00A45721">
        <w:rPr>
          <w:rFonts w:ascii="Times New Roman" w:hAnsi="Times New Roman"/>
          <w:b w:val="0"/>
          <w:i w:val="0"/>
          <w:sz w:val="22"/>
          <w:szCs w:val="22"/>
        </w:rPr>
        <w:t>.1. Договор вступает в силу и становится обязательным для сторон с момента его заключени</w:t>
      </w:r>
      <w:r w:rsidR="007F3317" w:rsidRPr="00A45721">
        <w:rPr>
          <w:rFonts w:ascii="Times New Roman" w:hAnsi="Times New Roman"/>
          <w:b w:val="0"/>
          <w:i w:val="0"/>
          <w:sz w:val="22"/>
          <w:szCs w:val="22"/>
        </w:rPr>
        <w:t xml:space="preserve">я и действует до </w:t>
      </w:r>
      <w:r w:rsidR="00245FE8">
        <w:rPr>
          <w:rFonts w:ascii="Times New Roman" w:hAnsi="Times New Roman"/>
          <w:b w:val="0"/>
          <w:i w:val="0"/>
          <w:sz w:val="22"/>
          <w:szCs w:val="22"/>
          <w:highlight w:val="yellow"/>
        </w:rPr>
        <w:t>31</w:t>
      </w:r>
      <w:r w:rsidR="00766A3F" w:rsidRPr="004E4E9E">
        <w:rPr>
          <w:rFonts w:ascii="Times New Roman" w:hAnsi="Times New Roman"/>
          <w:b w:val="0"/>
          <w:i w:val="0"/>
          <w:sz w:val="22"/>
          <w:szCs w:val="22"/>
          <w:highlight w:val="yellow"/>
        </w:rPr>
        <w:t xml:space="preserve"> декабря</w:t>
      </w:r>
      <w:r w:rsidRPr="004E4E9E">
        <w:rPr>
          <w:rFonts w:ascii="Times New Roman" w:hAnsi="Times New Roman"/>
          <w:b w:val="0"/>
          <w:i w:val="0"/>
          <w:sz w:val="22"/>
          <w:szCs w:val="22"/>
          <w:highlight w:val="yellow"/>
        </w:rPr>
        <w:t xml:space="preserve"> 202</w:t>
      </w:r>
      <w:r w:rsidR="0096687F">
        <w:rPr>
          <w:rFonts w:ascii="Times New Roman" w:hAnsi="Times New Roman"/>
          <w:b w:val="0"/>
          <w:i w:val="0"/>
          <w:sz w:val="22"/>
          <w:szCs w:val="22"/>
          <w:highlight w:val="yellow"/>
        </w:rPr>
        <w:t>6</w:t>
      </w:r>
      <w:r w:rsidRPr="004E4E9E">
        <w:rPr>
          <w:rFonts w:ascii="Times New Roman" w:hAnsi="Times New Roman"/>
          <w:b w:val="0"/>
          <w:i w:val="0"/>
          <w:sz w:val="22"/>
          <w:szCs w:val="22"/>
          <w:highlight w:val="yellow"/>
        </w:rPr>
        <w:t xml:space="preserve"> </w:t>
      </w:r>
      <w:r w:rsidR="00110191" w:rsidRPr="004E4E9E">
        <w:rPr>
          <w:rFonts w:ascii="Times New Roman" w:hAnsi="Times New Roman"/>
          <w:b w:val="0"/>
          <w:i w:val="0"/>
          <w:sz w:val="22"/>
          <w:szCs w:val="22"/>
          <w:highlight w:val="yellow"/>
        </w:rPr>
        <w:t>г</w:t>
      </w:r>
      <w:r w:rsidR="00766A3F" w:rsidRPr="004E4E9E">
        <w:rPr>
          <w:rFonts w:ascii="Times New Roman" w:hAnsi="Times New Roman"/>
          <w:b w:val="0"/>
          <w:i w:val="0"/>
          <w:sz w:val="22"/>
          <w:szCs w:val="22"/>
          <w:highlight w:val="yellow"/>
        </w:rPr>
        <w:t>ода</w:t>
      </w:r>
      <w:r w:rsidR="00110191" w:rsidRPr="00A45721">
        <w:rPr>
          <w:rFonts w:ascii="Times New Roman" w:hAnsi="Times New Roman"/>
          <w:b w:val="0"/>
          <w:i w:val="0"/>
          <w:sz w:val="22"/>
          <w:szCs w:val="22"/>
        </w:rPr>
        <w:t>, а в части оплаты до полного его исполнения.</w:t>
      </w:r>
    </w:p>
    <w:p w:rsidR="000F20CC" w:rsidRPr="00A45721" w:rsidRDefault="00A45721" w:rsidP="00A45721">
      <w:pPr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>8</w:t>
      </w:r>
      <w:r w:rsidR="000F20CC" w:rsidRPr="00A45721">
        <w:rPr>
          <w:sz w:val="22"/>
          <w:szCs w:val="22"/>
        </w:rPr>
        <w:t>.</w:t>
      </w:r>
      <w:r w:rsidR="00110191" w:rsidRPr="00A45721">
        <w:rPr>
          <w:sz w:val="22"/>
          <w:szCs w:val="22"/>
        </w:rPr>
        <w:t>2</w:t>
      </w:r>
      <w:r w:rsidR="000F20CC" w:rsidRPr="00A45721">
        <w:rPr>
          <w:sz w:val="22"/>
          <w:szCs w:val="22"/>
        </w:rPr>
        <w:t xml:space="preserve">. К настоящему </w:t>
      </w:r>
      <w:r w:rsidR="00080FF6">
        <w:rPr>
          <w:sz w:val="22"/>
          <w:szCs w:val="22"/>
        </w:rPr>
        <w:t>Договору</w:t>
      </w:r>
      <w:r w:rsidR="00080FF6" w:rsidRPr="00A45721">
        <w:rPr>
          <w:sz w:val="22"/>
          <w:szCs w:val="22"/>
        </w:rPr>
        <w:t xml:space="preserve"> </w:t>
      </w:r>
      <w:r w:rsidR="000F20CC" w:rsidRPr="00A45721">
        <w:rPr>
          <w:sz w:val="22"/>
          <w:szCs w:val="22"/>
        </w:rPr>
        <w:t>прилагаются и являются его неотъемлемыми частями следующие приложения:</w:t>
      </w:r>
    </w:p>
    <w:p w:rsidR="00507F97" w:rsidRPr="00A45721" w:rsidRDefault="00A45721" w:rsidP="00A45721">
      <w:pPr>
        <w:keepNext/>
        <w:tabs>
          <w:tab w:val="left" w:pos="360"/>
          <w:tab w:val="num" w:pos="1260"/>
        </w:tabs>
        <w:ind w:firstLine="709"/>
        <w:jc w:val="both"/>
        <w:rPr>
          <w:sz w:val="22"/>
          <w:szCs w:val="22"/>
        </w:rPr>
      </w:pPr>
      <w:r w:rsidRPr="00A45721">
        <w:rPr>
          <w:sz w:val="22"/>
          <w:szCs w:val="22"/>
        </w:rPr>
        <w:t>8</w:t>
      </w:r>
      <w:r w:rsidR="00BF3B2B" w:rsidRPr="00A45721">
        <w:rPr>
          <w:sz w:val="22"/>
          <w:szCs w:val="22"/>
        </w:rPr>
        <w:t>.</w:t>
      </w:r>
      <w:r w:rsidR="00DE61EE" w:rsidRPr="00A45721">
        <w:rPr>
          <w:sz w:val="22"/>
          <w:szCs w:val="22"/>
        </w:rPr>
        <w:t>2</w:t>
      </w:r>
      <w:r w:rsidR="00BF3B2B" w:rsidRPr="00A45721">
        <w:rPr>
          <w:sz w:val="22"/>
          <w:szCs w:val="22"/>
        </w:rPr>
        <w:t>.</w:t>
      </w:r>
      <w:r w:rsidR="00164207" w:rsidRPr="00A45721">
        <w:rPr>
          <w:sz w:val="22"/>
          <w:szCs w:val="22"/>
        </w:rPr>
        <w:t>1</w:t>
      </w:r>
      <w:r w:rsidRPr="00A45721">
        <w:rPr>
          <w:sz w:val="22"/>
          <w:szCs w:val="22"/>
        </w:rPr>
        <w:t xml:space="preserve">. </w:t>
      </w:r>
      <w:r w:rsidR="00766A3F">
        <w:rPr>
          <w:sz w:val="22"/>
          <w:szCs w:val="22"/>
        </w:rPr>
        <w:t>Описание объекта закупки</w:t>
      </w:r>
      <w:r w:rsidR="00CE37AF" w:rsidRPr="00A45721">
        <w:rPr>
          <w:sz w:val="22"/>
          <w:szCs w:val="22"/>
        </w:rPr>
        <w:t xml:space="preserve"> (Приложение № 1)</w:t>
      </w:r>
      <w:r w:rsidR="00766A3F">
        <w:rPr>
          <w:sz w:val="22"/>
          <w:szCs w:val="22"/>
        </w:rPr>
        <w:t>.</w:t>
      </w:r>
    </w:p>
    <w:p w:rsidR="00E6755A" w:rsidRPr="00A45721" w:rsidRDefault="00E6755A" w:rsidP="00BF3B2B">
      <w:pPr>
        <w:pStyle w:val="a5"/>
        <w:jc w:val="both"/>
        <w:rPr>
          <w:sz w:val="22"/>
          <w:szCs w:val="22"/>
        </w:rPr>
      </w:pPr>
    </w:p>
    <w:p w:rsidR="00E6755A" w:rsidRPr="00A45721" w:rsidRDefault="00A45721" w:rsidP="00B65835">
      <w:pPr>
        <w:pStyle w:val="a5"/>
        <w:rPr>
          <w:b/>
          <w:sz w:val="22"/>
          <w:szCs w:val="22"/>
        </w:rPr>
      </w:pPr>
      <w:r w:rsidRPr="00A45721">
        <w:rPr>
          <w:b/>
          <w:sz w:val="22"/>
          <w:szCs w:val="22"/>
        </w:rPr>
        <w:t>9</w:t>
      </w:r>
      <w:r w:rsidR="00BF3B2B" w:rsidRPr="00A45721">
        <w:rPr>
          <w:b/>
          <w:sz w:val="22"/>
          <w:szCs w:val="22"/>
        </w:rPr>
        <w:t>.</w:t>
      </w:r>
      <w:r w:rsidR="00E6755A" w:rsidRPr="00A45721">
        <w:rPr>
          <w:b/>
          <w:sz w:val="22"/>
          <w:szCs w:val="22"/>
        </w:rPr>
        <w:t xml:space="preserve"> БАНКОВСКИЕ</w:t>
      </w:r>
      <w:r w:rsidRPr="00A45721">
        <w:rPr>
          <w:b/>
          <w:sz w:val="22"/>
          <w:szCs w:val="22"/>
        </w:rPr>
        <w:t xml:space="preserve"> РЕКВИЗИТЫ И ЮРИДИЧЕСКИЕ АДРЕСА</w:t>
      </w:r>
    </w:p>
    <w:p w:rsidR="00E6755A" w:rsidRPr="00927326" w:rsidRDefault="00E6755A" w:rsidP="00BF3B2B">
      <w:pPr>
        <w:pStyle w:val="a5"/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86"/>
        <w:gridCol w:w="4786"/>
      </w:tblGrid>
      <w:tr w:rsidR="00D40613" w:rsidRPr="00927326" w:rsidTr="00FC5E4A">
        <w:trPr>
          <w:trHeight w:val="6577"/>
        </w:trPr>
        <w:tc>
          <w:tcPr>
            <w:tcW w:w="4786" w:type="dxa"/>
          </w:tcPr>
          <w:p w:rsidR="00D40613" w:rsidRPr="00927326" w:rsidRDefault="00D40613" w:rsidP="00BF3B2B">
            <w:pPr>
              <w:pStyle w:val="a5"/>
              <w:jc w:val="both"/>
              <w:rPr>
                <w:sz w:val="22"/>
                <w:szCs w:val="22"/>
              </w:rPr>
            </w:pPr>
            <w:r w:rsidRPr="00927326">
              <w:rPr>
                <w:b/>
                <w:sz w:val="22"/>
                <w:szCs w:val="22"/>
                <w:u w:val="single"/>
              </w:rPr>
              <w:lastRenderedPageBreak/>
              <w:t>ЗАКАЗЧИК</w:t>
            </w:r>
            <w:r w:rsidRPr="00927326">
              <w:rPr>
                <w:sz w:val="22"/>
                <w:szCs w:val="22"/>
              </w:rPr>
              <w:t>:</w:t>
            </w:r>
          </w:p>
          <w:p w:rsidR="00D40613" w:rsidRPr="00D40613" w:rsidRDefault="00D40613" w:rsidP="00D40613">
            <w:pPr>
              <w:rPr>
                <w:sz w:val="22"/>
                <w:szCs w:val="22"/>
              </w:rPr>
            </w:pPr>
            <w:r w:rsidRPr="00D40613">
              <w:rPr>
                <w:sz w:val="22"/>
                <w:szCs w:val="22"/>
              </w:rPr>
              <w:t>Ленинградское областное государственное бюджетное учреждение «Подпорожский социально-реабилитационный центр для несовершеннолетних «Семья»</w:t>
            </w:r>
          </w:p>
          <w:p w:rsidR="00D40613" w:rsidRPr="00D40613" w:rsidRDefault="00D40613" w:rsidP="00D40613">
            <w:pPr>
              <w:rPr>
                <w:sz w:val="22"/>
                <w:szCs w:val="22"/>
              </w:rPr>
            </w:pPr>
            <w:r w:rsidRPr="00D40613">
              <w:rPr>
                <w:sz w:val="22"/>
                <w:szCs w:val="22"/>
              </w:rPr>
              <w:t>Юридический адрес: 187780, Ленинградская    область, г. Подпорожье, ул. Красноармейская, д.18.</w:t>
            </w:r>
          </w:p>
          <w:p w:rsidR="00D40613" w:rsidRPr="00D40613" w:rsidRDefault="00D40613" w:rsidP="00D40613">
            <w:pPr>
              <w:rPr>
                <w:sz w:val="22"/>
                <w:szCs w:val="22"/>
              </w:rPr>
            </w:pPr>
            <w:r w:rsidRPr="00D40613">
              <w:rPr>
                <w:sz w:val="22"/>
                <w:szCs w:val="22"/>
              </w:rPr>
              <w:t>ИНН 4711005170 / КПП 471101001</w:t>
            </w:r>
          </w:p>
          <w:p w:rsidR="00D40613" w:rsidRPr="00D40613" w:rsidRDefault="00D40613" w:rsidP="00D40613">
            <w:pPr>
              <w:rPr>
                <w:sz w:val="22"/>
                <w:szCs w:val="22"/>
              </w:rPr>
            </w:pPr>
            <w:r w:rsidRPr="00D40613">
              <w:rPr>
                <w:sz w:val="22"/>
                <w:szCs w:val="22"/>
              </w:rPr>
              <w:t xml:space="preserve">л/сч № 20283987033 в УФК по Ленинградской области </w:t>
            </w:r>
          </w:p>
          <w:p w:rsidR="00D40613" w:rsidRPr="00D40613" w:rsidRDefault="00D40613" w:rsidP="00D40613">
            <w:pPr>
              <w:rPr>
                <w:sz w:val="22"/>
                <w:szCs w:val="22"/>
              </w:rPr>
            </w:pPr>
            <w:r w:rsidRPr="00D40613">
              <w:rPr>
                <w:sz w:val="22"/>
                <w:szCs w:val="22"/>
              </w:rPr>
              <w:t>к/сч 40102810745370000098</w:t>
            </w:r>
          </w:p>
          <w:p w:rsidR="00D40613" w:rsidRPr="00D40613" w:rsidRDefault="00D40613" w:rsidP="00D40613">
            <w:pPr>
              <w:rPr>
                <w:sz w:val="22"/>
                <w:szCs w:val="22"/>
              </w:rPr>
            </w:pPr>
            <w:r w:rsidRPr="00D40613">
              <w:rPr>
                <w:sz w:val="22"/>
                <w:szCs w:val="22"/>
              </w:rPr>
              <w:t>р/с 03224643410000004500</w:t>
            </w:r>
          </w:p>
          <w:p w:rsidR="00D40613" w:rsidRPr="00D40613" w:rsidRDefault="00D40613" w:rsidP="00D40613">
            <w:pPr>
              <w:rPr>
                <w:sz w:val="22"/>
                <w:szCs w:val="22"/>
              </w:rPr>
            </w:pPr>
            <w:r w:rsidRPr="00D40613">
              <w:rPr>
                <w:sz w:val="22"/>
                <w:szCs w:val="22"/>
              </w:rPr>
              <w:t xml:space="preserve">СЕВЕРО –ЗАПАДНОЕ ГУ БАНКА РОСИИ // УФК по Ленинградской области, </w:t>
            </w:r>
          </w:p>
          <w:p w:rsidR="00D40613" w:rsidRPr="00D40613" w:rsidRDefault="00D40613" w:rsidP="00D40613">
            <w:pPr>
              <w:rPr>
                <w:sz w:val="22"/>
                <w:szCs w:val="22"/>
              </w:rPr>
            </w:pPr>
            <w:r w:rsidRPr="00D40613">
              <w:rPr>
                <w:sz w:val="22"/>
                <w:szCs w:val="22"/>
              </w:rPr>
              <w:t xml:space="preserve">г. Санкт-Петербург </w:t>
            </w:r>
          </w:p>
          <w:p w:rsidR="00D40613" w:rsidRPr="00D40613" w:rsidRDefault="00D40613" w:rsidP="00D40613">
            <w:pPr>
              <w:rPr>
                <w:sz w:val="22"/>
                <w:szCs w:val="22"/>
              </w:rPr>
            </w:pPr>
            <w:r w:rsidRPr="00D40613">
              <w:rPr>
                <w:sz w:val="22"/>
                <w:szCs w:val="22"/>
              </w:rPr>
              <w:t>БИК 044030098</w:t>
            </w:r>
          </w:p>
          <w:p w:rsidR="00D40613" w:rsidRPr="00D40613" w:rsidRDefault="00D40613" w:rsidP="00D40613">
            <w:pPr>
              <w:rPr>
                <w:sz w:val="22"/>
                <w:szCs w:val="22"/>
              </w:rPr>
            </w:pPr>
            <w:r w:rsidRPr="00D40613">
              <w:rPr>
                <w:sz w:val="22"/>
                <w:szCs w:val="22"/>
              </w:rPr>
              <w:t>ОКТМО -  41634101</w:t>
            </w:r>
          </w:p>
          <w:p w:rsidR="00D40613" w:rsidRPr="00D40613" w:rsidRDefault="00D40613" w:rsidP="00D40613">
            <w:pPr>
              <w:rPr>
                <w:sz w:val="22"/>
                <w:szCs w:val="22"/>
              </w:rPr>
            </w:pPr>
            <w:r w:rsidRPr="00D40613">
              <w:rPr>
                <w:sz w:val="22"/>
                <w:szCs w:val="22"/>
              </w:rPr>
              <w:t>ОГРН -  1024701614541</w:t>
            </w:r>
          </w:p>
          <w:p w:rsidR="00D40613" w:rsidRPr="00D40613" w:rsidRDefault="00D40613" w:rsidP="00D40613">
            <w:pPr>
              <w:rPr>
                <w:sz w:val="22"/>
                <w:szCs w:val="22"/>
              </w:rPr>
            </w:pPr>
            <w:r w:rsidRPr="00D40613">
              <w:rPr>
                <w:sz w:val="22"/>
                <w:szCs w:val="22"/>
              </w:rPr>
              <w:t>ОКВЭД - 87.90;85.41</w:t>
            </w:r>
          </w:p>
          <w:p w:rsidR="00D40613" w:rsidRPr="00D40613" w:rsidRDefault="00D40613" w:rsidP="00D40613">
            <w:pPr>
              <w:rPr>
                <w:sz w:val="22"/>
                <w:szCs w:val="22"/>
              </w:rPr>
            </w:pPr>
            <w:r w:rsidRPr="00D40613">
              <w:rPr>
                <w:sz w:val="22"/>
                <w:szCs w:val="22"/>
              </w:rPr>
              <w:t>ОКПО - 32825021</w:t>
            </w:r>
          </w:p>
          <w:p w:rsidR="00D40613" w:rsidRPr="00D40613" w:rsidRDefault="00D40613" w:rsidP="00D40613">
            <w:pPr>
              <w:rPr>
                <w:sz w:val="22"/>
                <w:szCs w:val="22"/>
              </w:rPr>
            </w:pPr>
            <w:r w:rsidRPr="00D40613">
              <w:rPr>
                <w:sz w:val="22"/>
                <w:szCs w:val="22"/>
              </w:rPr>
              <w:t>эл. почта: musemya@yandex.ru</w:t>
            </w:r>
          </w:p>
          <w:p w:rsidR="00D40613" w:rsidRPr="00D40613" w:rsidRDefault="00D40613" w:rsidP="00D40613">
            <w:pPr>
              <w:rPr>
                <w:sz w:val="22"/>
                <w:szCs w:val="22"/>
              </w:rPr>
            </w:pPr>
            <w:r w:rsidRPr="00D40613">
              <w:rPr>
                <w:sz w:val="22"/>
                <w:szCs w:val="22"/>
              </w:rPr>
              <w:t>Тел. 8(81365) 20-513, 25-857</w:t>
            </w:r>
          </w:p>
          <w:p w:rsidR="00D40613" w:rsidRPr="00927326" w:rsidRDefault="00D40613" w:rsidP="00D40613">
            <w:pPr>
              <w:jc w:val="both"/>
              <w:rPr>
                <w:sz w:val="22"/>
                <w:szCs w:val="22"/>
              </w:rPr>
            </w:pPr>
            <w:r w:rsidRPr="00D40613">
              <w:rPr>
                <w:sz w:val="22"/>
                <w:szCs w:val="22"/>
              </w:rPr>
              <w:t>Директор ______________/Осипова Т.А./</w:t>
            </w:r>
            <w:r w:rsidRPr="00927326">
              <w:rPr>
                <w:color w:val="0D0D0D"/>
                <w:sz w:val="22"/>
                <w:szCs w:val="22"/>
              </w:rPr>
              <w:br/>
              <w:t> </w:t>
            </w:r>
            <w:r w:rsidRPr="00927326">
              <w:rPr>
                <w:color w:val="0D0D0D"/>
                <w:sz w:val="22"/>
                <w:szCs w:val="22"/>
              </w:rPr>
              <w:br/>
              <w:t>М.П.</w:t>
            </w:r>
          </w:p>
        </w:tc>
        <w:tc>
          <w:tcPr>
            <w:tcW w:w="4786" w:type="dxa"/>
          </w:tcPr>
          <w:p w:rsidR="00D40613" w:rsidRPr="00927326" w:rsidRDefault="00D40613" w:rsidP="00BF3B2B">
            <w:pPr>
              <w:pStyle w:val="a5"/>
              <w:jc w:val="both"/>
              <w:rPr>
                <w:b/>
                <w:sz w:val="22"/>
                <w:szCs w:val="22"/>
                <w:u w:val="single"/>
              </w:rPr>
            </w:pPr>
            <w:r w:rsidRPr="00927326">
              <w:rPr>
                <w:b/>
                <w:sz w:val="22"/>
                <w:szCs w:val="22"/>
                <w:u w:val="single"/>
              </w:rPr>
              <w:t>ИСПОЛНИТЕЛЬ:</w:t>
            </w:r>
          </w:p>
          <w:p w:rsidR="00D40613" w:rsidRPr="005E61E6" w:rsidRDefault="00D40613" w:rsidP="005E61E6">
            <w:pPr>
              <w:pStyle w:val="a5"/>
              <w:spacing w:line="360" w:lineRule="auto"/>
              <w:jc w:val="left"/>
              <w:rPr>
                <w:sz w:val="22"/>
                <w:szCs w:val="22"/>
              </w:rPr>
            </w:pPr>
            <w:r w:rsidRPr="00927326">
              <w:rPr>
                <w:sz w:val="22"/>
                <w:szCs w:val="22"/>
              </w:rPr>
              <w:t xml:space="preserve"> </w:t>
            </w:r>
          </w:p>
          <w:p w:rsidR="00D40613" w:rsidRPr="00927326" w:rsidRDefault="00D40613" w:rsidP="00BF3B2B">
            <w:pPr>
              <w:jc w:val="both"/>
              <w:rPr>
                <w:sz w:val="22"/>
                <w:szCs w:val="22"/>
              </w:rPr>
            </w:pPr>
          </w:p>
          <w:p w:rsidR="00D40613" w:rsidRDefault="00D4061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6528F3" w:rsidRDefault="006528F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6528F3" w:rsidRDefault="006528F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6528F3" w:rsidRDefault="006528F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6528F3" w:rsidRDefault="006528F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6528F3" w:rsidRDefault="006528F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6528F3" w:rsidRDefault="006528F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6528F3" w:rsidRDefault="006528F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6528F3" w:rsidRDefault="006528F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6528F3" w:rsidRDefault="006528F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6528F3" w:rsidRDefault="006528F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6528F3" w:rsidRDefault="006528F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6528F3" w:rsidRDefault="006528F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6528F3" w:rsidRDefault="006528F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6528F3" w:rsidRDefault="006528F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6528F3" w:rsidRDefault="006528F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6528F3" w:rsidRDefault="006528F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6528F3" w:rsidRPr="00927326" w:rsidRDefault="006528F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D40613" w:rsidRPr="00927326" w:rsidRDefault="00D4061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lang w:eastAsia="ar-SA"/>
              </w:rPr>
            </w:pPr>
            <w:r w:rsidRPr="00927326">
              <w:rPr>
                <w:rFonts w:eastAsia="Arial Unicode MS"/>
                <w:bCs/>
                <w:color w:val="0D0D0D"/>
                <w:sz w:val="22"/>
                <w:szCs w:val="22"/>
                <w:lang w:eastAsia="ar-SA"/>
              </w:rPr>
              <w:t xml:space="preserve"> </w:t>
            </w:r>
          </w:p>
          <w:p w:rsidR="00D40613" w:rsidRPr="00927326" w:rsidRDefault="00D4061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lang w:eastAsia="ar-SA"/>
              </w:rPr>
            </w:pPr>
            <w:r w:rsidRPr="00927326">
              <w:rPr>
                <w:rFonts w:eastAsia="Arial Unicode MS"/>
                <w:bCs/>
                <w:color w:val="0D0D0D"/>
                <w:sz w:val="22"/>
                <w:szCs w:val="22"/>
                <w:lang w:eastAsia="ar-SA"/>
              </w:rPr>
              <w:t xml:space="preserve"> _________________ /</w:t>
            </w:r>
            <w:r>
              <w:rPr>
                <w:rFonts w:eastAsia="Arial Unicode MS"/>
                <w:bCs/>
                <w:color w:val="0D0D0D"/>
                <w:sz w:val="22"/>
                <w:szCs w:val="22"/>
                <w:lang w:eastAsia="ar-SA"/>
              </w:rPr>
              <w:t>___________</w:t>
            </w:r>
            <w:r w:rsidRPr="00927326">
              <w:rPr>
                <w:rFonts w:eastAsia="Arial Unicode MS"/>
                <w:bCs/>
                <w:color w:val="0D0D0D"/>
                <w:sz w:val="22"/>
                <w:szCs w:val="22"/>
                <w:lang w:eastAsia="ar-SA"/>
              </w:rPr>
              <w:t>/</w:t>
            </w:r>
          </w:p>
          <w:p w:rsidR="00D40613" w:rsidRPr="00927326" w:rsidRDefault="00D4061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D40613" w:rsidRPr="00927326" w:rsidRDefault="00D40613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D40613" w:rsidRPr="005E61E6" w:rsidRDefault="00D40613" w:rsidP="00BF3B2B">
            <w:pPr>
              <w:jc w:val="both"/>
              <w:rPr>
                <w:sz w:val="22"/>
                <w:szCs w:val="22"/>
              </w:rPr>
            </w:pPr>
            <w:r w:rsidRPr="00927326">
              <w:rPr>
                <w:rFonts w:eastAsia="Arial Unicode MS"/>
                <w:bCs/>
                <w:color w:val="0D0D0D"/>
                <w:sz w:val="22"/>
                <w:szCs w:val="22"/>
                <w:lang w:eastAsia="ar-SA"/>
              </w:rPr>
              <w:t>М.П.</w:t>
            </w:r>
          </w:p>
        </w:tc>
      </w:tr>
    </w:tbl>
    <w:p w:rsidR="006F68EF" w:rsidRPr="00927326" w:rsidRDefault="006F68EF" w:rsidP="00927326">
      <w:pPr>
        <w:ind w:right="57"/>
        <w:rPr>
          <w:b/>
          <w:sz w:val="22"/>
          <w:szCs w:val="22"/>
        </w:rPr>
      </w:pPr>
    </w:p>
    <w:p w:rsidR="007F3317" w:rsidRDefault="007F3317" w:rsidP="00BF3B2B">
      <w:pPr>
        <w:ind w:right="57"/>
        <w:jc w:val="right"/>
        <w:rPr>
          <w:b/>
          <w:sz w:val="22"/>
          <w:szCs w:val="22"/>
        </w:rPr>
      </w:pPr>
    </w:p>
    <w:p w:rsidR="00D40613" w:rsidRDefault="00D40613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7F3317" w:rsidRDefault="007F3317" w:rsidP="00BF3B2B">
      <w:pPr>
        <w:ind w:right="57"/>
        <w:jc w:val="right"/>
        <w:rPr>
          <w:b/>
          <w:sz w:val="22"/>
          <w:szCs w:val="22"/>
        </w:rPr>
      </w:pPr>
    </w:p>
    <w:p w:rsidR="00E6755A" w:rsidRPr="00927326" w:rsidRDefault="005A7AB7" w:rsidP="00BF3B2B">
      <w:pPr>
        <w:ind w:right="57"/>
        <w:jc w:val="right"/>
        <w:rPr>
          <w:b/>
          <w:sz w:val="22"/>
          <w:szCs w:val="22"/>
        </w:rPr>
      </w:pPr>
      <w:r w:rsidRPr="00927326">
        <w:rPr>
          <w:b/>
          <w:sz w:val="22"/>
          <w:szCs w:val="22"/>
        </w:rPr>
        <w:t>Пр</w:t>
      </w:r>
      <w:r w:rsidR="00E6755A" w:rsidRPr="00927326">
        <w:rPr>
          <w:b/>
          <w:sz w:val="22"/>
          <w:szCs w:val="22"/>
        </w:rPr>
        <w:t>иложение № 1</w:t>
      </w:r>
    </w:p>
    <w:p w:rsidR="006F68EF" w:rsidRPr="00927326" w:rsidRDefault="006F68EF" w:rsidP="00BF3B2B">
      <w:pPr>
        <w:ind w:right="57"/>
        <w:jc w:val="right"/>
        <w:rPr>
          <w:b/>
          <w:sz w:val="22"/>
          <w:szCs w:val="22"/>
        </w:rPr>
      </w:pPr>
      <w:r w:rsidRPr="00927326">
        <w:rPr>
          <w:b/>
          <w:sz w:val="22"/>
          <w:szCs w:val="22"/>
        </w:rPr>
        <w:t xml:space="preserve">К </w:t>
      </w:r>
      <w:r w:rsidR="00D56864">
        <w:rPr>
          <w:b/>
          <w:sz w:val="22"/>
          <w:szCs w:val="22"/>
        </w:rPr>
        <w:t>договору</w:t>
      </w:r>
      <w:r w:rsidRPr="00927326">
        <w:rPr>
          <w:b/>
          <w:sz w:val="22"/>
          <w:szCs w:val="22"/>
        </w:rPr>
        <w:t xml:space="preserve"> №</w:t>
      </w:r>
      <w:r w:rsidR="00507F97" w:rsidRPr="00927326">
        <w:rPr>
          <w:b/>
          <w:sz w:val="22"/>
          <w:szCs w:val="22"/>
        </w:rPr>
        <w:t xml:space="preserve"> </w:t>
      </w:r>
      <w:r w:rsidR="007F3317">
        <w:rPr>
          <w:b/>
          <w:sz w:val="22"/>
          <w:szCs w:val="22"/>
        </w:rPr>
        <w:t>____</w:t>
      </w:r>
      <w:r w:rsidR="00927326">
        <w:rPr>
          <w:b/>
          <w:sz w:val="22"/>
          <w:szCs w:val="22"/>
        </w:rPr>
        <w:t xml:space="preserve">от </w:t>
      </w:r>
      <w:r w:rsidR="007F3317">
        <w:rPr>
          <w:b/>
          <w:sz w:val="22"/>
          <w:szCs w:val="22"/>
        </w:rPr>
        <w:t>________</w:t>
      </w:r>
      <w:r w:rsidRPr="00927326">
        <w:rPr>
          <w:b/>
          <w:sz w:val="22"/>
          <w:szCs w:val="22"/>
        </w:rPr>
        <w:t xml:space="preserve"> года</w:t>
      </w:r>
    </w:p>
    <w:p w:rsidR="00E6755A" w:rsidRPr="00927326" w:rsidRDefault="00E6755A" w:rsidP="00BF3B2B">
      <w:pPr>
        <w:ind w:right="57"/>
        <w:jc w:val="both"/>
        <w:rPr>
          <w:b/>
          <w:sz w:val="22"/>
          <w:szCs w:val="22"/>
        </w:rPr>
      </w:pPr>
    </w:p>
    <w:p w:rsidR="00E6755A" w:rsidRPr="00927326" w:rsidRDefault="00164207" w:rsidP="00D56864">
      <w:pPr>
        <w:tabs>
          <w:tab w:val="left" w:pos="8685"/>
        </w:tabs>
        <w:ind w:right="57"/>
        <w:jc w:val="both"/>
        <w:rPr>
          <w:b/>
          <w:sz w:val="22"/>
          <w:szCs w:val="22"/>
        </w:rPr>
      </w:pPr>
      <w:r w:rsidRPr="00927326">
        <w:rPr>
          <w:b/>
          <w:sz w:val="22"/>
          <w:szCs w:val="22"/>
        </w:rPr>
        <w:tab/>
      </w:r>
    </w:p>
    <w:p w:rsidR="001B5013" w:rsidRPr="00D56864" w:rsidRDefault="001B5013" w:rsidP="001B5013">
      <w:pPr>
        <w:ind w:right="5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ОПИСАНИЕ ОБЪЕКТА ЗАКУПКИ</w:t>
      </w:r>
    </w:p>
    <w:p w:rsidR="001B5013" w:rsidRPr="00D56864" w:rsidRDefault="001B5013" w:rsidP="001B5013">
      <w:pPr>
        <w:ind w:right="57"/>
        <w:jc w:val="center"/>
        <w:rPr>
          <w:b/>
          <w:sz w:val="22"/>
          <w:szCs w:val="22"/>
        </w:rPr>
      </w:pPr>
    </w:p>
    <w:p w:rsidR="001B5013" w:rsidRPr="00D56864" w:rsidRDefault="001B5013" w:rsidP="001B5013">
      <w:pPr>
        <w:ind w:right="57"/>
        <w:jc w:val="both"/>
        <w:rPr>
          <w:b/>
          <w:sz w:val="22"/>
          <w:szCs w:val="22"/>
        </w:rPr>
      </w:pPr>
      <w:r>
        <w:rPr>
          <w:sz w:val="22"/>
          <w:szCs w:val="22"/>
        </w:rPr>
        <w:t>Оказание услуг</w:t>
      </w:r>
      <w:r w:rsidRPr="00D56864">
        <w:rPr>
          <w:sz w:val="22"/>
          <w:szCs w:val="22"/>
        </w:rPr>
        <w:t xml:space="preserve"> по </w:t>
      </w:r>
      <w:r>
        <w:rPr>
          <w:sz w:val="22"/>
          <w:szCs w:val="22"/>
        </w:rPr>
        <w:t>поверк</w:t>
      </w:r>
      <w:r>
        <w:rPr>
          <w:sz w:val="22"/>
          <w:szCs w:val="22"/>
        </w:rPr>
        <w:t>е</w:t>
      </w:r>
      <w:r>
        <w:rPr>
          <w:sz w:val="22"/>
          <w:szCs w:val="22"/>
        </w:rPr>
        <w:t xml:space="preserve"> приборов узла учета тепловой энергии </w:t>
      </w:r>
      <w:proofErr w:type="gramStart"/>
      <w:r>
        <w:rPr>
          <w:sz w:val="22"/>
          <w:szCs w:val="22"/>
        </w:rPr>
        <w:t xml:space="preserve">в  </w:t>
      </w:r>
      <w:r w:rsidRPr="00D56864">
        <w:rPr>
          <w:sz w:val="22"/>
          <w:szCs w:val="22"/>
        </w:rPr>
        <w:t>здании</w:t>
      </w:r>
      <w:proofErr w:type="gramEnd"/>
      <w:r w:rsidRPr="00D56864">
        <w:rPr>
          <w:sz w:val="22"/>
          <w:szCs w:val="22"/>
        </w:rPr>
        <w:t xml:space="preserve"> ЛОГБУ «Подпорожский социально-реабилитационного центра для несовершеннолетних «Семья»</w:t>
      </w:r>
    </w:p>
    <w:p w:rsidR="001B5013" w:rsidRPr="00D56864" w:rsidRDefault="001B5013" w:rsidP="001B5013">
      <w:pPr>
        <w:ind w:right="57"/>
        <w:jc w:val="both"/>
        <w:rPr>
          <w:b/>
          <w:sz w:val="22"/>
          <w:szCs w:val="22"/>
        </w:rPr>
      </w:pPr>
    </w:p>
    <w:tbl>
      <w:tblPr>
        <w:tblW w:w="970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2"/>
        <w:gridCol w:w="2182"/>
        <w:gridCol w:w="6840"/>
      </w:tblGrid>
      <w:tr w:rsidR="001B5013" w:rsidRPr="0056616B" w:rsidTr="009E045E">
        <w:trPr>
          <w:trHeight w:val="63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56616B">
              <w:rPr>
                <w:b/>
                <w:sz w:val="22"/>
                <w:szCs w:val="22"/>
                <w:lang w:eastAsia="ar-SA"/>
              </w:rPr>
              <w:t>№ п/п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56616B">
              <w:rPr>
                <w:b/>
                <w:sz w:val="22"/>
                <w:szCs w:val="22"/>
                <w:lang w:eastAsia="ar-SA"/>
              </w:rPr>
              <w:t>Разделы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56616B">
              <w:rPr>
                <w:b/>
                <w:sz w:val="22"/>
                <w:szCs w:val="22"/>
                <w:lang w:eastAsia="ar-SA"/>
              </w:rPr>
              <w:t>Описание характеристик и требований к выполняемым работам</w:t>
            </w:r>
          </w:p>
        </w:tc>
      </w:tr>
      <w:tr w:rsidR="001B5013" w:rsidRPr="0056616B" w:rsidTr="00A561DE">
        <w:trPr>
          <w:trHeight w:val="22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Наименование оказываемых услуг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</w:rPr>
              <w:t>Поверка приборов узла учета тепловой энергии в</w:t>
            </w:r>
            <w:r w:rsidRPr="0056616B">
              <w:rPr>
                <w:sz w:val="22"/>
                <w:szCs w:val="22"/>
              </w:rPr>
              <w:t xml:space="preserve">  здании</w:t>
            </w:r>
            <w:r w:rsidRPr="0056616B">
              <w:rPr>
                <w:sz w:val="22"/>
                <w:szCs w:val="22"/>
              </w:rPr>
              <w:t xml:space="preserve"> ЛОГБУ «Подпорожский социально-реабилитационный центр для несовершеннолетних «Семья»</w:t>
            </w:r>
          </w:p>
        </w:tc>
      </w:tr>
      <w:tr w:rsidR="001B5013" w:rsidRPr="0056616B" w:rsidTr="00A561DE">
        <w:trPr>
          <w:trHeight w:val="7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Сроки оказания услуг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1B5013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bCs/>
                <w:color w:val="000000"/>
                <w:sz w:val="22"/>
                <w:szCs w:val="22"/>
                <w:lang w:eastAsia="ar-SA"/>
              </w:rPr>
              <w:t xml:space="preserve">По заявке Заказчика </w:t>
            </w:r>
            <w:r w:rsidRPr="0056616B">
              <w:rPr>
                <w:sz w:val="22"/>
                <w:szCs w:val="22"/>
              </w:rPr>
              <w:t xml:space="preserve">с даты заключения договора по </w:t>
            </w:r>
            <w:r w:rsidRPr="0056616B">
              <w:rPr>
                <w:sz w:val="22"/>
                <w:szCs w:val="22"/>
              </w:rPr>
              <w:t>31.12.2026</w:t>
            </w:r>
            <w:r w:rsidRPr="0056616B">
              <w:rPr>
                <w:sz w:val="22"/>
                <w:szCs w:val="22"/>
              </w:rPr>
              <w:t xml:space="preserve"> года</w:t>
            </w:r>
            <w:r w:rsidRPr="0056616B">
              <w:rPr>
                <w:bCs/>
                <w:color w:val="000000"/>
                <w:sz w:val="22"/>
                <w:szCs w:val="22"/>
                <w:lang w:eastAsia="ar-SA"/>
              </w:rPr>
              <w:t>.</w:t>
            </w:r>
          </w:p>
        </w:tc>
      </w:tr>
      <w:tr w:rsidR="001B5013" w:rsidRPr="0056616B" w:rsidTr="00A561DE">
        <w:trPr>
          <w:trHeight w:val="332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3.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Место оказания услуг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</w:rPr>
              <w:t>187780, Ленинградская    область, г. Подпорожье, ул. Красноармейская, д.18.</w:t>
            </w:r>
          </w:p>
        </w:tc>
      </w:tr>
      <w:tr w:rsidR="001B5013" w:rsidRPr="0056616B" w:rsidTr="001B5013">
        <w:trPr>
          <w:trHeight w:val="4729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4.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Объём работ</w:t>
            </w:r>
          </w:p>
        </w:tc>
        <w:tc>
          <w:tcPr>
            <w:tcW w:w="6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ind w:left="406" w:right="57" w:hanging="425"/>
              <w:jc w:val="both"/>
              <w:rPr>
                <w:color w:val="0D0D0D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248"/>
              <w:gridCol w:w="992"/>
              <w:gridCol w:w="1317"/>
            </w:tblGrid>
            <w:tr w:rsidR="001B5013" w:rsidRPr="0056616B" w:rsidTr="009E045E">
              <w:tc>
                <w:tcPr>
                  <w:tcW w:w="4248" w:type="dxa"/>
                  <w:vAlign w:val="center"/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Наименование</w:t>
                  </w:r>
                </w:p>
              </w:tc>
              <w:tc>
                <w:tcPr>
                  <w:tcW w:w="992" w:type="dxa"/>
                  <w:vAlign w:val="center"/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объект</w:t>
                  </w:r>
                </w:p>
              </w:tc>
              <w:tc>
                <w:tcPr>
                  <w:tcW w:w="1276" w:type="dxa"/>
                  <w:vAlign w:val="center"/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Количество приборов</w:t>
                  </w:r>
                </w:p>
              </w:tc>
            </w:tr>
            <w:tr w:rsidR="001B5013" w:rsidRPr="0056616B" w:rsidTr="009E045E">
              <w:tc>
                <w:tcPr>
                  <w:tcW w:w="4248" w:type="dxa"/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Поверка Взлет ЭР 440ЛВ/40 № 1028518/1036671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2</w:t>
                  </w:r>
                </w:p>
              </w:tc>
              <w:tc>
                <w:tcPr>
                  <w:tcW w:w="1276" w:type="dxa"/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2</w:t>
                  </w:r>
                </w:p>
              </w:tc>
            </w:tr>
            <w:tr w:rsidR="001B5013" w:rsidRPr="0056616B" w:rsidTr="009E045E">
              <w:tc>
                <w:tcPr>
                  <w:tcW w:w="4248" w:type="dxa"/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Калибровка расходомера №1028518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1</w:t>
                  </w:r>
                </w:p>
              </w:tc>
              <w:tc>
                <w:tcPr>
                  <w:tcW w:w="1276" w:type="dxa"/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1</w:t>
                  </w:r>
                </w:p>
              </w:tc>
            </w:tr>
            <w:tr w:rsidR="001B5013" w:rsidRPr="0056616B" w:rsidTr="009E045E">
              <w:tc>
                <w:tcPr>
                  <w:tcW w:w="4248" w:type="dxa"/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 xml:space="preserve">Периодическая поверка </w:t>
                  </w:r>
                  <w:proofErr w:type="spellStart"/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тепловычислителя</w:t>
                  </w:r>
                  <w:proofErr w:type="spellEnd"/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 xml:space="preserve"> Взлет ТСРВ-034 №1008093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1</w:t>
                  </w:r>
                </w:p>
              </w:tc>
              <w:tc>
                <w:tcPr>
                  <w:tcW w:w="1276" w:type="dxa"/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1</w:t>
                  </w:r>
                </w:p>
              </w:tc>
            </w:tr>
            <w:tr w:rsidR="001B5013" w:rsidRPr="0056616B" w:rsidTr="009E045E">
              <w:tc>
                <w:tcPr>
                  <w:tcW w:w="4248" w:type="dxa"/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 xml:space="preserve">Периодическая поверка расходомера Взлет ЭРВС </w:t>
                  </w:r>
                  <w:proofErr w:type="spellStart"/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ду</w:t>
                  </w:r>
                  <w:proofErr w:type="spellEnd"/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 xml:space="preserve"> 32 №1008093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1</w:t>
                  </w:r>
                </w:p>
              </w:tc>
              <w:tc>
                <w:tcPr>
                  <w:tcW w:w="1276" w:type="dxa"/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1</w:t>
                  </w:r>
                </w:p>
              </w:tc>
            </w:tr>
            <w:tr w:rsidR="001B5013" w:rsidRPr="0056616B" w:rsidTr="009E045E">
              <w:tc>
                <w:tcPr>
                  <w:tcW w:w="4248" w:type="dxa"/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Диагностика вычислителя тепловой энергии №1008093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1</w:t>
                  </w:r>
                </w:p>
              </w:tc>
              <w:tc>
                <w:tcPr>
                  <w:tcW w:w="1276" w:type="dxa"/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1</w:t>
                  </w:r>
                </w:p>
              </w:tc>
            </w:tr>
            <w:tr w:rsidR="001B5013" w:rsidRPr="0056616B" w:rsidTr="009E045E">
              <w:tc>
                <w:tcPr>
                  <w:tcW w:w="4248" w:type="dxa"/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 xml:space="preserve">Ремонт </w:t>
                  </w:r>
                  <w:proofErr w:type="spellStart"/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тепловычислителя</w:t>
                  </w:r>
                  <w:proofErr w:type="spellEnd"/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 xml:space="preserve"> ТСРВ №1008093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1</w:t>
                  </w:r>
                </w:p>
              </w:tc>
              <w:tc>
                <w:tcPr>
                  <w:tcW w:w="1276" w:type="dxa"/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1</w:t>
                  </w:r>
                </w:p>
              </w:tc>
            </w:tr>
            <w:tr w:rsidR="001B5013" w:rsidRPr="0056616B" w:rsidTr="001B5013">
              <w:tc>
                <w:tcPr>
                  <w:tcW w:w="4248" w:type="dxa"/>
                  <w:shd w:val="clear" w:color="auto" w:fill="auto"/>
                </w:tcPr>
                <w:p w:rsidR="001B5013" w:rsidRPr="0056616B" w:rsidRDefault="001B5013" w:rsidP="009E045E">
                  <w:pPr>
                    <w:shd w:val="clear" w:color="auto" w:fill="FFFFFF"/>
                    <w:rPr>
                      <w:color w:val="000000"/>
                      <w:sz w:val="22"/>
                      <w:szCs w:val="22"/>
                    </w:rPr>
                  </w:pPr>
                  <w:r w:rsidRPr="0056616B">
                    <w:rPr>
                      <w:color w:val="000000"/>
                      <w:sz w:val="22"/>
                      <w:szCs w:val="22"/>
                    </w:rPr>
                    <w:t>Периодическая поверка комплекта</w:t>
                  </w:r>
                </w:p>
                <w:p w:rsidR="001B5013" w:rsidRPr="0056616B" w:rsidRDefault="001B5013" w:rsidP="009E045E">
                  <w:pPr>
                    <w:shd w:val="clear" w:color="auto" w:fill="FFFFFF"/>
                    <w:rPr>
                      <w:color w:val="000000"/>
                      <w:sz w:val="22"/>
                      <w:szCs w:val="22"/>
                    </w:rPr>
                  </w:pPr>
                  <w:r w:rsidRPr="0056616B">
                    <w:rPr>
                      <w:color w:val="000000"/>
                      <w:sz w:val="22"/>
                      <w:szCs w:val="22"/>
                    </w:rPr>
                    <w:t>термометров сопротивления (непригодный)</w:t>
                  </w:r>
                </w:p>
                <w:p w:rsidR="001B5013" w:rsidRPr="0056616B" w:rsidRDefault="001B5013" w:rsidP="009E045E">
                  <w:pPr>
                    <w:shd w:val="clear" w:color="auto" w:fill="FFFFFF"/>
                    <w:rPr>
                      <w:color w:val="000000"/>
                      <w:sz w:val="22"/>
                      <w:szCs w:val="22"/>
                    </w:rPr>
                  </w:pPr>
                  <w:r w:rsidRPr="0056616B">
                    <w:rPr>
                      <w:color w:val="000000"/>
                      <w:sz w:val="22"/>
                      <w:szCs w:val="22"/>
                    </w:rPr>
                    <w:t>№1036289/1029596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1</w:t>
                  </w:r>
                </w:p>
              </w:tc>
              <w:tc>
                <w:tcPr>
                  <w:tcW w:w="1276" w:type="dxa"/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1</w:t>
                  </w:r>
                </w:p>
              </w:tc>
            </w:tr>
            <w:tr w:rsidR="001B5013" w:rsidRPr="0056616B" w:rsidTr="001B5013">
              <w:tc>
                <w:tcPr>
                  <w:tcW w:w="4248" w:type="dxa"/>
                  <w:shd w:val="clear" w:color="auto" w:fill="auto"/>
                </w:tcPr>
                <w:p w:rsidR="001B5013" w:rsidRPr="0056616B" w:rsidRDefault="001B5013" w:rsidP="009E045E">
                  <w:pPr>
                    <w:shd w:val="clear" w:color="auto" w:fill="FFFFFF"/>
                    <w:rPr>
                      <w:color w:val="000000"/>
                      <w:sz w:val="22"/>
                      <w:szCs w:val="22"/>
                    </w:rPr>
                  </w:pPr>
                  <w:r w:rsidRPr="0056616B">
                    <w:rPr>
                      <w:color w:val="000000"/>
                      <w:sz w:val="22"/>
                      <w:szCs w:val="22"/>
                    </w:rPr>
                    <w:t>Периодическая поверка комплекта</w:t>
                  </w:r>
                </w:p>
                <w:p w:rsidR="001B5013" w:rsidRPr="0056616B" w:rsidRDefault="001B5013" w:rsidP="009E045E">
                  <w:pPr>
                    <w:shd w:val="clear" w:color="auto" w:fill="FFFFFF"/>
                    <w:rPr>
                      <w:color w:val="000000"/>
                      <w:sz w:val="22"/>
                      <w:szCs w:val="22"/>
                    </w:rPr>
                  </w:pPr>
                  <w:r w:rsidRPr="0056616B">
                    <w:rPr>
                      <w:color w:val="000000"/>
                      <w:sz w:val="22"/>
                      <w:szCs w:val="22"/>
                    </w:rPr>
                    <w:t>термометров сопротивления</w:t>
                  </w:r>
                </w:p>
                <w:p w:rsidR="001B5013" w:rsidRPr="0056616B" w:rsidRDefault="001B5013" w:rsidP="009E045E">
                  <w:pPr>
                    <w:shd w:val="clear" w:color="auto" w:fill="FFFFFF"/>
                    <w:rPr>
                      <w:color w:val="000000"/>
                      <w:sz w:val="22"/>
                      <w:szCs w:val="22"/>
                    </w:rPr>
                  </w:pPr>
                  <w:r w:rsidRPr="0056616B">
                    <w:rPr>
                      <w:color w:val="000000"/>
                      <w:sz w:val="22"/>
                      <w:szCs w:val="22"/>
                    </w:rPr>
                    <w:t>№1388013/1388053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1</w:t>
                  </w:r>
                </w:p>
              </w:tc>
              <w:tc>
                <w:tcPr>
                  <w:tcW w:w="1276" w:type="dxa"/>
                </w:tcPr>
                <w:p w:rsidR="001B5013" w:rsidRPr="0056616B" w:rsidRDefault="001B5013" w:rsidP="009E045E">
                  <w:pPr>
                    <w:suppressAutoHyphens/>
                    <w:overflowPunct w:val="0"/>
                    <w:autoSpaceDE w:val="0"/>
                    <w:snapToGrid w:val="0"/>
                    <w:jc w:val="center"/>
                    <w:textAlignment w:val="baseline"/>
                    <w:rPr>
                      <w:rFonts w:eastAsia="Calibri"/>
                      <w:sz w:val="22"/>
                      <w:szCs w:val="22"/>
                      <w:lang w:eastAsia="ar-SA"/>
                    </w:rPr>
                  </w:pPr>
                  <w:r w:rsidRPr="0056616B">
                    <w:rPr>
                      <w:rFonts w:eastAsia="Calibri"/>
                      <w:sz w:val="22"/>
                      <w:szCs w:val="22"/>
                      <w:lang w:eastAsia="ar-SA"/>
                    </w:rPr>
                    <w:t>1</w:t>
                  </w:r>
                </w:p>
              </w:tc>
            </w:tr>
          </w:tbl>
          <w:p w:rsidR="001B5013" w:rsidRPr="0056616B" w:rsidRDefault="001B5013" w:rsidP="009E045E">
            <w:pPr>
              <w:ind w:left="406" w:right="57" w:hanging="425"/>
              <w:jc w:val="both"/>
              <w:rPr>
                <w:sz w:val="22"/>
                <w:szCs w:val="22"/>
                <w:lang w:eastAsia="ar-SA"/>
              </w:rPr>
            </w:pPr>
          </w:p>
        </w:tc>
      </w:tr>
      <w:tr w:rsidR="001B5013" w:rsidRPr="0056616B" w:rsidTr="009E045E">
        <w:trPr>
          <w:trHeight w:val="80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5.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Условия выполнения работ</w:t>
            </w:r>
          </w:p>
        </w:tc>
        <w:tc>
          <w:tcPr>
            <w:tcW w:w="6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autoSpaceDE w:val="0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- Исполнитель обеспечивает свой персонал необходимым для работы инструментом, спецодеждой, средствами индивидуальной защиты в количестве, достаточном для выполнения работ, а также производственными инструкциями и инструкциями по охране труда и технике безопасности и несёт ответственность за их исполнение.</w:t>
            </w:r>
          </w:p>
          <w:p w:rsidR="001B5013" w:rsidRPr="0056616B" w:rsidRDefault="001B5013" w:rsidP="009E045E">
            <w:pPr>
              <w:suppressAutoHyphens/>
              <w:autoSpaceDE w:val="0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- Для выполнения работ Исполнитель поставляет на объект необходимое оборудование, технику и материалы.</w:t>
            </w:r>
          </w:p>
          <w:p w:rsidR="001B5013" w:rsidRPr="0056616B" w:rsidRDefault="001B5013" w:rsidP="009E045E">
            <w:pPr>
              <w:suppressAutoHyphens/>
              <w:autoSpaceDE w:val="0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- Исполнитель обязан представить Заказчику данные о выбранных им материалах, получить его согласование на их применение и использование.</w:t>
            </w:r>
          </w:p>
          <w:p w:rsidR="001B5013" w:rsidRPr="0056616B" w:rsidRDefault="001B5013" w:rsidP="009E045E">
            <w:pPr>
              <w:suppressAutoHyphens/>
              <w:autoSpaceDE w:val="0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- Исполнитель обязан соблюдать внутренние регламенты, обязательные требования к «подрядной» организации в области промышленной безопасности, охраны труда и окружающей среды, пожарной безопасности и предупреждения чрезвычайных ситуаций при выполнении работ на территории объектов Заказчика, правила действующего внутреннего распорядка, контрольно-пропускного режима, внутренних положений и инструкций предприятия, действующих на территории Заказчика.</w:t>
            </w:r>
          </w:p>
          <w:p w:rsidR="001B5013" w:rsidRPr="0056616B" w:rsidRDefault="001B5013" w:rsidP="009E045E">
            <w:pPr>
              <w:suppressAutoHyphens/>
              <w:autoSpaceDE w:val="0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lastRenderedPageBreak/>
              <w:t>- При выполнении работ необходимо применять современные материалы и оборудование российского и иностранного производства, позволяющие улучшить эксплуатационные свойства объектов в целом.</w:t>
            </w:r>
          </w:p>
          <w:p w:rsidR="001B5013" w:rsidRPr="0056616B" w:rsidRDefault="001B5013" w:rsidP="009E045E">
            <w:pPr>
              <w:suppressAutoHyphens/>
              <w:autoSpaceDE w:val="0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- Заказчик обеспечивает подключения к электрической сети Исполнителя для производства работ.</w:t>
            </w:r>
          </w:p>
          <w:p w:rsidR="001B5013" w:rsidRPr="0056616B" w:rsidRDefault="001B5013" w:rsidP="009E045E">
            <w:pPr>
              <w:shd w:val="clear" w:color="auto" w:fill="FFFFFF"/>
              <w:rPr>
                <w:rFonts w:ascii="Arial" w:hAnsi="Arial" w:cs="Arial"/>
                <w:color w:val="1A1A1A"/>
                <w:sz w:val="22"/>
                <w:szCs w:val="22"/>
              </w:rPr>
            </w:pPr>
          </w:p>
          <w:p w:rsidR="001B5013" w:rsidRPr="0056616B" w:rsidRDefault="001B5013" w:rsidP="009E045E">
            <w:pPr>
              <w:shd w:val="clear" w:color="auto" w:fill="FFFFFF"/>
              <w:rPr>
                <w:color w:val="1A1A1A"/>
                <w:sz w:val="22"/>
                <w:szCs w:val="22"/>
              </w:rPr>
            </w:pPr>
            <w:r w:rsidRPr="0056616B">
              <w:rPr>
                <w:color w:val="1A1A1A"/>
                <w:sz w:val="22"/>
                <w:szCs w:val="22"/>
              </w:rPr>
              <w:t>Наименование работ по закупке поверки.</w:t>
            </w:r>
          </w:p>
          <w:p w:rsidR="001B5013" w:rsidRPr="0056616B" w:rsidRDefault="001B5013" w:rsidP="009E045E">
            <w:pPr>
              <w:shd w:val="clear" w:color="auto" w:fill="FFFFFF"/>
              <w:rPr>
                <w:color w:val="1A1A1A"/>
                <w:sz w:val="22"/>
                <w:szCs w:val="22"/>
              </w:rPr>
            </w:pPr>
            <w:r w:rsidRPr="0056616B">
              <w:rPr>
                <w:color w:val="1A1A1A"/>
                <w:sz w:val="22"/>
                <w:szCs w:val="22"/>
              </w:rPr>
              <w:t>Снятие узла учета из теплового узла и транспортировка его в СПб.</w:t>
            </w:r>
          </w:p>
          <w:p w:rsidR="001B5013" w:rsidRPr="0056616B" w:rsidRDefault="001B5013" w:rsidP="009E045E">
            <w:pPr>
              <w:shd w:val="clear" w:color="auto" w:fill="FFFFFF"/>
              <w:rPr>
                <w:color w:val="1A1A1A"/>
                <w:sz w:val="22"/>
                <w:szCs w:val="22"/>
              </w:rPr>
            </w:pPr>
            <w:r w:rsidRPr="0056616B">
              <w:rPr>
                <w:color w:val="1A1A1A"/>
                <w:sz w:val="22"/>
                <w:szCs w:val="22"/>
              </w:rPr>
              <w:t>Проведение поверки элементов оборудования узла учета, специализированной организацией.</w:t>
            </w:r>
          </w:p>
          <w:p w:rsidR="001B5013" w:rsidRPr="0056616B" w:rsidRDefault="001B5013" w:rsidP="009E045E">
            <w:pPr>
              <w:shd w:val="clear" w:color="auto" w:fill="FFFFFF"/>
              <w:rPr>
                <w:color w:val="1A1A1A"/>
                <w:sz w:val="22"/>
                <w:szCs w:val="22"/>
              </w:rPr>
            </w:pPr>
            <w:r w:rsidRPr="0056616B">
              <w:rPr>
                <w:color w:val="1A1A1A"/>
                <w:sz w:val="22"/>
                <w:szCs w:val="22"/>
              </w:rPr>
              <w:t>Возврат поверенного узла учета из СПб.</w:t>
            </w:r>
          </w:p>
          <w:p w:rsidR="001B5013" w:rsidRPr="0056616B" w:rsidRDefault="001B5013" w:rsidP="009E045E">
            <w:pPr>
              <w:shd w:val="clear" w:color="auto" w:fill="FFFFFF"/>
              <w:rPr>
                <w:color w:val="1A1A1A"/>
                <w:sz w:val="22"/>
                <w:szCs w:val="22"/>
              </w:rPr>
            </w:pPr>
            <w:r w:rsidRPr="0056616B">
              <w:rPr>
                <w:color w:val="1A1A1A"/>
                <w:sz w:val="22"/>
                <w:szCs w:val="22"/>
              </w:rPr>
              <w:t>Установка узла учета в тепловом пункте.</w:t>
            </w:r>
          </w:p>
          <w:p w:rsidR="001B5013" w:rsidRPr="0056616B" w:rsidRDefault="001B5013" w:rsidP="009E045E">
            <w:pPr>
              <w:shd w:val="clear" w:color="auto" w:fill="FFFFFF"/>
              <w:rPr>
                <w:color w:val="1A1A1A"/>
                <w:sz w:val="22"/>
                <w:szCs w:val="22"/>
              </w:rPr>
            </w:pPr>
            <w:r w:rsidRPr="0056616B">
              <w:rPr>
                <w:color w:val="1A1A1A"/>
                <w:sz w:val="22"/>
                <w:szCs w:val="22"/>
              </w:rPr>
              <w:t>Проведение пусконаладочных работ с настройкой оборудования узла учета.</w:t>
            </w:r>
          </w:p>
          <w:p w:rsidR="001B5013" w:rsidRPr="0056616B" w:rsidRDefault="001B5013" w:rsidP="00A561DE">
            <w:pPr>
              <w:shd w:val="clear" w:color="auto" w:fill="FFFFFF"/>
              <w:rPr>
                <w:sz w:val="22"/>
                <w:szCs w:val="22"/>
                <w:highlight w:val="yellow"/>
                <w:lang w:eastAsia="ar-SA"/>
              </w:rPr>
            </w:pPr>
            <w:r w:rsidRPr="0056616B">
              <w:rPr>
                <w:color w:val="1A1A1A"/>
                <w:sz w:val="22"/>
                <w:szCs w:val="22"/>
              </w:rPr>
              <w:t>Опломбирование узла учета тепловой энергии.</w:t>
            </w:r>
          </w:p>
        </w:tc>
      </w:tr>
      <w:tr w:rsidR="001B5013" w:rsidRPr="0056616B" w:rsidTr="009E045E">
        <w:trPr>
          <w:trHeight w:val="274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lastRenderedPageBreak/>
              <w:t>6.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Требования к качеству и безопасности выполняемых работ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autoSpaceDE w:val="0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Работы выполняются в соответствии с требованиями правил техники безопасности и действующей нормативно-технической документации с учётом:</w:t>
            </w:r>
          </w:p>
          <w:p w:rsidR="001B5013" w:rsidRPr="0056616B" w:rsidRDefault="001B5013" w:rsidP="001B5013">
            <w:pPr>
              <w:numPr>
                <w:ilvl w:val="0"/>
                <w:numId w:val="8"/>
              </w:numPr>
              <w:suppressAutoHyphens/>
              <w:autoSpaceDE w:val="0"/>
              <w:spacing w:before="60"/>
              <w:ind w:left="234" w:hanging="234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СНиП III-10-75 Правила производства и приёмки работ,</w:t>
            </w:r>
          </w:p>
          <w:p w:rsidR="001B5013" w:rsidRPr="0056616B" w:rsidRDefault="001B5013" w:rsidP="001B5013">
            <w:pPr>
              <w:numPr>
                <w:ilvl w:val="0"/>
                <w:numId w:val="8"/>
              </w:numPr>
              <w:suppressAutoHyphens/>
              <w:autoSpaceDE w:val="0"/>
              <w:ind w:left="234" w:hanging="234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СНиП 12-03-2001 "Безопасность труда в строительстве. Часть 1. Общие требования",</w:t>
            </w:r>
          </w:p>
          <w:p w:rsidR="001B5013" w:rsidRPr="0056616B" w:rsidRDefault="001B5013" w:rsidP="001B5013">
            <w:pPr>
              <w:numPr>
                <w:ilvl w:val="0"/>
                <w:numId w:val="8"/>
              </w:numPr>
              <w:suppressAutoHyphens/>
              <w:autoSpaceDE w:val="0"/>
              <w:ind w:left="234" w:hanging="234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СНиП 12-04-2002 "Безопасность труда в строительстве. Часть 2. Строительное производство",</w:t>
            </w:r>
          </w:p>
          <w:p w:rsidR="001B5013" w:rsidRPr="0056616B" w:rsidRDefault="001B5013" w:rsidP="001B5013">
            <w:pPr>
              <w:numPr>
                <w:ilvl w:val="0"/>
                <w:numId w:val="8"/>
              </w:numPr>
              <w:suppressAutoHyphens/>
              <w:autoSpaceDE w:val="0"/>
              <w:ind w:left="234" w:hanging="234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СНиП 21-01-97* "Пожарная безопасность зданий и сооружений",</w:t>
            </w:r>
          </w:p>
          <w:p w:rsidR="001B5013" w:rsidRPr="0056616B" w:rsidRDefault="001B5013" w:rsidP="001B5013">
            <w:pPr>
              <w:numPr>
                <w:ilvl w:val="0"/>
                <w:numId w:val="8"/>
              </w:numPr>
              <w:suppressAutoHyphens/>
              <w:autoSpaceDE w:val="0"/>
              <w:ind w:left="234" w:hanging="234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СНиП 41-01-2003"Отопление, вентиляция и кондиционирование",</w:t>
            </w:r>
          </w:p>
          <w:p w:rsidR="001B5013" w:rsidRPr="0056616B" w:rsidRDefault="001B5013" w:rsidP="001B5013">
            <w:pPr>
              <w:numPr>
                <w:ilvl w:val="0"/>
                <w:numId w:val="8"/>
              </w:numPr>
              <w:suppressAutoHyphens/>
              <w:autoSpaceDE w:val="0"/>
              <w:ind w:left="234" w:hanging="234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СанПиН 2.2.3.1384-03 «Гигиенические требования к организации строительного производства и строительных работ»,</w:t>
            </w:r>
          </w:p>
          <w:p w:rsidR="001B5013" w:rsidRPr="0056616B" w:rsidRDefault="001B5013" w:rsidP="001B5013">
            <w:pPr>
              <w:numPr>
                <w:ilvl w:val="0"/>
                <w:numId w:val="8"/>
              </w:numPr>
              <w:suppressAutoHyphens/>
              <w:autoSpaceDE w:val="0"/>
              <w:ind w:left="234" w:hanging="234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СанПиН 2.2.3.1384-03 «Гигиенические требования к организации строительного производства и строительных работ»,</w:t>
            </w:r>
          </w:p>
          <w:p w:rsidR="001B5013" w:rsidRPr="0056616B" w:rsidRDefault="001B5013" w:rsidP="001B5013">
            <w:pPr>
              <w:numPr>
                <w:ilvl w:val="0"/>
                <w:numId w:val="8"/>
              </w:numPr>
              <w:suppressAutoHyphens/>
              <w:autoSpaceDE w:val="0"/>
              <w:ind w:left="234" w:hanging="234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СНиП 41-02-2003 «Тепловые сети»</w:t>
            </w:r>
          </w:p>
          <w:p w:rsidR="001B5013" w:rsidRPr="0056616B" w:rsidRDefault="001B5013" w:rsidP="001B5013">
            <w:pPr>
              <w:numPr>
                <w:ilvl w:val="0"/>
                <w:numId w:val="8"/>
              </w:numPr>
              <w:suppressAutoHyphens/>
              <w:autoSpaceDE w:val="0"/>
              <w:ind w:left="234" w:hanging="234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color w:val="0D0D0D"/>
                <w:sz w:val="22"/>
                <w:szCs w:val="22"/>
              </w:rPr>
              <w:t>СНиП 3.05.01. -85 «Внутренние санитарно- технические системы»</w:t>
            </w:r>
          </w:p>
          <w:p w:rsidR="001B5013" w:rsidRPr="0056616B" w:rsidRDefault="001B5013" w:rsidP="0056616B">
            <w:pPr>
              <w:numPr>
                <w:ilvl w:val="0"/>
                <w:numId w:val="8"/>
              </w:numPr>
              <w:suppressAutoHyphens/>
              <w:autoSpaceDE w:val="0"/>
              <w:ind w:left="234" w:hanging="234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color w:val="0D0D0D"/>
                <w:sz w:val="22"/>
                <w:szCs w:val="22"/>
              </w:rPr>
              <w:t>«Правила технической эксплуатации тепловых энергоустановок» № 115 (утверждено Приказом Минэнерго России от 24.03.2003г)</w:t>
            </w:r>
          </w:p>
        </w:tc>
      </w:tr>
      <w:tr w:rsidR="001B5013" w:rsidRPr="0056616B" w:rsidTr="009E045E">
        <w:trPr>
          <w:trHeight w:val="1012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7.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Дополнительные требования к выполняемым работам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1B5013">
            <w:pPr>
              <w:numPr>
                <w:ilvl w:val="1"/>
                <w:numId w:val="7"/>
              </w:numPr>
              <w:tabs>
                <w:tab w:val="left" w:pos="317"/>
                <w:tab w:val="left" w:pos="1026"/>
              </w:tabs>
              <w:suppressAutoHyphens/>
              <w:spacing w:before="60"/>
              <w:ind w:left="317" w:hanging="340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Используемые материалы, оборудование должны соответствовать ГОСТам и техническим условиям, обеспечены техническими паспортами, сертификатами и др. документами, удостоверяющими их качество.</w:t>
            </w:r>
          </w:p>
          <w:p w:rsidR="001B5013" w:rsidRPr="0056616B" w:rsidRDefault="001B5013" w:rsidP="001B5013">
            <w:pPr>
              <w:numPr>
                <w:ilvl w:val="1"/>
                <w:numId w:val="7"/>
              </w:numPr>
              <w:tabs>
                <w:tab w:val="left" w:pos="317"/>
                <w:tab w:val="left" w:pos="1026"/>
              </w:tabs>
              <w:suppressAutoHyphens/>
              <w:spacing w:before="60"/>
              <w:ind w:left="317" w:hanging="340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Время проведения работ должно быть согласовано с Заказчиком.</w:t>
            </w:r>
          </w:p>
          <w:p w:rsidR="001B5013" w:rsidRPr="0056616B" w:rsidRDefault="001B5013" w:rsidP="009E045E">
            <w:pPr>
              <w:suppressAutoHyphens/>
              <w:ind w:firstLine="234"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Все работы выполнить с минимально возможными отключениями потребителей, все отключения согласовываются с Заказчиком.</w:t>
            </w:r>
          </w:p>
        </w:tc>
      </w:tr>
      <w:tr w:rsidR="001B5013" w:rsidRPr="0056616B" w:rsidTr="009E045E">
        <w:trPr>
          <w:trHeight w:val="72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8.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Перечень передаваемой с оказанными услугами документации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Необходимая отчётная документация, включающая в себя:</w:t>
            </w:r>
          </w:p>
          <w:p w:rsidR="001B5013" w:rsidRPr="0056616B" w:rsidRDefault="001B5013" w:rsidP="009E045E">
            <w:pPr>
              <w:suppressAutoHyphens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1. Акт п</w:t>
            </w:r>
            <w:r w:rsidR="00A561DE" w:rsidRPr="0056616B">
              <w:rPr>
                <w:sz w:val="22"/>
                <w:szCs w:val="22"/>
                <w:lang w:eastAsia="ar-SA"/>
              </w:rPr>
              <w:t>роверки узла тепловой энергии (</w:t>
            </w:r>
            <w:r w:rsidRPr="0056616B">
              <w:rPr>
                <w:sz w:val="22"/>
                <w:szCs w:val="22"/>
                <w:lang w:eastAsia="ar-SA"/>
              </w:rPr>
              <w:t>теплоносителя) установленного у потребителя.</w:t>
            </w:r>
          </w:p>
          <w:p w:rsidR="001B5013" w:rsidRPr="0056616B" w:rsidRDefault="001B5013" w:rsidP="009E045E">
            <w:pPr>
              <w:suppressAutoHyphens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2.  Счёт, счёт-фактура (при наличии).</w:t>
            </w:r>
          </w:p>
        </w:tc>
      </w:tr>
      <w:tr w:rsidR="001B5013" w:rsidRPr="0056616B" w:rsidTr="009E045E">
        <w:trPr>
          <w:trHeight w:val="106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9.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rPr>
                <w:sz w:val="22"/>
                <w:szCs w:val="22"/>
                <w:lang w:eastAsia="ar-SA"/>
              </w:rPr>
            </w:pPr>
            <w:r w:rsidRPr="0056616B">
              <w:rPr>
                <w:sz w:val="22"/>
                <w:szCs w:val="22"/>
                <w:lang w:eastAsia="ar-SA"/>
              </w:rPr>
              <w:t>Требования к сроку гарантии на оказанные услуги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013" w:rsidRPr="0056616B" w:rsidRDefault="001B5013" w:rsidP="009E045E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56616B">
              <w:rPr>
                <w:iCs/>
                <w:color w:val="00000A"/>
                <w:sz w:val="22"/>
                <w:szCs w:val="22"/>
              </w:rPr>
              <w:t xml:space="preserve">Срок и объём предоставления гарантий качества работ должны в полном объёме соответствовать требованиям действующих норм и правил, установленных действующим законодательством РФ для данного вида услуг/работ, и действовать в течение всего периода оказания услуг/выполнения работ. Срок гарантии 12 месяцев с </w:t>
            </w:r>
            <w:r w:rsidRPr="0056616B">
              <w:rPr>
                <w:sz w:val="22"/>
                <w:szCs w:val="22"/>
              </w:rPr>
              <w:t>момента подписания Заказчиком Акта приемки оказанных услуг.</w:t>
            </w:r>
          </w:p>
        </w:tc>
      </w:tr>
    </w:tbl>
    <w:p w:rsidR="00E6755A" w:rsidRPr="00D56864" w:rsidRDefault="00E6755A" w:rsidP="00BF3B2B">
      <w:pPr>
        <w:ind w:right="57"/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9"/>
        <w:gridCol w:w="5068"/>
      </w:tblGrid>
      <w:tr w:rsidR="00E6755A" w:rsidRPr="00D56864" w:rsidTr="004E4E9E">
        <w:trPr>
          <w:trHeight w:val="274"/>
        </w:trPr>
        <w:tc>
          <w:tcPr>
            <w:tcW w:w="5069" w:type="dxa"/>
          </w:tcPr>
          <w:p w:rsidR="00E6755A" w:rsidRPr="00D56864" w:rsidRDefault="00E6755A" w:rsidP="00BF3B2B">
            <w:pPr>
              <w:jc w:val="both"/>
              <w:rPr>
                <w:color w:val="0D0D0D"/>
                <w:sz w:val="22"/>
                <w:szCs w:val="22"/>
              </w:rPr>
            </w:pPr>
            <w:r w:rsidRPr="00D56864">
              <w:rPr>
                <w:color w:val="0D0D0D"/>
                <w:sz w:val="22"/>
                <w:szCs w:val="22"/>
              </w:rPr>
              <w:t>От имени Заказчика:</w:t>
            </w:r>
          </w:p>
          <w:p w:rsidR="00507F97" w:rsidRPr="00D56864" w:rsidRDefault="00507F97" w:rsidP="00507F97">
            <w:pPr>
              <w:pStyle w:val="a5"/>
              <w:jc w:val="both"/>
              <w:rPr>
                <w:sz w:val="22"/>
                <w:szCs w:val="22"/>
              </w:rPr>
            </w:pPr>
            <w:r w:rsidRPr="00D56864">
              <w:rPr>
                <w:sz w:val="22"/>
                <w:szCs w:val="22"/>
              </w:rPr>
              <w:t>ЛОГБУ «Подпорожский социально-</w:t>
            </w:r>
          </w:p>
          <w:p w:rsidR="00507F97" w:rsidRPr="00D56864" w:rsidRDefault="007F3317" w:rsidP="00507F97">
            <w:pPr>
              <w:jc w:val="both"/>
              <w:rPr>
                <w:sz w:val="22"/>
                <w:szCs w:val="22"/>
              </w:rPr>
            </w:pPr>
            <w:r w:rsidRPr="00D56864">
              <w:rPr>
                <w:sz w:val="22"/>
                <w:szCs w:val="22"/>
              </w:rPr>
              <w:t>реабилитационный центр</w:t>
            </w:r>
            <w:r w:rsidR="00507F97" w:rsidRPr="00D56864">
              <w:rPr>
                <w:sz w:val="22"/>
                <w:szCs w:val="22"/>
              </w:rPr>
              <w:t xml:space="preserve"> </w:t>
            </w:r>
          </w:p>
          <w:p w:rsidR="00507F97" w:rsidRPr="00D56864" w:rsidRDefault="00507F97" w:rsidP="00507F97">
            <w:pPr>
              <w:jc w:val="both"/>
              <w:rPr>
                <w:sz w:val="22"/>
                <w:szCs w:val="22"/>
              </w:rPr>
            </w:pPr>
            <w:r w:rsidRPr="00D56864">
              <w:rPr>
                <w:sz w:val="22"/>
                <w:szCs w:val="22"/>
              </w:rPr>
              <w:t>для несовершеннолетних «Семья»</w:t>
            </w:r>
          </w:p>
          <w:p w:rsidR="00E6755A" w:rsidRPr="00D56864" w:rsidRDefault="00507F97" w:rsidP="0056616B">
            <w:pPr>
              <w:jc w:val="both"/>
              <w:rPr>
                <w:color w:val="0D0D0D"/>
                <w:sz w:val="22"/>
                <w:szCs w:val="22"/>
              </w:rPr>
            </w:pPr>
            <w:r w:rsidRPr="00D56864">
              <w:rPr>
                <w:sz w:val="22"/>
                <w:szCs w:val="22"/>
              </w:rPr>
              <w:t xml:space="preserve"> </w:t>
            </w:r>
            <w:r w:rsidR="00C162D1" w:rsidRPr="00D56864">
              <w:rPr>
                <w:color w:val="0D0D0D"/>
                <w:sz w:val="22"/>
                <w:szCs w:val="22"/>
              </w:rPr>
              <w:t xml:space="preserve">      </w:t>
            </w:r>
            <w:r w:rsidR="00E6755A" w:rsidRPr="00D56864">
              <w:rPr>
                <w:color w:val="0D0D0D"/>
                <w:sz w:val="22"/>
                <w:szCs w:val="22"/>
              </w:rPr>
              <w:t>_________________</w:t>
            </w:r>
            <w:r w:rsidRPr="00D56864">
              <w:rPr>
                <w:color w:val="0D0D0D"/>
                <w:sz w:val="22"/>
                <w:szCs w:val="22"/>
              </w:rPr>
              <w:t xml:space="preserve"> </w:t>
            </w:r>
            <w:r w:rsidR="00E6755A" w:rsidRPr="00D56864">
              <w:rPr>
                <w:color w:val="0D0D0D"/>
                <w:sz w:val="22"/>
                <w:szCs w:val="22"/>
              </w:rPr>
              <w:t>/</w:t>
            </w:r>
            <w:r w:rsidRPr="00D56864">
              <w:rPr>
                <w:sz w:val="22"/>
                <w:szCs w:val="22"/>
              </w:rPr>
              <w:t>Осипова</w:t>
            </w:r>
            <w:r w:rsidR="00164207" w:rsidRPr="00D56864">
              <w:rPr>
                <w:sz w:val="22"/>
                <w:szCs w:val="22"/>
              </w:rPr>
              <w:t xml:space="preserve"> Т.А.</w:t>
            </w:r>
            <w:r w:rsidR="00E6755A" w:rsidRPr="00D56864">
              <w:rPr>
                <w:color w:val="0D0D0D"/>
                <w:sz w:val="22"/>
                <w:szCs w:val="22"/>
              </w:rPr>
              <w:t>/      </w:t>
            </w:r>
            <w:r w:rsidR="00E6755A" w:rsidRPr="00D56864">
              <w:rPr>
                <w:color w:val="0D0D0D"/>
                <w:sz w:val="22"/>
                <w:szCs w:val="22"/>
              </w:rPr>
              <w:br/>
              <w:t> М.П.</w:t>
            </w:r>
          </w:p>
        </w:tc>
        <w:tc>
          <w:tcPr>
            <w:tcW w:w="5068" w:type="dxa"/>
          </w:tcPr>
          <w:p w:rsidR="00D56864" w:rsidRPr="00D56864" w:rsidRDefault="00D56864" w:rsidP="00D56864">
            <w:pPr>
              <w:jc w:val="both"/>
              <w:rPr>
                <w:color w:val="0D0D0D"/>
                <w:sz w:val="22"/>
                <w:szCs w:val="22"/>
              </w:rPr>
            </w:pPr>
            <w:r w:rsidRPr="00D56864">
              <w:rPr>
                <w:color w:val="0D0D0D"/>
                <w:sz w:val="22"/>
                <w:szCs w:val="22"/>
              </w:rPr>
              <w:t xml:space="preserve">От имени </w:t>
            </w:r>
            <w:r>
              <w:rPr>
                <w:color w:val="0D0D0D"/>
                <w:sz w:val="22"/>
                <w:szCs w:val="22"/>
              </w:rPr>
              <w:t>Исполнителя</w:t>
            </w:r>
            <w:r w:rsidRPr="00D56864">
              <w:rPr>
                <w:color w:val="0D0D0D"/>
                <w:sz w:val="22"/>
                <w:szCs w:val="22"/>
              </w:rPr>
              <w:t>:</w:t>
            </w:r>
          </w:p>
          <w:p w:rsidR="00C504ED" w:rsidRPr="00D56864" w:rsidRDefault="00C504ED" w:rsidP="00C504ED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u w:val="single"/>
                <w:lang w:eastAsia="ar-SA"/>
              </w:rPr>
            </w:pPr>
          </w:p>
          <w:p w:rsidR="00D56864" w:rsidRDefault="00D56864" w:rsidP="00BF3B2B">
            <w:pPr>
              <w:jc w:val="both"/>
              <w:rPr>
                <w:sz w:val="22"/>
                <w:szCs w:val="22"/>
              </w:rPr>
            </w:pPr>
          </w:p>
          <w:p w:rsidR="00D56864" w:rsidRDefault="00D56864" w:rsidP="00BF3B2B">
            <w:pPr>
              <w:jc w:val="both"/>
              <w:rPr>
                <w:sz w:val="22"/>
                <w:szCs w:val="22"/>
              </w:rPr>
            </w:pPr>
          </w:p>
          <w:p w:rsidR="00507F97" w:rsidRPr="00D56864" w:rsidRDefault="00507F97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lang w:eastAsia="ar-SA"/>
              </w:rPr>
            </w:pPr>
            <w:r w:rsidRPr="00D56864">
              <w:rPr>
                <w:sz w:val="22"/>
                <w:szCs w:val="22"/>
              </w:rPr>
              <w:t xml:space="preserve">__________________ </w:t>
            </w:r>
            <w:r w:rsidR="00164207" w:rsidRPr="00D56864">
              <w:rPr>
                <w:sz w:val="22"/>
                <w:szCs w:val="22"/>
              </w:rPr>
              <w:t>/</w:t>
            </w:r>
            <w:r w:rsidR="007F3317" w:rsidRPr="00D56864">
              <w:rPr>
                <w:sz w:val="22"/>
                <w:szCs w:val="22"/>
              </w:rPr>
              <w:t>_____________</w:t>
            </w:r>
            <w:r w:rsidR="00164207" w:rsidRPr="00D56864">
              <w:rPr>
                <w:sz w:val="22"/>
                <w:szCs w:val="22"/>
              </w:rPr>
              <w:t>/</w:t>
            </w:r>
          </w:p>
          <w:p w:rsidR="00E6755A" w:rsidRPr="00D56864" w:rsidRDefault="00E6755A" w:rsidP="00BF3B2B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lang w:eastAsia="ar-SA"/>
              </w:rPr>
            </w:pPr>
            <w:r w:rsidRPr="00D56864">
              <w:rPr>
                <w:rFonts w:eastAsia="Arial Unicode MS"/>
                <w:bCs/>
                <w:color w:val="0D0D0D"/>
                <w:sz w:val="22"/>
                <w:szCs w:val="22"/>
                <w:lang w:eastAsia="ar-SA"/>
              </w:rPr>
              <w:t>М.П.</w:t>
            </w:r>
          </w:p>
        </w:tc>
      </w:tr>
    </w:tbl>
    <w:p w:rsidR="00E6755A" w:rsidRDefault="00E6755A" w:rsidP="00BF3B2B">
      <w:pPr>
        <w:ind w:right="57"/>
        <w:jc w:val="both"/>
        <w:rPr>
          <w:b/>
          <w:sz w:val="22"/>
          <w:szCs w:val="22"/>
        </w:rPr>
      </w:pPr>
    </w:p>
    <w:p w:rsidR="00245FE8" w:rsidRDefault="00245FE8" w:rsidP="00245FE8">
      <w:pPr>
        <w:spacing w:line="276" w:lineRule="auto"/>
        <w:ind w:right="57"/>
        <w:jc w:val="right"/>
        <w:rPr>
          <w:sz w:val="22"/>
          <w:szCs w:val="22"/>
        </w:rPr>
      </w:pPr>
    </w:p>
    <w:p w:rsidR="00245FE8" w:rsidRPr="00E73408" w:rsidRDefault="00245FE8" w:rsidP="00245FE8">
      <w:pPr>
        <w:spacing w:line="276" w:lineRule="auto"/>
        <w:ind w:right="57"/>
        <w:jc w:val="right"/>
        <w:rPr>
          <w:sz w:val="22"/>
          <w:szCs w:val="22"/>
        </w:rPr>
      </w:pPr>
      <w:r w:rsidRPr="00E73408">
        <w:rPr>
          <w:sz w:val="22"/>
          <w:szCs w:val="22"/>
        </w:rPr>
        <w:t>Приложение № 2</w:t>
      </w:r>
    </w:p>
    <w:p w:rsidR="00245FE8" w:rsidRPr="00E73408" w:rsidRDefault="00245FE8" w:rsidP="00245FE8">
      <w:pPr>
        <w:spacing w:line="276" w:lineRule="auto"/>
        <w:ind w:right="57"/>
        <w:jc w:val="right"/>
        <w:rPr>
          <w:sz w:val="22"/>
          <w:szCs w:val="22"/>
        </w:rPr>
      </w:pPr>
      <w:r w:rsidRPr="00E73408">
        <w:rPr>
          <w:sz w:val="22"/>
          <w:szCs w:val="22"/>
        </w:rPr>
        <w:t xml:space="preserve">К договору № </w:t>
      </w:r>
      <w:r>
        <w:rPr>
          <w:sz w:val="22"/>
          <w:szCs w:val="22"/>
        </w:rPr>
        <w:t>___/202</w:t>
      </w:r>
      <w:r w:rsidR="0096687F">
        <w:rPr>
          <w:sz w:val="22"/>
          <w:szCs w:val="22"/>
        </w:rPr>
        <w:t>6</w:t>
      </w:r>
      <w:r>
        <w:rPr>
          <w:sz w:val="22"/>
          <w:szCs w:val="22"/>
        </w:rPr>
        <w:t xml:space="preserve"> от       </w:t>
      </w:r>
      <w:r w:rsidR="0096687F">
        <w:rPr>
          <w:sz w:val="22"/>
          <w:szCs w:val="22"/>
        </w:rPr>
        <w:t xml:space="preserve"> 2026</w:t>
      </w:r>
      <w:r w:rsidRPr="00543AB8">
        <w:rPr>
          <w:sz w:val="22"/>
          <w:szCs w:val="22"/>
        </w:rPr>
        <w:t xml:space="preserve"> года</w:t>
      </w:r>
    </w:p>
    <w:p w:rsidR="00245FE8" w:rsidRPr="00E73408" w:rsidRDefault="00245FE8" w:rsidP="00245FE8">
      <w:pPr>
        <w:pStyle w:val="12"/>
        <w:spacing w:line="276" w:lineRule="auto"/>
        <w:ind w:firstLine="0"/>
        <w:jc w:val="right"/>
        <w:rPr>
          <w:sz w:val="22"/>
          <w:szCs w:val="22"/>
        </w:rPr>
      </w:pPr>
    </w:p>
    <w:p w:rsidR="00245FE8" w:rsidRPr="003E5150" w:rsidRDefault="00245FE8" w:rsidP="00245FE8">
      <w:pPr>
        <w:pStyle w:val="12"/>
        <w:spacing w:line="276" w:lineRule="auto"/>
        <w:ind w:firstLine="0"/>
        <w:jc w:val="center"/>
        <w:rPr>
          <w:sz w:val="22"/>
          <w:szCs w:val="22"/>
        </w:rPr>
      </w:pPr>
    </w:p>
    <w:p w:rsidR="00245FE8" w:rsidRPr="003E5150" w:rsidRDefault="00245FE8" w:rsidP="00245FE8">
      <w:pPr>
        <w:pStyle w:val="12"/>
        <w:spacing w:line="276" w:lineRule="auto"/>
        <w:ind w:firstLine="0"/>
        <w:jc w:val="center"/>
        <w:rPr>
          <w:sz w:val="22"/>
          <w:szCs w:val="22"/>
        </w:rPr>
      </w:pPr>
      <w:r w:rsidRPr="00DA2929">
        <w:rPr>
          <w:b/>
          <w:sz w:val="22"/>
          <w:szCs w:val="22"/>
        </w:rPr>
        <w:t>СПЕЦИФИКАЦИЯ</w:t>
      </w:r>
    </w:p>
    <w:p w:rsidR="00245FE8" w:rsidRDefault="00245FE8" w:rsidP="00245FE8">
      <w:pPr>
        <w:pStyle w:val="12"/>
        <w:spacing w:line="276" w:lineRule="auto"/>
        <w:ind w:firstLine="0"/>
        <w:jc w:val="center"/>
        <w:rPr>
          <w:b/>
          <w:sz w:val="22"/>
          <w:szCs w:val="22"/>
        </w:rPr>
      </w:pPr>
    </w:p>
    <w:p w:rsidR="00245FE8" w:rsidRPr="00D56864" w:rsidRDefault="00245FE8" w:rsidP="00245FE8">
      <w:pPr>
        <w:spacing w:line="22" w:lineRule="atLeast"/>
        <w:ind w:right="57"/>
        <w:jc w:val="both"/>
        <w:rPr>
          <w:b/>
          <w:sz w:val="22"/>
          <w:szCs w:val="22"/>
        </w:rPr>
      </w:pPr>
    </w:p>
    <w:tbl>
      <w:tblPr>
        <w:tblW w:w="9774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3351"/>
        <w:gridCol w:w="1393"/>
        <w:gridCol w:w="1476"/>
        <w:gridCol w:w="1476"/>
        <w:gridCol w:w="1540"/>
      </w:tblGrid>
      <w:tr w:rsidR="00245FE8" w:rsidRPr="00F9396E" w:rsidTr="00245FE8">
        <w:trPr>
          <w:trHeight w:val="691"/>
        </w:trPr>
        <w:tc>
          <w:tcPr>
            <w:tcW w:w="538" w:type="dxa"/>
          </w:tcPr>
          <w:p w:rsidR="00245FE8" w:rsidRPr="00F9396E" w:rsidRDefault="00245FE8" w:rsidP="006000DC">
            <w:pPr>
              <w:spacing w:line="22" w:lineRule="atLeas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№</w:t>
            </w:r>
          </w:p>
        </w:tc>
        <w:tc>
          <w:tcPr>
            <w:tcW w:w="3351" w:type="dxa"/>
          </w:tcPr>
          <w:p w:rsidR="00245FE8" w:rsidRPr="00F9396E" w:rsidRDefault="00245FE8" w:rsidP="006000DC">
            <w:pPr>
              <w:spacing w:line="22" w:lineRule="atLeast"/>
              <w:jc w:val="center"/>
              <w:rPr>
                <w:sz w:val="20"/>
                <w:szCs w:val="22"/>
              </w:rPr>
            </w:pPr>
            <w:r w:rsidRPr="00F9396E">
              <w:rPr>
                <w:sz w:val="20"/>
                <w:szCs w:val="22"/>
              </w:rPr>
              <w:t>Наименование услуги</w:t>
            </w:r>
          </w:p>
        </w:tc>
        <w:tc>
          <w:tcPr>
            <w:tcW w:w="1393" w:type="dxa"/>
            <w:shd w:val="clear" w:color="auto" w:fill="auto"/>
          </w:tcPr>
          <w:p w:rsidR="00245FE8" w:rsidRPr="00F9396E" w:rsidRDefault="00245FE8" w:rsidP="006000DC">
            <w:pPr>
              <w:spacing w:line="22" w:lineRule="atLeas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Ед. изм.</w:t>
            </w:r>
          </w:p>
        </w:tc>
        <w:tc>
          <w:tcPr>
            <w:tcW w:w="1476" w:type="dxa"/>
          </w:tcPr>
          <w:p w:rsidR="00245FE8" w:rsidRDefault="00245FE8" w:rsidP="006000DC">
            <w:pPr>
              <w:spacing w:line="22" w:lineRule="atLeas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Количество </w:t>
            </w:r>
          </w:p>
        </w:tc>
        <w:tc>
          <w:tcPr>
            <w:tcW w:w="1476" w:type="dxa"/>
          </w:tcPr>
          <w:p w:rsidR="00245FE8" w:rsidRDefault="00245FE8" w:rsidP="006000DC">
            <w:pPr>
              <w:spacing w:line="22" w:lineRule="atLeas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Цена</w:t>
            </w:r>
          </w:p>
          <w:p w:rsidR="00245FE8" w:rsidRDefault="00245FE8" w:rsidP="00245FE8">
            <w:pPr>
              <w:spacing w:line="22" w:lineRule="atLeas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(НДС ____)</w:t>
            </w:r>
          </w:p>
        </w:tc>
        <w:tc>
          <w:tcPr>
            <w:tcW w:w="1540" w:type="dxa"/>
            <w:shd w:val="clear" w:color="auto" w:fill="auto"/>
          </w:tcPr>
          <w:p w:rsidR="00245FE8" w:rsidRPr="00F9396E" w:rsidRDefault="00245FE8" w:rsidP="00245FE8">
            <w:pPr>
              <w:spacing w:line="22" w:lineRule="atLeas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Стоимость (НДС_____)</w:t>
            </w:r>
          </w:p>
        </w:tc>
      </w:tr>
      <w:tr w:rsidR="00245FE8" w:rsidRPr="00F9396E" w:rsidTr="006000DC">
        <w:trPr>
          <w:trHeight w:val="352"/>
        </w:trPr>
        <w:tc>
          <w:tcPr>
            <w:tcW w:w="538" w:type="dxa"/>
            <w:vAlign w:val="center"/>
          </w:tcPr>
          <w:p w:rsidR="00245FE8" w:rsidRPr="00F9396E" w:rsidRDefault="00245FE8" w:rsidP="006000DC">
            <w:pPr>
              <w:spacing w:line="22" w:lineRule="atLeast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3351" w:type="dxa"/>
            <w:vAlign w:val="center"/>
          </w:tcPr>
          <w:p w:rsidR="00245FE8" w:rsidRPr="0056616B" w:rsidRDefault="00245FE8" w:rsidP="0056616B">
            <w:pPr>
              <w:spacing w:line="22" w:lineRule="atLeast"/>
              <w:jc w:val="center"/>
              <w:rPr>
                <w:sz w:val="22"/>
                <w:szCs w:val="22"/>
              </w:rPr>
            </w:pPr>
            <w:r w:rsidRPr="0056616B">
              <w:rPr>
                <w:sz w:val="22"/>
                <w:szCs w:val="22"/>
              </w:rPr>
              <w:t xml:space="preserve">Услуги по </w:t>
            </w:r>
            <w:r w:rsidR="0056616B" w:rsidRPr="0056616B">
              <w:rPr>
                <w:sz w:val="22"/>
                <w:szCs w:val="22"/>
              </w:rPr>
              <w:t>поверк</w:t>
            </w:r>
            <w:r w:rsidR="0056616B" w:rsidRPr="0056616B">
              <w:rPr>
                <w:sz w:val="22"/>
                <w:szCs w:val="22"/>
              </w:rPr>
              <w:t>е</w:t>
            </w:r>
            <w:r w:rsidR="0056616B" w:rsidRPr="0056616B">
              <w:rPr>
                <w:sz w:val="22"/>
                <w:szCs w:val="22"/>
              </w:rPr>
              <w:t xml:space="preserve"> приборов узла учета тепловой энергии в  здани</w:t>
            </w:r>
            <w:r w:rsidR="0056616B" w:rsidRPr="0056616B">
              <w:rPr>
                <w:sz w:val="22"/>
                <w:szCs w:val="22"/>
              </w:rPr>
              <w:t>и</w:t>
            </w:r>
            <w:r w:rsidR="0056616B" w:rsidRPr="0056616B">
              <w:rPr>
                <w:sz w:val="22"/>
                <w:szCs w:val="22"/>
              </w:rPr>
              <w:t xml:space="preserve"> ЛОГБУ «Под</w:t>
            </w:r>
            <w:bookmarkStart w:id="5" w:name="_GoBack"/>
            <w:bookmarkEnd w:id="5"/>
            <w:r w:rsidR="0056616B" w:rsidRPr="0056616B">
              <w:rPr>
                <w:sz w:val="22"/>
                <w:szCs w:val="22"/>
              </w:rPr>
              <w:t>порожский социально-реабилитационный центр для несовершеннолетних «Семья»</w:t>
            </w:r>
          </w:p>
        </w:tc>
        <w:tc>
          <w:tcPr>
            <w:tcW w:w="1393" w:type="dxa"/>
            <w:shd w:val="clear" w:color="auto" w:fill="auto"/>
            <w:vAlign w:val="center"/>
          </w:tcPr>
          <w:p w:rsidR="00245FE8" w:rsidRPr="00F9396E" w:rsidRDefault="00245FE8" w:rsidP="006000DC">
            <w:pPr>
              <w:spacing w:line="22" w:lineRule="atLeast"/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усл.ед</w:t>
            </w:r>
            <w:proofErr w:type="spellEnd"/>
            <w:r>
              <w:rPr>
                <w:color w:val="000000"/>
                <w:sz w:val="20"/>
              </w:rPr>
              <w:t>.</w:t>
            </w:r>
          </w:p>
        </w:tc>
        <w:tc>
          <w:tcPr>
            <w:tcW w:w="1476" w:type="dxa"/>
            <w:vAlign w:val="center"/>
          </w:tcPr>
          <w:p w:rsidR="00245FE8" w:rsidRPr="00F9396E" w:rsidRDefault="00245FE8" w:rsidP="006000DC">
            <w:pPr>
              <w:spacing w:line="22" w:lineRule="atLeas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</w:p>
        </w:tc>
        <w:tc>
          <w:tcPr>
            <w:tcW w:w="1476" w:type="dxa"/>
            <w:vAlign w:val="center"/>
          </w:tcPr>
          <w:p w:rsidR="00245FE8" w:rsidRPr="00F9396E" w:rsidRDefault="00245FE8" w:rsidP="006000DC">
            <w:pPr>
              <w:spacing w:line="22" w:lineRule="atLeast"/>
              <w:jc w:val="center"/>
              <w:rPr>
                <w:sz w:val="20"/>
                <w:szCs w:val="22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245FE8" w:rsidRPr="00F9396E" w:rsidRDefault="00245FE8" w:rsidP="006000DC">
            <w:pPr>
              <w:spacing w:line="22" w:lineRule="atLeast"/>
              <w:jc w:val="center"/>
              <w:rPr>
                <w:sz w:val="20"/>
                <w:szCs w:val="22"/>
              </w:rPr>
            </w:pPr>
          </w:p>
        </w:tc>
      </w:tr>
      <w:tr w:rsidR="00245FE8" w:rsidRPr="00F9396E" w:rsidTr="006000DC">
        <w:trPr>
          <w:trHeight w:val="352"/>
        </w:trPr>
        <w:tc>
          <w:tcPr>
            <w:tcW w:w="538" w:type="dxa"/>
            <w:vAlign w:val="center"/>
          </w:tcPr>
          <w:p w:rsidR="00245FE8" w:rsidRPr="00F9396E" w:rsidRDefault="00245FE8" w:rsidP="006000DC">
            <w:pPr>
              <w:spacing w:line="22" w:lineRule="atLeast"/>
              <w:jc w:val="center"/>
              <w:rPr>
                <w:color w:val="000000"/>
                <w:sz w:val="20"/>
              </w:rPr>
            </w:pPr>
          </w:p>
        </w:tc>
        <w:tc>
          <w:tcPr>
            <w:tcW w:w="7696" w:type="dxa"/>
            <w:gridSpan w:val="4"/>
            <w:vAlign w:val="center"/>
          </w:tcPr>
          <w:p w:rsidR="00245FE8" w:rsidRPr="00F9396E" w:rsidRDefault="00245FE8" w:rsidP="006000DC">
            <w:pPr>
              <w:spacing w:line="22" w:lineRule="atLeast"/>
              <w:jc w:val="righ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ИТОГО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245FE8" w:rsidRPr="00F9396E" w:rsidRDefault="00245FE8" w:rsidP="006000DC">
            <w:pPr>
              <w:spacing w:line="22" w:lineRule="atLeast"/>
              <w:jc w:val="center"/>
              <w:rPr>
                <w:sz w:val="20"/>
                <w:szCs w:val="22"/>
              </w:rPr>
            </w:pPr>
          </w:p>
        </w:tc>
      </w:tr>
    </w:tbl>
    <w:p w:rsidR="00245FE8" w:rsidRDefault="00245FE8" w:rsidP="00245FE8">
      <w:pPr>
        <w:spacing w:line="22" w:lineRule="atLeast"/>
        <w:jc w:val="both"/>
        <w:rPr>
          <w:sz w:val="22"/>
          <w:szCs w:val="22"/>
        </w:rPr>
      </w:pPr>
    </w:p>
    <w:p w:rsidR="00245FE8" w:rsidRPr="00826267" w:rsidRDefault="00245FE8" w:rsidP="00245FE8">
      <w:pPr>
        <w:spacing w:line="22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Итого: </w:t>
      </w:r>
      <w:r>
        <w:rPr>
          <w:b/>
        </w:rPr>
        <w:t>___________________________________.</w:t>
      </w:r>
    </w:p>
    <w:p w:rsidR="00245FE8" w:rsidRDefault="00245FE8" w:rsidP="00245FE8">
      <w:pPr>
        <w:pStyle w:val="12"/>
        <w:spacing w:line="276" w:lineRule="auto"/>
        <w:ind w:firstLine="0"/>
        <w:jc w:val="center"/>
        <w:rPr>
          <w:b/>
          <w:sz w:val="22"/>
          <w:szCs w:val="22"/>
        </w:rPr>
      </w:pPr>
    </w:p>
    <w:p w:rsidR="00245FE8" w:rsidRDefault="00245FE8" w:rsidP="00245FE8">
      <w:pPr>
        <w:pStyle w:val="12"/>
        <w:spacing w:line="276" w:lineRule="auto"/>
        <w:ind w:firstLine="0"/>
        <w:jc w:val="center"/>
        <w:rPr>
          <w:b/>
          <w:sz w:val="22"/>
          <w:szCs w:val="22"/>
        </w:rPr>
      </w:pPr>
    </w:p>
    <w:p w:rsidR="00245FE8" w:rsidRDefault="00245FE8" w:rsidP="00245FE8">
      <w:pPr>
        <w:pStyle w:val="LBBodyText2"/>
        <w:rPr>
          <w:b/>
          <w:kern w:val="2"/>
          <w:szCs w:val="22"/>
          <w:lang w:eastAsia="zh-CN" w:bidi="hi-IN"/>
        </w:rPr>
      </w:pPr>
    </w:p>
    <w:p w:rsidR="00245FE8" w:rsidRPr="000E5483" w:rsidRDefault="00245FE8" w:rsidP="00245FE8">
      <w:pPr>
        <w:pStyle w:val="LBBodyText2"/>
        <w:rPr>
          <w:b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5245"/>
        <w:gridCol w:w="4820"/>
      </w:tblGrid>
      <w:tr w:rsidR="00245FE8" w:rsidTr="006000DC">
        <w:trPr>
          <w:trHeight w:val="274"/>
        </w:trPr>
        <w:tc>
          <w:tcPr>
            <w:tcW w:w="5245" w:type="dxa"/>
            <w:hideMark/>
          </w:tcPr>
          <w:p w:rsidR="00245FE8" w:rsidRDefault="00245FE8" w:rsidP="006000DC">
            <w:pPr>
              <w:jc w:val="both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От имени Заказчика:</w:t>
            </w:r>
          </w:p>
          <w:p w:rsidR="00245FE8" w:rsidRDefault="00245FE8" w:rsidP="006000DC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ЛОГБУ «Подпорожский социально-</w:t>
            </w:r>
          </w:p>
          <w:p w:rsidR="00245FE8" w:rsidRDefault="00245FE8" w:rsidP="006000D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реабилитационный центр </w:t>
            </w:r>
          </w:p>
          <w:p w:rsidR="00245FE8" w:rsidRDefault="00245FE8" w:rsidP="006000D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для несовершеннолетних «Семья»</w:t>
            </w:r>
          </w:p>
          <w:p w:rsidR="00245FE8" w:rsidRDefault="00245FE8" w:rsidP="006000DC">
            <w:pPr>
              <w:jc w:val="both"/>
              <w:rPr>
                <w:color w:val="0D0D0D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color w:val="0D0D0D"/>
                <w:sz w:val="22"/>
                <w:szCs w:val="22"/>
              </w:rPr>
              <w:t xml:space="preserve">      </w:t>
            </w:r>
          </w:p>
          <w:p w:rsidR="00245FE8" w:rsidRDefault="00245FE8" w:rsidP="006000DC">
            <w:pPr>
              <w:jc w:val="both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_________________ /</w:t>
            </w:r>
            <w:r>
              <w:rPr>
                <w:sz w:val="22"/>
                <w:szCs w:val="22"/>
              </w:rPr>
              <w:t>Осипова Т.А.</w:t>
            </w:r>
            <w:r>
              <w:rPr>
                <w:color w:val="0D0D0D"/>
                <w:sz w:val="22"/>
                <w:szCs w:val="22"/>
              </w:rPr>
              <w:t>/      </w:t>
            </w:r>
            <w:r>
              <w:rPr>
                <w:color w:val="0D0D0D"/>
                <w:sz w:val="22"/>
                <w:szCs w:val="22"/>
              </w:rPr>
              <w:br/>
              <w:t> </w:t>
            </w:r>
          </w:p>
          <w:p w:rsidR="00245FE8" w:rsidRDefault="00245FE8" w:rsidP="006000DC">
            <w:pPr>
              <w:jc w:val="both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М.П.</w:t>
            </w:r>
          </w:p>
        </w:tc>
        <w:tc>
          <w:tcPr>
            <w:tcW w:w="4820" w:type="dxa"/>
          </w:tcPr>
          <w:p w:rsidR="00245FE8" w:rsidRDefault="00245FE8" w:rsidP="006000DC">
            <w:pPr>
              <w:jc w:val="both"/>
              <w:rPr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От имени Исполнителя:</w:t>
            </w:r>
          </w:p>
          <w:p w:rsidR="00245FE8" w:rsidRDefault="00245FE8" w:rsidP="006000DC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lang w:eastAsia="ar-SA"/>
              </w:rPr>
            </w:pPr>
          </w:p>
          <w:p w:rsidR="00245FE8" w:rsidRDefault="00245FE8" w:rsidP="006000DC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lang w:eastAsia="ar-SA"/>
              </w:rPr>
            </w:pPr>
          </w:p>
          <w:p w:rsidR="00245FE8" w:rsidRDefault="00245FE8" w:rsidP="006000DC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lang w:eastAsia="ar-SA"/>
              </w:rPr>
            </w:pPr>
          </w:p>
          <w:p w:rsidR="00245FE8" w:rsidRDefault="00245FE8" w:rsidP="006000DC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lang w:eastAsia="ar-SA"/>
              </w:rPr>
            </w:pPr>
          </w:p>
          <w:p w:rsidR="00245FE8" w:rsidRDefault="00245FE8" w:rsidP="006000DC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lang w:eastAsia="ar-SA"/>
              </w:rPr>
            </w:pPr>
          </w:p>
          <w:p w:rsidR="00245FE8" w:rsidRDefault="00245FE8" w:rsidP="006000DC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lang w:eastAsia="ar-SA"/>
              </w:rPr>
            </w:pPr>
          </w:p>
          <w:p w:rsidR="00245FE8" w:rsidRDefault="00245FE8" w:rsidP="006000DC">
            <w:pPr>
              <w:jc w:val="both"/>
              <w:rPr>
                <w:rFonts w:eastAsia="Arial Unicode MS"/>
                <w:bCs/>
                <w:color w:val="0D0D0D"/>
                <w:sz w:val="22"/>
                <w:szCs w:val="22"/>
                <w:lang w:eastAsia="ar-SA"/>
              </w:rPr>
            </w:pPr>
            <w:r>
              <w:rPr>
                <w:rFonts w:eastAsia="Arial Unicode MS"/>
                <w:bCs/>
                <w:color w:val="0D0D0D"/>
                <w:sz w:val="22"/>
                <w:szCs w:val="22"/>
                <w:lang w:eastAsia="ar-SA"/>
              </w:rPr>
              <w:t>М.П.</w:t>
            </w:r>
          </w:p>
        </w:tc>
      </w:tr>
    </w:tbl>
    <w:p w:rsidR="00245FE8" w:rsidRPr="000E5483" w:rsidRDefault="00245FE8" w:rsidP="00245FE8">
      <w:pPr>
        <w:pStyle w:val="LBBodyText2"/>
        <w:rPr>
          <w:b/>
        </w:rPr>
      </w:pPr>
    </w:p>
    <w:p w:rsidR="00245FE8" w:rsidRPr="00D56864" w:rsidRDefault="00245FE8" w:rsidP="00BF3B2B">
      <w:pPr>
        <w:ind w:right="57"/>
        <w:jc w:val="both"/>
        <w:rPr>
          <w:b/>
          <w:sz w:val="22"/>
          <w:szCs w:val="22"/>
        </w:rPr>
      </w:pPr>
    </w:p>
    <w:sectPr w:rsidR="00245FE8" w:rsidRPr="00D56864" w:rsidSect="001D1E5B">
      <w:footerReference w:type="default" r:id="rId9"/>
      <w:pgSz w:w="11906" w:h="16838" w:code="9"/>
      <w:pgMar w:top="567" w:right="567" w:bottom="567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8F9" w:rsidRDefault="004508F9">
      <w:r>
        <w:separator/>
      </w:r>
    </w:p>
  </w:endnote>
  <w:endnote w:type="continuationSeparator" w:id="0">
    <w:p w:rsidR="004508F9" w:rsidRDefault="00450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9335362"/>
      <w:docPartObj>
        <w:docPartGallery w:val="Page Numbers (Bottom of Page)"/>
        <w:docPartUnique/>
      </w:docPartObj>
    </w:sdtPr>
    <w:sdtEndPr/>
    <w:sdtContent>
      <w:p w:rsidR="005E61E6" w:rsidRDefault="005E61E6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5D54">
          <w:rPr>
            <w:noProof/>
          </w:rPr>
          <w:t>8</w:t>
        </w:r>
        <w:r>
          <w:fldChar w:fldCharType="end"/>
        </w:r>
      </w:p>
    </w:sdtContent>
  </w:sdt>
  <w:p w:rsidR="005E61E6" w:rsidRDefault="005E61E6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8F9" w:rsidRDefault="004508F9">
      <w:r>
        <w:separator/>
      </w:r>
    </w:p>
  </w:footnote>
  <w:footnote w:type="continuationSeparator" w:id="0">
    <w:p w:rsidR="004508F9" w:rsidRDefault="004508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</w:rPr>
    </w:lvl>
  </w:abstractNum>
  <w:abstractNum w:abstractNumId="1" w15:restartNumberingAfterBreak="0">
    <w:nsid w:val="058579AB"/>
    <w:multiLevelType w:val="multilevel"/>
    <w:tmpl w:val="C05C369E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07323EF3"/>
    <w:multiLevelType w:val="hybridMultilevel"/>
    <w:tmpl w:val="56DA5F1A"/>
    <w:lvl w:ilvl="0" w:tplc="8598A5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B156A"/>
    <w:multiLevelType w:val="hybridMultilevel"/>
    <w:tmpl w:val="651A0466"/>
    <w:lvl w:ilvl="0" w:tplc="0419000F">
      <w:start w:val="1"/>
      <w:numFmt w:val="decimal"/>
      <w:lvlText w:val="%1."/>
      <w:lvlJc w:val="left"/>
      <w:pPr>
        <w:ind w:left="690" w:hanging="360"/>
      </w:p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" w15:restartNumberingAfterBreak="0">
    <w:nsid w:val="289048A9"/>
    <w:multiLevelType w:val="multilevel"/>
    <w:tmpl w:val="90C8B7CA"/>
    <w:lvl w:ilvl="0">
      <w:start w:val="1"/>
      <w:numFmt w:val="none"/>
      <w:pStyle w:val="1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2E6527C8"/>
    <w:multiLevelType w:val="multilevel"/>
    <w:tmpl w:val="32F2F1A6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6" w15:restartNumberingAfterBreak="0">
    <w:nsid w:val="423F2159"/>
    <w:multiLevelType w:val="hybridMultilevel"/>
    <w:tmpl w:val="2E8277D0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9BF724A"/>
    <w:multiLevelType w:val="multilevel"/>
    <w:tmpl w:val="C5DC2B50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9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661863F1"/>
    <w:multiLevelType w:val="hybridMultilevel"/>
    <w:tmpl w:val="B0D670D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C60223"/>
    <w:multiLevelType w:val="hybridMultilevel"/>
    <w:tmpl w:val="6E0C4634"/>
    <w:lvl w:ilvl="0" w:tplc="0419000F">
      <w:start w:val="1"/>
      <w:numFmt w:val="decimal"/>
      <w:lvlText w:val="%1."/>
      <w:lvlJc w:val="left"/>
      <w:pPr>
        <w:ind w:left="873" w:hanging="360"/>
      </w:pPr>
    </w:lvl>
    <w:lvl w:ilvl="1" w:tplc="04190019" w:tentative="1">
      <w:start w:val="1"/>
      <w:numFmt w:val="lowerLetter"/>
      <w:lvlText w:val="%2."/>
      <w:lvlJc w:val="left"/>
      <w:pPr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0" w15:restartNumberingAfterBreak="0">
    <w:nsid w:val="7B0011DC"/>
    <w:multiLevelType w:val="multilevel"/>
    <w:tmpl w:val="BD141922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1" w15:restartNumberingAfterBreak="0">
    <w:nsid w:val="7CED7105"/>
    <w:multiLevelType w:val="hybridMultilevel"/>
    <w:tmpl w:val="3C62E20E"/>
    <w:lvl w:ilvl="0" w:tplc="0419000F">
      <w:start w:val="1"/>
      <w:numFmt w:val="decimal"/>
      <w:lvlText w:val="%1."/>
      <w:lvlJc w:val="left"/>
      <w:pPr>
        <w:ind w:left="873" w:hanging="360"/>
      </w:pPr>
    </w:lvl>
    <w:lvl w:ilvl="1" w:tplc="04190019" w:tentative="1">
      <w:start w:val="1"/>
      <w:numFmt w:val="lowerLetter"/>
      <w:lvlText w:val="%2."/>
      <w:lvlJc w:val="left"/>
      <w:pPr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2" w15:restartNumberingAfterBreak="0">
    <w:nsid w:val="7DC40952"/>
    <w:multiLevelType w:val="multilevel"/>
    <w:tmpl w:val="1AF0DCCE"/>
    <w:styleLink w:val="LFO291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num w:numId="1">
    <w:abstractNumId w:val="8"/>
  </w:num>
  <w:num w:numId="2">
    <w:abstractNumId w:val="3"/>
  </w:num>
  <w:num w:numId="3">
    <w:abstractNumId w:val="11"/>
  </w:num>
  <w:num w:numId="4">
    <w:abstractNumId w:val="9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  <w:num w:numId="9">
    <w:abstractNumId w:val="10"/>
  </w:num>
  <w:num w:numId="10">
    <w:abstractNumId w:val="10"/>
  </w:num>
  <w:num w:numId="11">
    <w:abstractNumId w:val="5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6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lvl w:ilvl="0">
        <w:start w:val="1"/>
        <w:numFmt w:val="decimal"/>
        <w:lvlText w:val="%1."/>
        <w:lvlJc w:val="left"/>
        <w:pPr>
          <w:ind w:left="720" w:hanging="720"/>
        </w:pPr>
        <w:rPr>
          <w:rFonts w:ascii="Times New Roman" w:hAnsi="Times New Roman"/>
          <w:b/>
          <w:i w:val="0"/>
          <w:sz w:val="22"/>
        </w:rPr>
      </w:lvl>
    </w:lvlOverride>
  </w:num>
  <w:num w:numId="15">
    <w:abstractNumId w:val="12"/>
  </w:num>
  <w:num w:numId="16">
    <w:abstractNumId w:val="1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FE8"/>
    <w:rsid w:val="00047ADF"/>
    <w:rsid w:val="00064C7B"/>
    <w:rsid w:val="00080FF6"/>
    <w:rsid w:val="000867A6"/>
    <w:rsid w:val="00086AD9"/>
    <w:rsid w:val="000C26CB"/>
    <w:rsid w:val="000D3A06"/>
    <w:rsid w:val="000E225C"/>
    <w:rsid w:val="000F20CC"/>
    <w:rsid w:val="00107B85"/>
    <w:rsid w:val="00110191"/>
    <w:rsid w:val="00144C25"/>
    <w:rsid w:val="00147640"/>
    <w:rsid w:val="00164207"/>
    <w:rsid w:val="00166DB2"/>
    <w:rsid w:val="001738AB"/>
    <w:rsid w:val="001A689D"/>
    <w:rsid w:val="001B5013"/>
    <w:rsid w:val="001D176B"/>
    <w:rsid w:val="001D1E5B"/>
    <w:rsid w:val="001D4781"/>
    <w:rsid w:val="001D4C7C"/>
    <w:rsid w:val="001E2D40"/>
    <w:rsid w:val="00207257"/>
    <w:rsid w:val="002077FF"/>
    <w:rsid w:val="00245FE8"/>
    <w:rsid w:val="00265D6C"/>
    <w:rsid w:val="002903C4"/>
    <w:rsid w:val="002A6B8A"/>
    <w:rsid w:val="002A6E64"/>
    <w:rsid w:val="002C2A4F"/>
    <w:rsid w:val="002D723B"/>
    <w:rsid w:val="0030483B"/>
    <w:rsid w:val="003049CA"/>
    <w:rsid w:val="00310BDA"/>
    <w:rsid w:val="00325884"/>
    <w:rsid w:val="003333C5"/>
    <w:rsid w:val="0033635C"/>
    <w:rsid w:val="00354464"/>
    <w:rsid w:val="00361A59"/>
    <w:rsid w:val="0036691A"/>
    <w:rsid w:val="003737C6"/>
    <w:rsid w:val="00383283"/>
    <w:rsid w:val="00383AA8"/>
    <w:rsid w:val="003B580A"/>
    <w:rsid w:val="003D2693"/>
    <w:rsid w:val="00421967"/>
    <w:rsid w:val="00425D54"/>
    <w:rsid w:val="00432AC3"/>
    <w:rsid w:val="00444D87"/>
    <w:rsid w:val="004508F9"/>
    <w:rsid w:val="004569D2"/>
    <w:rsid w:val="0046701B"/>
    <w:rsid w:val="004903E0"/>
    <w:rsid w:val="00495CC5"/>
    <w:rsid w:val="004B5D69"/>
    <w:rsid w:val="004C033D"/>
    <w:rsid w:val="004D4155"/>
    <w:rsid w:val="004E4E9E"/>
    <w:rsid w:val="004F1FA7"/>
    <w:rsid w:val="004F5DE6"/>
    <w:rsid w:val="00505BE9"/>
    <w:rsid w:val="00507F97"/>
    <w:rsid w:val="00515126"/>
    <w:rsid w:val="00521197"/>
    <w:rsid w:val="00522246"/>
    <w:rsid w:val="00547FB0"/>
    <w:rsid w:val="0056616B"/>
    <w:rsid w:val="00583BF8"/>
    <w:rsid w:val="0058480D"/>
    <w:rsid w:val="005916FE"/>
    <w:rsid w:val="00593A7B"/>
    <w:rsid w:val="005A7AB7"/>
    <w:rsid w:val="005B5482"/>
    <w:rsid w:val="005E61E6"/>
    <w:rsid w:val="00614548"/>
    <w:rsid w:val="0064175D"/>
    <w:rsid w:val="006528F3"/>
    <w:rsid w:val="0065484E"/>
    <w:rsid w:val="00671472"/>
    <w:rsid w:val="006E07F9"/>
    <w:rsid w:val="006F17FF"/>
    <w:rsid w:val="006F68EF"/>
    <w:rsid w:val="00726E5C"/>
    <w:rsid w:val="00736A0D"/>
    <w:rsid w:val="00743156"/>
    <w:rsid w:val="00766A3F"/>
    <w:rsid w:val="007847AC"/>
    <w:rsid w:val="00796827"/>
    <w:rsid w:val="007E5625"/>
    <w:rsid w:val="007F3317"/>
    <w:rsid w:val="007F7DB2"/>
    <w:rsid w:val="00812AFF"/>
    <w:rsid w:val="008373E2"/>
    <w:rsid w:val="008579CA"/>
    <w:rsid w:val="008752B5"/>
    <w:rsid w:val="008A3DA0"/>
    <w:rsid w:val="008D6F39"/>
    <w:rsid w:val="008E0B66"/>
    <w:rsid w:val="00906A36"/>
    <w:rsid w:val="00912479"/>
    <w:rsid w:val="009138EA"/>
    <w:rsid w:val="00927326"/>
    <w:rsid w:val="00957418"/>
    <w:rsid w:val="0096687F"/>
    <w:rsid w:val="00967192"/>
    <w:rsid w:val="00992CDE"/>
    <w:rsid w:val="00997A92"/>
    <w:rsid w:val="009B40B3"/>
    <w:rsid w:val="009D056F"/>
    <w:rsid w:val="009E1A85"/>
    <w:rsid w:val="009E2EC3"/>
    <w:rsid w:val="00A03B74"/>
    <w:rsid w:val="00A07F14"/>
    <w:rsid w:val="00A27493"/>
    <w:rsid w:val="00A37842"/>
    <w:rsid w:val="00A419A1"/>
    <w:rsid w:val="00A45721"/>
    <w:rsid w:val="00A561DE"/>
    <w:rsid w:val="00A7190E"/>
    <w:rsid w:val="00A90B9B"/>
    <w:rsid w:val="00AB586E"/>
    <w:rsid w:val="00AF740F"/>
    <w:rsid w:val="00B00F4A"/>
    <w:rsid w:val="00B03462"/>
    <w:rsid w:val="00B174A4"/>
    <w:rsid w:val="00B47808"/>
    <w:rsid w:val="00B65835"/>
    <w:rsid w:val="00B70187"/>
    <w:rsid w:val="00B8342F"/>
    <w:rsid w:val="00BE0E3E"/>
    <w:rsid w:val="00BE3A33"/>
    <w:rsid w:val="00BF3B2B"/>
    <w:rsid w:val="00BF5EAA"/>
    <w:rsid w:val="00C0012B"/>
    <w:rsid w:val="00C15AEA"/>
    <w:rsid w:val="00C162D1"/>
    <w:rsid w:val="00C205D3"/>
    <w:rsid w:val="00C33093"/>
    <w:rsid w:val="00C36DA9"/>
    <w:rsid w:val="00C46773"/>
    <w:rsid w:val="00C504ED"/>
    <w:rsid w:val="00C92FC2"/>
    <w:rsid w:val="00C94F89"/>
    <w:rsid w:val="00CE37AF"/>
    <w:rsid w:val="00CE5197"/>
    <w:rsid w:val="00CE784D"/>
    <w:rsid w:val="00D056FE"/>
    <w:rsid w:val="00D07DDA"/>
    <w:rsid w:val="00D143FE"/>
    <w:rsid w:val="00D170D8"/>
    <w:rsid w:val="00D40613"/>
    <w:rsid w:val="00D50D7F"/>
    <w:rsid w:val="00D56864"/>
    <w:rsid w:val="00D638CF"/>
    <w:rsid w:val="00DD4D32"/>
    <w:rsid w:val="00DD7F46"/>
    <w:rsid w:val="00DE4BCC"/>
    <w:rsid w:val="00DE61EE"/>
    <w:rsid w:val="00E05D99"/>
    <w:rsid w:val="00E15C32"/>
    <w:rsid w:val="00E34AC4"/>
    <w:rsid w:val="00E4749A"/>
    <w:rsid w:val="00E55FB5"/>
    <w:rsid w:val="00E6755A"/>
    <w:rsid w:val="00EE0F8C"/>
    <w:rsid w:val="00EE752F"/>
    <w:rsid w:val="00EF4A65"/>
    <w:rsid w:val="00F45495"/>
    <w:rsid w:val="00F456FC"/>
    <w:rsid w:val="00F54B09"/>
    <w:rsid w:val="00F81771"/>
    <w:rsid w:val="00F86B3E"/>
    <w:rsid w:val="00F939EC"/>
    <w:rsid w:val="00F95B43"/>
    <w:rsid w:val="00FC1686"/>
    <w:rsid w:val="00FC1846"/>
    <w:rsid w:val="00FD3F15"/>
    <w:rsid w:val="00FF3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C365D"/>
  <w15:docId w15:val="{2489AECA-71A1-4A9C-A303-50018B693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E9E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1019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675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6755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E6755A"/>
    <w:pPr>
      <w:jc w:val="center"/>
    </w:pPr>
    <w:rPr>
      <w:b/>
      <w:bCs/>
    </w:rPr>
  </w:style>
  <w:style w:type="character" w:customStyle="1" w:styleId="a4">
    <w:name w:val="Заголовок Знак"/>
    <w:basedOn w:val="a0"/>
    <w:link w:val="a3"/>
    <w:rsid w:val="00E6755A"/>
    <w:rPr>
      <w:rFonts w:eastAsia="Times New Roman" w:cs="Times New Roman"/>
      <w:b/>
      <w:bCs/>
      <w:szCs w:val="24"/>
      <w:lang w:eastAsia="ru-RU"/>
    </w:rPr>
  </w:style>
  <w:style w:type="paragraph" w:styleId="a5">
    <w:name w:val="Body Text"/>
    <w:basedOn w:val="a"/>
    <w:link w:val="a6"/>
    <w:rsid w:val="00E6755A"/>
    <w:pPr>
      <w:jc w:val="center"/>
    </w:pPr>
  </w:style>
  <w:style w:type="character" w:customStyle="1" w:styleId="a6">
    <w:name w:val="Основной текст Знак"/>
    <w:basedOn w:val="a0"/>
    <w:link w:val="a5"/>
    <w:rsid w:val="00E6755A"/>
    <w:rPr>
      <w:rFonts w:eastAsia="Times New Roman" w:cs="Times New Roman"/>
      <w:szCs w:val="24"/>
      <w:lang w:eastAsia="ru-RU"/>
    </w:rPr>
  </w:style>
  <w:style w:type="paragraph" w:styleId="a7">
    <w:name w:val="Body Text Indent"/>
    <w:basedOn w:val="a"/>
    <w:link w:val="a8"/>
    <w:rsid w:val="00E6755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E6755A"/>
    <w:rPr>
      <w:rFonts w:eastAsia="Times New Roman" w:cs="Times New Roman"/>
      <w:szCs w:val="24"/>
      <w:lang w:eastAsia="ru-RU"/>
    </w:rPr>
  </w:style>
  <w:style w:type="paragraph" w:styleId="a9">
    <w:name w:val="List Paragraph"/>
    <w:basedOn w:val="a"/>
    <w:uiPriority w:val="34"/>
    <w:qFormat/>
    <w:rsid w:val="00E675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qFormat/>
    <w:rsid w:val="00E6755A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s11">
    <w:name w:val="s11"/>
    <w:rsid w:val="00E6755A"/>
  </w:style>
  <w:style w:type="paragraph" w:styleId="aa">
    <w:name w:val="Balloon Text"/>
    <w:basedOn w:val="a"/>
    <w:link w:val="ab"/>
    <w:uiPriority w:val="99"/>
    <w:semiHidden/>
    <w:unhideWhenUsed/>
    <w:rsid w:val="0036691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6691A"/>
    <w:rPr>
      <w:rFonts w:ascii="Tahoma" w:eastAsia="Times New Roman" w:hAnsi="Tahoma" w:cs="Tahoma"/>
      <w:sz w:val="16"/>
      <w:szCs w:val="16"/>
    </w:rPr>
  </w:style>
  <w:style w:type="paragraph" w:styleId="ac">
    <w:name w:val="Plain Text"/>
    <w:basedOn w:val="a"/>
    <w:link w:val="ad"/>
    <w:uiPriority w:val="99"/>
    <w:semiHidden/>
    <w:unhideWhenUsed/>
    <w:rsid w:val="0032588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semiHidden/>
    <w:rsid w:val="00325884"/>
    <w:rPr>
      <w:rFonts w:ascii="Consolas" w:hAnsi="Consolas"/>
      <w:sz w:val="21"/>
      <w:szCs w:val="21"/>
      <w:lang w:eastAsia="en-US"/>
    </w:rPr>
  </w:style>
  <w:style w:type="paragraph" w:styleId="ae">
    <w:name w:val="No Spacing"/>
    <w:uiPriority w:val="1"/>
    <w:qFormat/>
    <w:rsid w:val="00CE37AF"/>
    <w:pPr>
      <w:suppressAutoHyphens/>
      <w:autoSpaceDN w:val="0"/>
      <w:textAlignment w:val="baseline"/>
    </w:pPr>
    <w:rPr>
      <w:rFonts w:ascii="Calibri" w:hAnsi="Calibri"/>
      <w:kern w:val="3"/>
      <w:sz w:val="22"/>
      <w:szCs w:val="22"/>
      <w:lang w:eastAsia="en-US"/>
    </w:rPr>
  </w:style>
  <w:style w:type="character" w:styleId="af">
    <w:name w:val="Strong"/>
    <w:basedOn w:val="a0"/>
    <w:uiPriority w:val="22"/>
    <w:qFormat/>
    <w:rsid w:val="00BE0E3E"/>
    <w:rPr>
      <w:b/>
      <w:bCs/>
    </w:rPr>
  </w:style>
  <w:style w:type="character" w:styleId="af0">
    <w:name w:val="Hyperlink"/>
    <w:basedOn w:val="a0"/>
    <w:uiPriority w:val="99"/>
    <w:semiHidden/>
    <w:unhideWhenUsed/>
    <w:rsid w:val="00144C25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144C25"/>
    <w:rPr>
      <w:rFonts w:ascii="Arial" w:eastAsia="Times New Roman" w:hAnsi="Arial" w:cs="Arial"/>
    </w:rPr>
  </w:style>
  <w:style w:type="character" w:customStyle="1" w:styleId="blk">
    <w:name w:val="blk"/>
    <w:basedOn w:val="a0"/>
    <w:rsid w:val="00144C25"/>
    <w:rPr>
      <w:rFonts w:ascii="Times New Roman" w:hAnsi="Times New Roman" w:cs="Times New Roman" w:hint="default"/>
    </w:rPr>
  </w:style>
  <w:style w:type="character" w:customStyle="1" w:styleId="10">
    <w:name w:val="Заголовок 1 Знак"/>
    <w:basedOn w:val="a0"/>
    <w:link w:val="1"/>
    <w:uiPriority w:val="9"/>
    <w:rsid w:val="0011019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11">
    <w:name w:val="Заголовок 11"/>
    <w:basedOn w:val="a"/>
    <w:next w:val="a5"/>
    <w:qFormat/>
    <w:rsid w:val="00110191"/>
    <w:pPr>
      <w:numPr>
        <w:numId w:val="6"/>
      </w:numPr>
      <w:suppressAutoHyphens/>
      <w:spacing w:before="120"/>
      <w:jc w:val="center"/>
      <w:outlineLvl w:val="0"/>
    </w:pPr>
    <w:rPr>
      <w:b/>
      <w:sz w:val="18"/>
      <w:szCs w:val="22"/>
    </w:rPr>
  </w:style>
  <w:style w:type="paragraph" w:styleId="af1">
    <w:name w:val="header"/>
    <w:basedOn w:val="a"/>
    <w:link w:val="af2"/>
    <w:uiPriority w:val="99"/>
    <w:unhideWhenUsed/>
    <w:rsid w:val="005E61E6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5E61E6"/>
    <w:rPr>
      <w:rFonts w:eastAsia="Times New Roman"/>
      <w:sz w:val="24"/>
      <w:szCs w:val="24"/>
    </w:rPr>
  </w:style>
  <w:style w:type="paragraph" w:styleId="af3">
    <w:name w:val="footer"/>
    <w:basedOn w:val="a"/>
    <w:link w:val="af4"/>
    <w:uiPriority w:val="99"/>
    <w:unhideWhenUsed/>
    <w:rsid w:val="005E61E6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5E61E6"/>
    <w:rPr>
      <w:rFonts w:eastAsia="Times New Roman"/>
      <w:sz w:val="24"/>
      <w:szCs w:val="24"/>
    </w:rPr>
  </w:style>
  <w:style w:type="paragraph" w:customStyle="1" w:styleId="LBGovstyle2">
    <w:name w:val="LB Gov style 2"/>
    <w:rsid w:val="00444D87"/>
    <w:pPr>
      <w:suppressAutoHyphens/>
      <w:autoSpaceDN w:val="0"/>
      <w:spacing w:before="120" w:after="120"/>
      <w:jc w:val="both"/>
    </w:pPr>
    <w:rPr>
      <w:sz w:val="22"/>
      <w:szCs w:val="22"/>
      <w:lang w:val="en-US" w:eastAsia="en-US"/>
    </w:rPr>
  </w:style>
  <w:style w:type="paragraph" w:customStyle="1" w:styleId="LBGovstyle6">
    <w:name w:val="LB Gov style 6"/>
    <w:basedOn w:val="a"/>
    <w:rsid w:val="00444D87"/>
    <w:pPr>
      <w:numPr>
        <w:numId w:val="9"/>
      </w:numPr>
      <w:suppressAutoHyphens/>
      <w:autoSpaceDN w:val="0"/>
      <w:spacing w:before="120" w:after="120"/>
      <w:jc w:val="both"/>
    </w:pPr>
    <w:rPr>
      <w:rFonts w:eastAsia="Calibri"/>
      <w:sz w:val="22"/>
      <w:szCs w:val="22"/>
      <w:lang w:val="en-US" w:eastAsia="en-US"/>
    </w:rPr>
  </w:style>
  <w:style w:type="numbering" w:customStyle="1" w:styleId="LFO49">
    <w:name w:val="LFO49"/>
    <w:basedOn w:val="a2"/>
    <w:rsid w:val="00444D87"/>
    <w:pPr>
      <w:numPr>
        <w:numId w:val="9"/>
      </w:numPr>
    </w:pPr>
  </w:style>
  <w:style w:type="paragraph" w:customStyle="1" w:styleId="p22">
    <w:name w:val="p22"/>
    <w:basedOn w:val="a"/>
    <w:rsid w:val="00CE5197"/>
    <w:pPr>
      <w:spacing w:before="100" w:beforeAutospacing="1" w:after="100" w:afterAutospacing="1"/>
    </w:pPr>
  </w:style>
  <w:style w:type="paragraph" w:customStyle="1" w:styleId="p13">
    <w:name w:val="p13"/>
    <w:basedOn w:val="a"/>
    <w:rsid w:val="00CE5197"/>
    <w:pPr>
      <w:spacing w:before="100" w:beforeAutospacing="1" w:after="100" w:afterAutospacing="1"/>
    </w:pPr>
  </w:style>
  <w:style w:type="numbering" w:customStyle="1" w:styleId="LFO291">
    <w:name w:val="LFO29_1"/>
    <w:basedOn w:val="a2"/>
    <w:rsid w:val="00A45721"/>
    <w:pPr>
      <w:numPr>
        <w:numId w:val="15"/>
      </w:numPr>
    </w:pPr>
  </w:style>
  <w:style w:type="paragraph" w:customStyle="1" w:styleId="Default">
    <w:name w:val="Default"/>
    <w:rsid w:val="00796827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af5">
    <w:name w:val="footnote text"/>
    <w:basedOn w:val="a"/>
    <w:link w:val="af6"/>
    <w:uiPriority w:val="99"/>
    <w:semiHidden/>
    <w:unhideWhenUsed/>
    <w:rsid w:val="00796827"/>
    <w:pPr>
      <w:tabs>
        <w:tab w:val="left" w:pos="708"/>
      </w:tabs>
      <w:suppressAutoHyphens/>
      <w:spacing w:line="100" w:lineRule="atLeast"/>
    </w:pPr>
    <w:rPr>
      <w:color w:val="00000A"/>
      <w:kern w:val="1"/>
      <w:sz w:val="20"/>
      <w:szCs w:val="20"/>
      <w:lang w:eastAsia="zh-CN"/>
    </w:rPr>
  </w:style>
  <w:style w:type="character" w:customStyle="1" w:styleId="af6">
    <w:name w:val="Текст сноски Знак"/>
    <w:basedOn w:val="a0"/>
    <w:link w:val="af5"/>
    <w:uiPriority w:val="99"/>
    <w:semiHidden/>
    <w:rsid w:val="00796827"/>
    <w:rPr>
      <w:rFonts w:eastAsia="Times New Roman"/>
      <w:color w:val="00000A"/>
      <w:kern w:val="1"/>
      <w:lang w:eastAsia="zh-CN"/>
    </w:rPr>
  </w:style>
  <w:style w:type="character" w:styleId="af7">
    <w:name w:val="footnote reference"/>
    <w:uiPriority w:val="99"/>
    <w:semiHidden/>
    <w:unhideWhenUsed/>
    <w:rsid w:val="00796827"/>
    <w:rPr>
      <w:vertAlign w:val="superscript"/>
    </w:rPr>
  </w:style>
  <w:style w:type="paragraph" w:customStyle="1" w:styleId="LBBodyText1">
    <w:name w:val="LB Body Text 1"/>
    <w:basedOn w:val="a"/>
    <w:rsid w:val="00245FE8"/>
    <w:pPr>
      <w:suppressAutoHyphens/>
      <w:autoSpaceDN w:val="0"/>
      <w:spacing w:before="120" w:after="120"/>
      <w:jc w:val="both"/>
    </w:pPr>
    <w:rPr>
      <w:sz w:val="22"/>
      <w:szCs w:val="20"/>
      <w:lang w:eastAsia="en-US"/>
    </w:rPr>
  </w:style>
  <w:style w:type="paragraph" w:customStyle="1" w:styleId="LBBodyText2">
    <w:name w:val="LB Body Text 2"/>
    <w:basedOn w:val="a"/>
    <w:rsid w:val="00245FE8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paragraph" w:customStyle="1" w:styleId="12">
    <w:name w:val="Обычный1"/>
    <w:uiPriority w:val="99"/>
    <w:rsid w:val="00245FE8"/>
    <w:pPr>
      <w:widowControl w:val="0"/>
      <w:adjustRightInd w:val="0"/>
      <w:spacing w:line="300" w:lineRule="auto"/>
      <w:ind w:firstLine="720"/>
      <w:jc w:val="both"/>
      <w:textAlignment w:val="baseline"/>
    </w:pPr>
    <w:rPr>
      <w:rFonts w:eastAsia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gzakaz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lentinaMG\Desktop\0%20&#1045;&#1083;&#1077;&#1085;&#1072;\3%20&#1064;&#1072;&#1073;&#1083;&#1086;&#1085;&#1099;%20&#1076;&#1086;&#1082;&#1091;&#1084;&#1077;&#1085;&#1090;&#1086;&#1074;%20&#1082;%20&#1079;&#1072;&#1082;&#1091;&#1087;&#1082;&#1077;\&#1087;&#1088;&#1080;&#1083;.%201%20&#1055;&#1088;&#1086;&#1077;&#1082;&#1090;%20&#1044;&#1086;&#1075;&#1086;&#1074;&#1086;&#1088;&#1072;%202025%20&#1085;&#1086;&#1074;&#1099;&#1081;%20&#1089;%20&#1072;&#1082;&#1090;&#1086;&#1084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862BA-F711-465D-9F08-44B094F7F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прил. 1 Проект Договора 2025 новый с актом</Template>
  <TotalTime>41</TotalTime>
  <Pages>8</Pages>
  <Words>3294</Words>
  <Characters>18782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АМО "Винницкое СП"</Company>
  <LinksUpToDate>false</LinksUpToDate>
  <CharactersWithSpaces>22032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ValentinaMG</dc:creator>
  <cp:lastModifiedBy>ValentinaMG</cp:lastModifiedBy>
  <cp:revision>3</cp:revision>
  <cp:lastPrinted>2024-06-15T12:02:00Z</cp:lastPrinted>
  <dcterms:created xsi:type="dcterms:W3CDTF">2026-07-07T13:37:00Z</dcterms:created>
  <dcterms:modified xsi:type="dcterms:W3CDTF">2026-09-17T10:18:00Z</dcterms:modified>
</cp:coreProperties>
</file>